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E541C" w14:textId="77777777" w:rsidR="00AA1C34" w:rsidRDefault="00AA1C34">
      <w:pPr>
        <w:ind w:leftChars="450" w:left="945"/>
        <w:rPr>
          <w:rFonts w:ascii="Arial" w:hAnsi="Arial" w:cs="Arial"/>
          <w:b/>
          <w:color w:val="000000"/>
          <w:sz w:val="44"/>
          <w:szCs w:val="44"/>
        </w:rPr>
      </w:pPr>
    </w:p>
    <w:p w14:paraId="3C8D6FF1" w14:textId="77777777" w:rsidR="00AA1C34" w:rsidRDefault="00AA1C34">
      <w:pPr>
        <w:ind w:leftChars="450" w:left="945"/>
        <w:rPr>
          <w:rFonts w:ascii="Arial" w:hAnsi="Arial" w:cs="Arial"/>
          <w:b/>
          <w:color w:val="000000"/>
          <w:sz w:val="44"/>
          <w:szCs w:val="44"/>
        </w:rPr>
      </w:pPr>
    </w:p>
    <w:p w14:paraId="190C4C1E" w14:textId="77777777" w:rsidR="00AA1C34" w:rsidRDefault="00AA1C34">
      <w:pPr>
        <w:ind w:leftChars="450" w:left="945"/>
        <w:rPr>
          <w:rFonts w:ascii="Arial" w:hAnsi="Arial" w:cs="Arial"/>
          <w:b/>
          <w:color w:val="000000"/>
          <w:sz w:val="44"/>
          <w:szCs w:val="44"/>
        </w:rPr>
      </w:pPr>
    </w:p>
    <w:p w14:paraId="07D0CD07" w14:textId="77777777" w:rsidR="00AA1C34" w:rsidRDefault="00AA1C34">
      <w:pPr>
        <w:ind w:leftChars="450" w:left="945"/>
        <w:rPr>
          <w:rFonts w:ascii="Arial" w:hAnsi="Arial" w:cs="Arial"/>
          <w:b/>
          <w:color w:val="000000"/>
          <w:sz w:val="44"/>
          <w:szCs w:val="44"/>
        </w:rPr>
      </w:pPr>
    </w:p>
    <w:p w14:paraId="70564CDF" w14:textId="77777777" w:rsidR="00AA1C34" w:rsidRDefault="00AA1C34">
      <w:pPr>
        <w:ind w:leftChars="450" w:left="945"/>
        <w:rPr>
          <w:rFonts w:ascii="Arial" w:hAnsi="Arial" w:cs="Arial"/>
          <w:b/>
          <w:color w:val="000000"/>
          <w:sz w:val="44"/>
          <w:szCs w:val="44"/>
        </w:rPr>
      </w:pPr>
    </w:p>
    <w:p w14:paraId="39D00438" w14:textId="77777777" w:rsidR="00AA1C34" w:rsidRDefault="00AA1C34">
      <w:pPr>
        <w:ind w:leftChars="450" w:left="945"/>
        <w:rPr>
          <w:rFonts w:ascii="Arial" w:hAnsi="Arial" w:cs="Arial"/>
          <w:b/>
          <w:color w:val="000000"/>
          <w:sz w:val="44"/>
          <w:szCs w:val="44"/>
        </w:rPr>
      </w:pPr>
    </w:p>
    <w:p w14:paraId="7C3E9FE6" w14:textId="77777777" w:rsidR="00AA1C34" w:rsidRDefault="00AA1C34">
      <w:pPr>
        <w:ind w:leftChars="450" w:left="945"/>
        <w:rPr>
          <w:rFonts w:ascii="Arial" w:hAnsi="Arial" w:cs="Arial"/>
          <w:b/>
          <w:color w:val="000000"/>
          <w:sz w:val="44"/>
          <w:szCs w:val="44"/>
        </w:rPr>
      </w:pPr>
    </w:p>
    <w:p w14:paraId="0989264E" w14:textId="77777777" w:rsidR="00AA1C34" w:rsidRDefault="000A0B7A">
      <w:pPr>
        <w:spacing w:line="480" w:lineRule="auto"/>
        <w:jc w:val="center"/>
        <w:rPr>
          <w:rFonts w:ascii="Arial" w:hAnsi="Arial" w:cs="Arial"/>
          <w:b/>
          <w:color w:val="000000"/>
          <w:spacing w:val="60"/>
          <w:kern w:val="10"/>
          <w:sz w:val="36"/>
          <w:szCs w:val="36"/>
        </w:rPr>
      </w:pPr>
      <w:bookmarkStart w:id="0" w:name="_Toc6414"/>
      <w:bookmarkStart w:id="1" w:name="_Toc12631"/>
      <w:bookmarkStart w:id="2" w:name="_Toc26632"/>
      <w:proofErr w:type="gramStart"/>
      <w:r>
        <w:rPr>
          <w:rFonts w:ascii="Arial" w:hAnsi="Arial" w:cs="Arial"/>
          <w:b/>
          <w:color w:val="000000"/>
          <w:spacing w:val="60"/>
          <w:kern w:val="10"/>
          <w:sz w:val="36"/>
          <w:szCs w:val="36"/>
        </w:rPr>
        <w:t>诚盈三期</w:t>
      </w:r>
      <w:proofErr w:type="gramEnd"/>
      <w:r>
        <w:rPr>
          <w:rFonts w:ascii="Arial" w:hAnsi="Arial" w:cs="Arial"/>
          <w:b/>
          <w:color w:val="000000"/>
          <w:spacing w:val="60"/>
          <w:kern w:val="10"/>
          <w:sz w:val="36"/>
          <w:szCs w:val="36"/>
        </w:rPr>
        <w:t>（</w:t>
      </w:r>
      <w:proofErr w:type="gramStart"/>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w:t>
      </w:r>
      <w:proofErr w:type="gramEnd"/>
      <w:r>
        <w:rPr>
          <w:rFonts w:ascii="Arial" w:hAnsi="Arial" w:cs="Arial"/>
          <w:b/>
          <w:color w:val="000000"/>
          <w:spacing w:val="60"/>
          <w:kern w:val="10"/>
          <w:sz w:val="36"/>
          <w:szCs w:val="36"/>
        </w:rPr>
        <w:t>）项目</w:t>
      </w:r>
      <w:bookmarkEnd w:id="0"/>
      <w:bookmarkEnd w:id="1"/>
      <w:bookmarkEnd w:id="2"/>
    </w:p>
    <w:p w14:paraId="6D8F399A" w14:textId="77777777" w:rsidR="00AA1C34" w:rsidRDefault="000A0B7A">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w:t>
      </w:r>
      <w:r>
        <w:rPr>
          <w:rFonts w:ascii="Arial" w:hAnsi="Arial" w:cs="Arial"/>
          <w:b/>
          <w:color w:val="000000"/>
          <w:spacing w:val="60"/>
          <w:kern w:val="10"/>
          <w:sz w:val="36"/>
          <w:szCs w:val="36"/>
        </w:rPr>
        <w:t>年</w:t>
      </w:r>
      <w:r>
        <w:rPr>
          <w:rFonts w:ascii="Arial" w:hAnsi="Arial" w:cs="Arial"/>
          <w:b/>
          <w:color w:val="000000"/>
          <w:spacing w:val="60"/>
          <w:kern w:val="10"/>
          <w:sz w:val="36"/>
          <w:szCs w:val="36"/>
        </w:rPr>
        <w:t>2</w:t>
      </w:r>
      <w:r>
        <w:rPr>
          <w:rFonts w:ascii="Arial" w:hAnsi="Arial" w:cs="Arial"/>
          <w:b/>
          <w:color w:val="000000"/>
          <w:spacing w:val="60"/>
          <w:kern w:val="10"/>
          <w:sz w:val="36"/>
          <w:szCs w:val="36"/>
        </w:rPr>
        <w:t>月监管报告</w:t>
      </w:r>
      <w:bookmarkEnd w:id="3"/>
    </w:p>
    <w:p w14:paraId="2AA1BCC9" w14:textId="77777777" w:rsidR="00AA1C34" w:rsidRDefault="00AA1C34">
      <w:pPr>
        <w:spacing w:line="480" w:lineRule="auto"/>
        <w:jc w:val="left"/>
        <w:rPr>
          <w:rFonts w:ascii="Arial" w:hAnsi="Arial" w:cs="Arial"/>
          <w:b/>
          <w:color w:val="000000"/>
          <w:sz w:val="24"/>
        </w:rPr>
      </w:pPr>
    </w:p>
    <w:p w14:paraId="19D43DF8" w14:textId="77777777" w:rsidR="00AA1C34" w:rsidRDefault="00AA1C34">
      <w:pPr>
        <w:spacing w:line="480" w:lineRule="auto"/>
        <w:jc w:val="left"/>
        <w:rPr>
          <w:rFonts w:ascii="Arial" w:hAnsi="Arial" w:cs="Arial"/>
          <w:b/>
          <w:color w:val="000000"/>
          <w:sz w:val="24"/>
        </w:rPr>
      </w:pPr>
    </w:p>
    <w:p w14:paraId="7E5A097D" w14:textId="77777777" w:rsidR="00AA1C34" w:rsidRDefault="00AA1C34">
      <w:pPr>
        <w:spacing w:line="480" w:lineRule="auto"/>
        <w:jc w:val="left"/>
        <w:rPr>
          <w:rFonts w:ascii="Arial" w:hAnsi="Arial" w:cs="Arial"/>
          <w:b/>
          <w:color w:val="000000"/>
          <w:sz w:val="24"/>
        </w:rPr>
      </w:pPr>
    </w:p>
    <w:p w14:paraId="5F2AFBAA" w14:textId="77777777" w:rsidR="00AA1C34" w:rsidRDefault="00AA1C34">
      <w:pPr>
        <w:spacing w:line="480" w:lineRule="auto"/>
        <w:jc w:val="left"/>
        <w:rPr>
          <w:rFonts w:ascii="Arial" w:hAnsi="Arial" w:cs="Arial"/>
          <w:b/>
          <w:color w:val="000000"/>
          <w:sz w:val="24"/>
        </w:rPr>
      </w:pPr>
    </w:p>
    <w:p w14:paraId="0F05A152" w14:textId="77777777" w:rsidR="00AA1C34" w:rsidRDefault="00AA1C34">
      <w:pPr>
        <w:spacing w:line="480" w:lineRule="auto"/>
        <w:jc w:val="left"/>
        <w:rPr>
          <w:rFonts w:ascii="Arial" w:hAnsi="Arial" w:cs="Arial"/>
          <w:b/>
          <w:color w:val="000000"/>
          <w:sz w:val="24"/>
        </w:rPr>
      </w:pPr>
    </w:p>
    <w:p w14:paraId="660A843A" w14:textId="77777777" w:rsidR="00AA1C34" w:rsidRDefault="00AA1C34">
      <w:pPr>
        <w:spacing w:line="480" w:lineRule="auto"/>
        <w:jc w:val="left"/>
        <w:rPr>
          <w:rFonts w:ascii="Arial" w:hAnsi="Arial" w:cs="Arial"/>
          <w:b/>
          <w:color w:val="FF0000"/>
          <w:sz w:val="24"/>
        </w:rPr>
      </w:pPr>
    </w:p>
    <w:p w14:paraId="3C7FA32D" w14:textId="77777777" w:rsidR="00AA1C34" w:rsidRDefault="00AA1C34">
      <w:pPr>
        <w:spacing w:line="480" w:lineRule="auto"/>
        <w:jc w:val="left"/>
        <w:rPr>
          <w:rFonts w:ascii="Arial" w:hAnsi="Arial" w:cs="Arial"/>
          <w:b/>
          <w:color w:val="000000"/>
          <w:szCs w:val="21"/>
        </w:rPr>
      </w:pPr>
    </w:p>
    <w:p w14:paraId="07A3C3BA" w14:textId="77777777" w:rsidR="00AA1C34" w:rsidRDefault="00AA1C34">
      <w:pPr>
        <w:spacing w:line="480" w:lineRule="auto"/>
        <w:jc w:val="left"/>
        <w:rPr>
          <w:rFonts w:ascii="Arial" w:hAnsi="Arial" w:cs="Arial"/>
          <w:b/>
          <w:color w:val="000000"/>
          <w:szCs w:val="21"/>
        </w:rPr>
      </w:pPr>
    </w:p>
    <w:p w14:paraId="309869E6" w14:textId="77777777" w:rsidR="00AA1C34" w:rsidRDefault="000A0B7A">
      <w:pPr>
        <w:spacing w:line="480" w:lineRule="auto"/>
        <w:jc w:val="left"/>
        <w:rPr>
          <w:rFonts w:ascii="Arial" w:hAnsi="Arial" w:cs="Arial"/>
          <w:b/>
          <w:color w:val="000000"/>
          <w:szCs w:val="21"/>
        </w:rPr>
      </w:pPr>
      <w:bookmarkStart w:id="4" w:name="_Toc8744"/>
      <w:r>
        <w:rPr>
          <w:rFonts w:ascii="Arial" w:hAnsi="Arial" w:cs="Arial"/>
          <w:b/>
          <w:color w:val="000000"/>
          <w:szCs w:val="21"/>
        </w:rPr>
        <w:t>项目名称：</w:t>
      </w:r>
      <w:proofErr w:type="gramStart"/>
      <w:r>
        <w:rPr>
          <w:rFonts w:ascii="Arial" w:hAnsi="Arial" w:cs="Arial"/>
          <w:b/>
          <w:color w:val="000000"/>
          <w:szCs w:val="21"/>
        </w:rPr>
        <w:t>诚盈三期</w:t>
      </w:r>
      <w:proofErr w:type="gramEnd"/>
      <w:r>
        <w:rPr>
          <w:rFonts w:ascii="Arial" w:hAnsi="Arial" w:cs="Arial"/>
          <w:b/>
          <w:color w:val="000000"/>
          <w:szCs w:val="21"/>
        </w:rPr>
        <w:t>（</w:t>
      </w:r>
      <w:proofErr w:type="gramStart"/>
      <w:r>
        <w:rPr>
          <w:rFonts w:ascii="Arial" w:hAnsi="Arial" w:cs="Arial"/>
          <w:b/>
          <w:color w:val="000000"/>
          <w:szCs w:val="21"/>
        </w:rPr>
        <w:t>2012</w:t>
      </w:r>
      <w:r>
        <w:rPr>
          <w:rFonts w:ascii="Arial" w:hAnsi="Arial" w:cs="Arial"/>
          <w:b/>
          <w:color w:val="000000"/>
          <w:szCs w:val="21"/>
        </w:rPr>
        <w:t>年丹龙常州</w:t>
      </w:r>
      <w:proofErr w:type="gramEnd"/>
      <w:r>
        <w:rPr>
          <w:rFonts w:ascii="Arial" w:hAnsi="Arial" w:cs="Arial"/>
          <w:b/>
          <w:color w:val="000000"/>
          <w:szCs w:val="21"/>
        </w:rPr>
        <w:t>）项目</w:t>
      </w:r>
      <w:bookmarkEnd w:id="4"/>
    </w:p>
    <w:p w14:paraId="6223604A" w14:textId="77777777" w:rsidR="00AA1C34" w:rsidRDefault="000A0B7A">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0231D885" w14:textId="77777777" w:rsidR="00AA1C34" w:rsidRDefault="000A0B7A">
      <w:pPr>
        <w:spacing w:line="480" w:lineRule="auto"/>
        <w:jc w:val="left"/>
        <w:rPr>
          <w:rFonts w:ascii="Arial" w:hAnsi="Arial" w:cs="Arial"/>
          <w:b/>
          <w:color w:val="000000"/>
          <w:szCs w:val="21"/>
        </w:rPr>
      </w:pPr>
      <w:bookmarkStart w:id="6" w:name="_Toc24968"/>
      <w:r>
        <w:rPr>
          <w:rFonts w:ascii="Arial" w:hAnsi="Arial" w:cs="Arial"/>
          <w:b/>
          <w:color w:val="000000"/>
          <w:szCs w:val="21"/>
        </w:rPr>
        <w:t>受托方：</w:t>
      </w:r>
      <w:proofErr w:type="gramStart"/>
      <w:r>
        <w:rPr>
          <w:rFonts w:ascii="Arial" w:hAnsi="Arial" w:cs="Arial"/>
          <w:b/>
          <w:color w:val="000000"/>
          <w:szCs w:val="21"/>
        </w:rPr>
        <w:t>北京康正宏</w:t>
      </w:r>
      <w:proofErr w:type="gramEnd"/>
      <w:r>
        <w:rPr>
          <w:rFonts w:ascii="Arial" w:hAnsi="Arial" w:cs="Arial"/>
          <w:b/>
          <w:color w:val="000000"/>
          <w:szCs w:val="21"/>
        </w:rPr>
        <w:t>基房地产评估有限公司</w:t>
      </w:r>
      <w:bookmarkEnd w:id="6"/>
    </w:p>
    <w:p w14:paraId="4D4C0D6E" w14:textId="77777777" w:rsidR="00AA1C34" w:rsidRDefault="000A0B7A">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proofErr w:type="gramStart"/>
      <w:r>
        <w:rPr>
          <w:rFonts w:ascii="Arial" w:hAnsi="Arial" w:cs="Arial"/>
          <w:b/>
          <w:color w:val="000000"/>
          <w:szCs w:val="21"/>
        </w:rPr>
        <w:t>付采萌</w:t>
      </w:r>
      <w:proofErr w:type="gramEnd"/>
      <w:r>
        <w:rPr>
          <w:rFonts w:ascii="Arial" w:hAnsi="Arial" w:cs="Arial"/>
          <w:b/>
          <w:color w:val="000000"/>
          <w:szCs w:val="21"/>
        </w:rPr>
        <w:t>、</w:t>
      </w:r>
      <w:bookmarkEnd w:id="7"/>
      <w:r>
        <w:rPr>
          <w:rFonts w:ascii="Arial" w:hAnsi="Arial" w:cs="Arial"/>
          <w:b/>
          <w:color w:val="000000"/>
          <w:szCs w:val="21"/>
        </w:rPr>
        <w:t>王靓玉</w:t>
      </w:r>
    </w:p>
    <w:p w14:paraId="79AC07C1" w14:textId="77777777" w:rsidR="00AA1C34" w:rsidRDefault="000A0B7A">
      <w:pPr>
        <w:spacing w:line="480" w:lineRule="auto"/>
        <w:jc w:val="left"/>
        <w:rPr>
          <w:rFonts w:ascii="Arial" w:hAnsi="Arial" w:cs="Arial"/>
          <w:b/>
          <w:color w:val="000000"/>
          <w:szCs w:val="21"/>
        </w:rPr>
        <w:sectPr w:rsidR="00AA1C34">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日期：二零二一年三月十二日</w:t>
      </w:r>
      <w:bookmarkEnd w:id="8"/>
    </w:p>
    <w:p w14:paraId="57B2834E" w14:textId="77777777" w:rsidR="00AA1C34" w:rsidRDefault="000A0B7A">
      <w:pPr>
        <w:pStyle w:val="TOC1"/>
        <w:spacing w:after="0" w:line="360" w:lineRule="auto"/>
        <w:jc w:val="center"/>
        <w:rPr>
          <w:rFonts w:ascii="Arial" w:hAnsi="Arial" w:cs="Arial"/>
          <w:b/>
          <w:bCs/>
          <w:sz w:val="28"/>
          <w:szCs w:val="28"/>
        </w:rPr>
      </w:pPr>
      <w:r>
        <w:rPr>
          <w:rFonts w:ascii="Arial" w:hAnsi="Arial" w:cs="Arial"/>
          <w:b/>
          <w:bCs/>
          <w:sz w:val="28"/>
          <w:szCs w:val="28"/>
        </w:rPr>
        <w:lastRenderedPageBreak/>
        <w:t>目录</w:t>
      </w:r>
    </w:p>
    <w:p w14:paraId="76641B7A" w14:textId="1AFF5811" w:rsidR="00AA1C34" w:rsidRDefault="000A0B7A" w:rsidP="007A7370">
      <w:pPr>
        <w:pStyle w:val="TOC1"/>
        <w:tabs>
          <w:tab w:val="clear" w:pos="8302"/>
          <w:tab w:val="right" w:leader="dot" w:pos="9298"/>
        </w:tabs>
        <w:spacing w:line="360" w:lineRule="auto"/>
        <w:rPr>
          <w:noProof/>
        </w:rP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28621" w:history="1">
        <w:r>
          <w:rPr>
            <w:rFonts w:ascii="Arial" w:hAnsi="Arial" w:cs="Arial"/>
            <w:noProof/>
            <w:szCs w:val="24"/>
          </w:rPr>
          <w:t>1</w:t>
        </w:r>
        <w:r>
          <w:rPr>
            <w:rFonts w:ascii="Arial" w:hAnsi="Arial" w:cs="Arial"/>
            <w:noProof/>
            <w:szCs w:val="24"/>
          </w:rPr>
          <w:t>项目基本情况介绍</w:t>
        </w:r>
        <w:r>
          <w:rPr>
            <w:noProof/>
          </w:rPr>
          <w:tab/>
        </w:r>
        <w:r>
          <w:rPr>
            <w:noProof/>
          </w:rPr>
          <w:fldChar w:fldCharType="begin"/>
        </w:r>
        <w:r>
          <w:rPr>
            <w:noProof/>
          </w:rPr>
          <w:instrText xml:space="preserve"> PAGEREF _Toc28621 </w:instrText>
        </w:r>
        <w:r>
          <w:rPr>
            <w:noProof/>
          </w:rPr>
          <w:fldChar w:fldCharType="separate"/>
        </w:r>
        <w:r w:rsidR="007A7370">
          <w:rPr>
            <w:noProof/>
          </w:rPr>
          <w:t>1</w:t>
        </w:r>
        <w:r>
          <w:rPr>
            <w:noProof/>
          </w:rPr>
          <w:fldChar w:fldCharType="end"/>
        </w:r>
      </w:hyperlink>
    </w:p>
    <w:p w14:paraId="797F16D8" w14:textId="1207CD23" w:rsidR="00AA1C34" w:rsidRDefault="000A0B7A" w:rsidP="007A7370">
      <w:pPr>
        <w:pStyle w:val="TOC1"/>
        <w:tabs>
          <w:tab w:val="clear" w:pos="8302"/>
          <w:tab w:val="right" w:leader="dot" w:pos="9298"/>
        </w:tabs>
        <w:spacing w:line="360" w:lineRule="auto"/>
        <w:rPr>
          <w:noProof/>
        </w:rPr>
      </w:pPr>
      <w:hyperlink w:anchor="_Toc17926" w:history="1">
        <w:r>
          <w:rPr>
            <w:rFonts w:ascii="Arial" w:hAnsi="Arial" w:cs="Arial"/>
            <w:noProof/>
            <w:szCs w:val="24"/>
          </w:rPr>
          <w:t>2</w:t>
        </w:r>
        <w:r>
          <w:rPr>
            <w:rFonts w:ascii="Arial" w:hAnsi="Arial" w:cs="Arial"/>
            <w:noProof/>
            <w:szCs w:val="24"/>
          </w:rPr>
          <w:t>重大事件披露</w:t>
        </w:r>
        <w:r>
          <w:rPr>
            <w:noProof/>
          </w:rPr>
          <w:tab/>
        </w:r>
        <w:r>
          <w:rPr>
            <w:noProof/>
          </w:rPr>
          <w:fldChar w:fldCharType="begin"/>
        </w:r>
        <w:r>
          <w:rPr>
            <w:noProof/>
          </w:rPr>
          <w:instrText xml:space="preserve"> PAGEREF _Toc17926 </w:instrText>
        </w:r>
        <w:r>
          <w:rPr>
            <w:noProof/>
          </w:rPr>
          <w:fldChar w:fldCharType="separate"/>
        </w:r>
        <w:r w:rsidR="007A7370">
          <w:rPr>
            <w:noProof/>
          </w:rPr>
          <w:t>2</w:t>
        </w:r>
        <w:r>
          <w:rPr>
            <w:noProof/>
          </w:rPr>
          <w:fldChar w:fldCharType="end"/>
        </w:r>
      </w:hyperlink>
    </w:p>
    <w:p w14:paraId="1B9C62AB" w14:textId="7706D397" w:rsidR="00AA1C34" w:rsidRDefault="000A0B7A" w:rsidP="007A7370">
      <w:pPr>
        <w:pStyle w:val="TOC1"/>
        <w:tabs>
          <w:tab w:val="clear" w:pos="8302"/>
          <w:tab w:val="right" w:leader="dot" w:pos="9298"/>
        </w:tabs>
        <w:spacing w:line="360" w:lineRule="auto"/>
        <w:rPr>
          <w:noProof/>
        </w:rPr>
      </w:pPr>
      <w:hyperlink w:anchor="_Toc30871" w:history="1">
        <w:r>
          <w:rPr>
            <w:rFonts w:ascii="Arial" w:hAnsi="Arial" w:cs="Arial"/>
            <w:noProof/>
            <w:szCs w:val="24"/>
          </w:rPr>
          <w:t>3</w:t>
        </w:r>
        <w:r>
          <w:rPr>
            <w:rFonts w:ascii="Arial" w:hAnsi="Arial" w:cs="Arial"/>
            <w:noProof/>
            <w:szCs w:val="24"/>
          </w:rPr>
          <w:t>工程进度</w:t>
        </w:r>
        <w:r>
          <w:rPr>
            <w:noProof/>
          </w:rPr>
          <w:tab/>
        </w:r>
        <w:r>
          <w:rPr>
            <w:noProof/>
          </w:rPr>
          <w:fldChar w:fldCharType="begin"/>
        </w:r>
        <w:r>
          <w:rPr>
            <w:noProof/>
          </w:rPr>
          <w:instrText xml:space="preserve"> PAGEREF _Toc30871 </w:instrText>
        </w:r>
        <w:r>
          <w:rPr>
            <w:noProof/>
          </w:rPr>
          <w:fldChar w:fldCharType="separate"/>
        </w:r>
        <w:r w:rsidR="007A7370">
          <w:rPr>
            <w:noProof/>
          </w:rPr>
          <w:t>2</w:t>
        </w:r>
        <w:r>
          <w:rPr>
            <w:noProof/>
          </w:rPr>
          <w:fldChar w:fldCharType="end"/>
        </w:r>
      </w:hyperlink>
    </w:p>
    <w:p w14:paraId="5981F9E2" w14:textId="2D56AA32" w:rsidR="00AA1C34" w:rsidRDefault="000A0B7A" w:rsidP="007A7370">
      <w:pPr>
        <w:pStyle w:val="TOC2"/>
        <w:tabs>
          <w:tab w:val="clear" w:pos="8302"/>
          <w:tab w:val="right" w:leader="dot" w:pos="9298"/>
        </w:tabs>
        <w:spacing w:line="360" w:lineRule="auto"/>
        <w:rPr>
          <w:noProof/>
        </w:rPr>
      </w:pPr>
      <w:hyperlink w:anchor="_Toc15265" w:history="1">
        <w:r>
          <w:rPr>
            <w:rFonts w:cs="Arial"/>
            <w:noProof/>
            <w:szCs w:val="24"/>
          </w:rPr>
          <w:t xml:space="preserve">3.1 </w:t>
        </w:r>
        <w:r>
          <w:rPr>
            <w:rFonts w:eastAsiaTheme="minorEastAsia" w:cs="Arial"/>
            <w:noProof/>
            <w:kern w:val="44"/>
            <w:szCs w:val="24"/>
          </w:rPr>
          <w:t>2021</w:t>
        </w:r>
        <w:r>
          <w:rPr>
            <w:rFonts w:eastAsiaTheme="minorEastAsia" w:cs="Arial"/>
            <w:noProof/>
            <w:kern w:val="44"/>
            <w:szCs w:val="24"/>
          </w:rPr>
          <w:t>年</w:t>
        </w:r>
        <w:r>
          <w:rPr>
            <w:rFonts w:eastAsiaTheme="minorEastAsia" w:cs="Arial"/>
            <w:noProof/>
            <w:kern w:val="44"/>
            <w:szCs w:val="24"/>
          </w:rPr>
          <w:t>2</w:t>
        </w:r>
        <w:r>
          <w:rPr>
            <w:rFonts w:eastAsiaTheme="minorEastAsia" w:cs="Arial"/>
            <w:noProof/>
            <w:kern w:val="44"/>
            <w:szCs w:val="24"/>
          </w:rPr>
          <w:t>月项目现场情况</w:t>
        </w:r>
        <w:r>
          <w:rPr>
            <w:noProof/>
          </w:rPr>
          <w:tab/>
        </w:r>
        <w:r>
          <w:rPr>
            <w:noProof/>
          </w:rPr>
          <w:fldChar w:fldCharType="begin"/>
        </w:r>
        <w:r>
          <w:rPr>
            <w:noProof/>
          </w:rPr>
          <w:instrText xml:space="preserve"> PAGEREF _Toc</w:instrText>
        </w:r>
        <w:r>
          <w:rPr>
            <w:noProof/>
          </w:rPr>
          <w:instrText xml:space="preserve">15265 </w:instrText>
        </w:r>
        <w:r>
          <w:rPr>
            <w:noProof/>
          </w:rPr>
          <w:fldChar w:fldCharType="separate"/>
        </w:r>
        <w:r w:rsidR="007A7370">
          <w:rPr>
            <w:noProof/>
          </w:rPr>
          <w:t>2</w:t>
        </w:r>
        <w:r>
          <w:rPr>
            <w:noProof/>
          </w:rPr>
          <w:fldChar w:fldCharType="end"/>
        </w:r>
      </w:hyperlink>
    </w:p>
    <w:p w14:paraId="6A5C430B" w14:textId="5F621D4E" w:rsidR="00AA1C34" w:rsidRDefault="000A0B7A" w:rsidP="007A7370">
      <w:pPr>
        <w:pStyle w:val="TOC2"/>
        <w:tabs>
          <w:tab w:val="clear" w:pos="8302"/>
          <w:tab w:val="right" w:leader="dot" w:pos="9298"/>
        </w:tabs>
        <w:spacing w:line="360" w:lineRule="auto"/>
        <w:rPr>
          <w:noProof/>
        </w:rPr>
      </w:pPr>
      <w:hyperlink w:anchor="_Toc13054" w:history="1">
        <w:r>
          <w:rPr>
            <w:rFonts w:cs="Arial"/>
            <w:noProof/>
            <w:szCs w:val="24"/>
          </w:rPr>
          <w:t>3.2</w:t>
        </w:r>
        <w:r>
          <w:rPr>
            <w:rFonts w:cs="Arial"/>
            <w:noProof/>
            <w:szCs w:val="24"/>
          </w:rPr>
          <w:t>证照办理情况说明</w:t>
        </w:r>
        <w:r>
          <w:rPr>
            <w:noProof/>
          </w:rPr>
          <w:tab/>
        </w:r>
        <w:r>
          <w:rPr>
            <w:noProof/>
          </w:rPr>
          <w:fldChar w:fldCharType="begin"/>
        </w:r>
        <w:r>
          <w:rPr>
            <w:noProof/>
          </w:rPr>
          <w:instrText xml:space="preserve"> PAGEREF _Toc13054 </w:instrText>
        </w:r>
        <w:r>
          <w:rPr>
            <w:noProof/>
          </w:rPr>
          <w:fldChar w:fldCharType="separate"/>
        </w:r>
        <w:r w:rsidR="007A7370">
          <w:rPr>
            <w:noProof/>
          </w:rPr>
          <w:t>4</w:t>
        </w:r>
        <w:r>
          <w:rPr>
            <w:noProof/>
          </w:rPr>
          <w:fldChar w:fldCharType="end"/>
        </w:r>
      </w:hyperlink>
    </w:p>
    <w:p w14:paraId="7084E512" w14:textId="0DE5B748" w:rsidR="00AA1C34" w:rsidRDefault="000A0B7A" w:rsidP="007A7370">
      <w:pPr>
        <w:pStyle w:val="TOC1"/>
        <w:tabs>
          <w:tab w:val="clear" w:pos="8302"/>
          <w:tab w:val="right" w:leader="dot" w:pos="9298"/>
        </w:tabs>
        <w:spacing w:line="360" w:lineRule="auto"/>
        <w:rPr>
          <w:noProof/>
        </w:rPr>
      </w:pPr>
      <w:hyperlink w:anchor="_Toc22888" w:history="1">
        <w:r>
          <w:rPr>
            <w:rFonts w:ascii="Arial" w:hAnsi="Arial" w:cs="Arial"/>
            <w:noProof/>
            <w:szCs w:val="24"/>
          </w:rPr>
          <w:t>4</w:t>
        </w:r>
        <w:r>
          <w:rPr>
            <w:rFonts w:ascii="Arial" w:hAnsi="Arial" w:cs="Arial"/>
            <w:noProof/>
            <w:szCs w:val="24"/>
          </w:rPr>
          <w:t>资金情况</w:t>
        </w:r>
        <w:r>
          <w:rPr>
            <w:noProof/>
          </w:rPr>
          <w:tab/>
        </w:r>
        <w:r>
          <w:rPr>
            <w:noProof/>
          </w:rPr>
          <w:fldChar w:fldCharType="begin"/>
        </w:r>
        <w:r>
          <w:rPr>
            <w:noProof/>
          </w:rPr>
          <w:instrText xml:space="preserve"> PAGEREF _Toc22888 </w:instrText>
        </w:r>
        <w:r>
          <w:rPr>
            <w:noProof/>
          </w:rPr>
          <w:fldChar w:fldCharType="separate"/>
        </w:r>
        <w:r w:rsidR="007A7370">
          <w:rPr>
            <w:noProof/>
          </w:rPr>
          <w:t>5</w:t>
        </w:r>
        <w:r>
          <w:rPr>
            <w:noProof/>
          </w:rPr>
          <w:fldChar w:fldCharType="end"/>
        </w:r>
      </w:hyperlink>
    </w:p>
    <w:p w14:paraId="3554C8D8" w14:textId="7ADE2312" w:rsidR="00AA1C34" w:rsidRDefault="000A0B7A" w:rsidP="007A7370">
      <w:pPr>
        <w:pStyle w:val="TOC2"/>
        <w:tabs>
          <w:tab w:val="clear" w:pos="8302"/>
          <w:tab w:val="right" w:leader="dot" w:pos="9298"/>
        </w:tabs>
        <w:spacing w:line="360" w:lineRule="auto"/>
        <w:rPr>
          <w:noProof/>
        </w:rPr>
      </w:pPr>
      <w:hyperlink w:anchor="_Toc5851" w:history="1">
        <w:r>
          <w:rPr>
            <w:rFonts w:cs="Arial"/>
            <w:noProof/>
          </w:rPr>
          <w:t>4.1</w:t>
        </w:r>
        <w:r>
          <w:rPr>
            <w:rFonts w:cs="Arial"/>
            <w:noProof/>
          </w:rPr>
          <w:t>资金流出情况</w:t>
        </w:r>
        <w:r>
          <w:rPr>
            <w:noProof/>
          </w:rPr>
          <w:tab/>
        </w:r>
        <w:r>
          <w:rPr>
            <w:noProof/>
          </w:rPr>
          <w:fldChar w:fldCharType="begin"/>
        </w:r>
        <w:r>
          <w:rPr>
            <w:noProof/>
          </w:rPr>
          <w:instrText xml:space="preserve"> PAGEREF _Toc5851 </w:instrText>
        </w:r>
        <w:r>
          <w:rPr>
            <w:noProof/>
          </w:rPr>
          <w:fldChar w:fldCharType="separate"/>
        </w:r>
        <w:r w:rsidR="007A7370">
          <w:rPr>
            <w:noProof/>
          </w:rPr>
          <w:t>5</w:t>
        </w:r>
        <w:r>
          <w:rPr>
            <w:noProof/>
          </w:rPr>
          <w:fldChar w:fldCharType="end"/>
        </w:r>
      </w:hyperlink>
    </w:p>
    <w:p w14:paraId="10A9D020" w14:textId="587B3BED" w:rsidR="00AA1C34" w:rsidRDefault="000A0B7A" w:rsidP="007A7370">
      <w:pPr>
        <w:pStyle w:val="TOC2"/>
        <w:tabs>
          <w:tab w:val="clear" w:pos="8302"/>
          <w:tab w:val="right" w:leader="dot" w:pos="9298"/>
        </w:tabs>
        <w:spacing w:line="360" w:lineRule="auto"/>
        <w:rPr>
          <w:noProof/>
        </w:rPr>
      </w:pPr>
      <w:hyperlink w:anchor="_Toc2528" w:history="1">
        <w:r>
          <w:rPr>
            <w:rFonts w:cs="Arial"/>
            <w:noProof/>
          </w:rPr>
          <w:t>4.2</w:t>
        </w:r>
        <w:r>
          <w:rPr>
            <w:rFonts w:cs="Arial"/>
            <w:noProof/>
          </w:rPr>
          <w:t>资金流入情况</w:t>
        </w:r>
        <w:r>
          <w:rPr>
            <w:noProof/>
          </w:rPr>
          <w:tab/>
        </w:r>
        <w:r>
          <w:rPr>
            <w:noProof/>
          </w:rPr>
          <w:fldChar w:fldCharType="begin"/>
        </w:r>
        <w:r>
          <w:rPr>
            <w:noProof/>
          </w:rPr>
          <w:instrText xml:space="preserve"> PAGEREF _Toc2528 </w:instrText>
        </w:r>
        <w:r>
          <w:rPr>
            <w:noProof/>
          </w:rPr>
          <w:fldChar w:fldCharType="separate"/>
        </w:r>
        <w:r w:rsidR="007A7370">
          <w:rPr>
            <w:noProof/>
          </w:rPr>
          <w:t>8</w:t>
        </w:r>
        <w:r>
          <w:rPr>
            <w:noProof/>
          </w:rPr>
          <w:fldChar w:fldCharType="end"/>
        </w:r>
      </w:hyperlink>
    </w:p>
    <w:p w14:paraId="5DA2244E" w14:textId="236AB325" w:rsidR="00AA1C34" w:rsidRDefault="000A0B7A" w:rsidP="007A7370">
      <w:pPr>
        <w:pStyle w:val="TOC1"/>
        <w:tabs>
          <w:tab w:val="clear" w:pos="8302"/>
          <w:tab w:val="right" w:leader="dot" w:pos="9298"/>
        </w:tabs>
        <w:spacing w:line="360" w:lineRule="auto"/>
        <w:rPr>
          <w:noProof/>
        </w:rPr>
      </w:pPr>
      <w:hyperlink w:anchor="_Toc13926" w:history="1">
        <w:r>
          <w:rPr>
            <w:rFonts w:ascii="Arial" w:hAnsi="Arial" w:cs="Arial"/>
            <w:noProof/>
            <w:szCs w:val="24"/>
          </w:rPr>
          <w:t>5</w:t>
        </w:r>
        <w:r>
          <w:rPr>
            <w:rFonts w:ascii="Arial" w:hAnsi="Arial" w:cs="Arial"/>
            <w:noProof/>
            <w:szCs w:val="24"/>
          </w:rPr>
          <w:t>项目销售情况</w:t>
        </w:r>
        <w:r>
          <w:rPr>
            <w:noProof/>
          </w:rPr>
          <w:tab/>
        </w:r>
        <w:r>
          <w:rPr>
            <w:noProof/>
          </w:rPr>
          <w:fldChar w:fldCharType="begin"/>
        </w:r>
        <w:r>
          <w:rPr>
            <w:noProof/>
          </w:rPr>
          <w:instrText xml:space="preserve"> PAGEREF _Toc13926 </w:instrText>
        </w:r>
        <w:r>
          <w:rPr>
            <w:noProof/>
          </w:rPr>
          <w:fldChar w:fldCharType="separate"/>
        </w:r>
        <w:r w:rsidR="007A7370">
          <w:rPr>
            <w:noProof/>
          </w:rPr>
          <w:t>9</w:t>
        </w:r>
        <w:r>
          <w:rPr>
            <w:noProof/>
          </w:rPr>
          <w:fldChar w:fldCharType="end"/>
        </w:r>
      </w:hyperlink>
    </w:p>
    <w:p w14:paraId="3057A585" w14:textId="4981A811" w:rsidR="00AA1C34" w:rsidRDefault="000A0B7A" w:rsidP="007A7370">
      <w:pPr>
        <w:pStyle w:val="TOC1"/>
        <w:tabs>
          <w:tab w:val="clear" w:pos="8302"/>
          <w:tab w:val="right" w:leader="dot" w:pos="9298"/>
        </w:tabs>
        <w:spacing w:line="360" w:lineRule="auto"/>
        <w:rPr>
          <w:noProof/>
        </w:rPr>
      </w:pPr>
      <w:hyperlink w:anchor="_Toc18691" w:history="1">
        <w:r>
          <w:rPr>
            <w:rFonts w:ascii="Arial" w:hAnsi="Arial" w:cs="Arial"/>
            <w:noProof/>
            <w:szCs w:val="24"/>
          </w:rPr>
          <w:t>6</w:t>
        </w:r>
        <w:r>
          <w:rPr>
            <w:rFonts w:ascii="Arial" w:hAnsi="Arial" w:cs="Arial"/>
            <w:noProof/>
            <w:szCs w:val="24"/>
          </w:rPr>
          <w:t>印章、证照使用情况</w:t>
        </w:r>
        <w:r>
          <w:rPr>
            <w:noProof/>
          </w:rPr>
          <w:tab/>
        </w:r>
        <w:r>
          <w:rPr>
            <w:noProof/>
          </w:rPr>
          <w:fldChar w:fldCharType="begin"/>
        </w:r>
        <w:r>
          <w:rPr>
            <w:noProof/>
          </w:rPr>
          <w:instrText xml:space="preserve"> PAGEREF _Toc18691 </w:instrText>
        </w:r>
        <w:r>
          <w:rPr>
            <w:noProof/>
          </w:rPr>
          <w:fldChar w:fldCharType="separate"/>
        </w:r>
        <w:r w:rsidR="007A7370">
          <w:rPr>
            <w:noProof/>
          </w:rPr>
          <w:t>10</w:t>
        </w:r>
        <w:r>
          <w:rPr>
            <w:noProof/>
          </w:rPr>
          <w:fldChar w:fldCharType="end"/>
        </w:r>
      </w:hyperlink>
    </w:p>
    <w:p w14:paraId="2D75A959" w14:textId="00F1BD61" w:rsidR="00AA1C34" w:rsidRDefault="000A0B7A" w:rsidP="007A7370">
      <w:pPr>
        <w:pStyle w:val="TOC1"/>
        <w:tabs>
          <w:tab w:val="clear" w:pos="8302"/>
          <w:tab w:val="right" w:leader="dot" w:pos="9298"/>
        </w:tabs>
        <w:spacing w:line="360" w:lineRule="auto"/>
        <w:rPr>
          <w:noProof/>
        </w:rPr>
      </w:pPr>
      <w:hyperlink w:anchor="_Toc3534" w:history="1">
        <w:r>
          <w:rPr>
            <w:rFonts w:ascii="Arial" w:hAnsi="Arial" w:cs="Arial"/>
            <w:noProof/>
            <w:szCs w:val="24"/>
          </w:rPr>
          <w:t>7</w:t>
        </w:r>
        <w:r>
          <w:rPr>
            <w:rFonts w:ascii="Arial" w:hAnsi="Arial" w:cs="Arial"/>
            <w:noProof/>
            <w:szCs w:val="24"/>
          </w:rPr>
          <w:t>合同签订情况</w:t>
        </w:r>
        <w:r>
          <w:rPr>
            <w:noProof/>
          </w:rPr>
          <w:tab/>
        </w:r>
        <w:r>
          <w:rPr>
            <w:noProof/>
          </w:rPr>
          <w:fldChar w:fldCharType="begin"/>
        </w:r>
        <w:r>
          <w:rPr>
            <w:noProof/>
          </w:rPr>
          <w:instrText xml:space="preserve"> PAGEREF _Toc3534 </w:instrText>
        </w:r>
        <w:r>
          <w:rPr>
            <w:noProof/>
          </w:rPr>
          <w:fldChar w:fldCharType="separate"/>
        </w:r>
        <w:r w:rsidR="007A7370">
          <w:rPr>
            <w:noProof/>
          </w:rPr>
          <w:t>12</w:t>
        </w:r>
        <w:r>
          <w:rPr>
            <w:noProof/>
          </w:rPr>
          <w:fldChar w:fldCharType="end"/>
        </w:r>
      </w:hyperlink>
    </w:p>
    <w:p w14:paraId="15EE807E" w14:textId="3790978F" w:rsidR="00AA1C34" w:rsidRDefault="000A0B7A" w:rsidP="007A7370">
      <w:pPr>
        <w:pStyle w:val="TOC1"/>
        <w:tabs>
          <w:tab w:val="clear" w:pos="8302"/>
          <w:tab w:val="right" w:leader="dot" w:pos="9298"/>
        </w:tabs>
        <w:spacing w:line="360" w:lineRule="auto"/>
        <w:rPr>
          <w:noProof/>
        </w:rPr>
      </w:pPr>
      <w:hyperlink w:anchor="_Toc14840" w:history="1">
        <w:r>
          <w:rPr>
            <w:rFonts w:ascii="Arial" w:hAnsi="Arial" w:cs="Arial"/>
            <w:noProof/>
            <w:szCs w:val="24"/>
          </w:rPr>
          <w:t>8</w:t>
        </w:r>
        <w:r>
          <w:rPr>
            <w:rFonts w:ascii="Arial" w:hAnsi="Arial" w:cs="Arial"/>
            <w:noProof/>
            <w:szCs w:val="24"/>
          </w:rPr>
          <w:t>资金结算</w:t>
        </w:r>
        <w:r>
          <w:rPr>
            <w:noProof/>
          </w:rPr>
          <w:tab/>
        </w:r>
        <w:r>
          <w:rPr>
            <w:noProof/>
          </w:rPr>
          <w:fldChar w:fldCharType="begin"/>
        </w:r>
        <w:r>
          <w:rPr>
            <w:noProof/>
          </w:rPr>
          <w:instrText xml:space="preserve"> PAGEREF _Toc14840 </w:instrText>
        </w:r>
        <w:r>
          <w:rPr>
            <w:noProof/>
          </w:rPr>
          <w:fldChar w:fldCharType="separate"/>
        </w:r>
        <w:r w:rsidR="007A7370">
          <w:rPr>
            <w:noProof/>
          </w:rPr>
          <w:t>13</w:t>
        </w:r>
        <w:r>
          <w:rPr>
            <w:noProof/>
          </w:rPr>
          <w:fldChar w:fldCharType="end"/>
        </w:r>
      </w:hyperlink>
    </w:p>
    <w:p w14:paraId="79C42E59" w14:textId="17B71F36" w:rsidR="00AA1C34" w:rsidRDefault="000A0B7A" w:rsidP="007A7370">
      <w:pPr>
        <w:pStyle w:val="TOC2"/>
        <w:tabs>
          <w:tab w:val="clear" w:pos="8302"/>
          <w:tab w:val="right" w:leader="dot" w:pos="9298"/>
        </w:tabs>
        <w:spacing w:line="360" w:lineRule="auto"/>
        <w:rPr>
          <w:noProof/>
        </w:rPr>
      </w:pPr>
      <w:hyperlink w:anchor="_Toc13448" w:history="1">
        <w:r>
          <w:rPr>
            <w:rFonts w:cs="Arial"/>
            <w:noProof/>
          </w:rPr>
          <w:t>8.1</w:t>
        </w:r>
        <w:r>
          <w:rPr>
            <w:rFonts w:eastAsiaTheme="minorEastAsia" w:cs="Arial"/>
            <w:noProof/>
            <w:kern w:val="44"/>
            <w:szCs w:val="24"/>
          </w:rPr>
          <w:t>丹龙置业常州有限公司各资金账户流量情况</w:t>
        </w:r>
        <w:r>
          <w:rPr>
            <w:noProof/>
          </w:rPr>
          <w:tab/>
        </w:r>
        <w:r>
          <w:rPr>
            <w:noProof/>
          </w:rPr>
          <w:fldChar w:fldCharType="begin"/>
        </w:r>
        <w:r>
          <w:rPr>
            <w:noProof/>
          </w:rPr>
          <w:instrText xml:space="preserve"> PAGEREF _Toc13448 </w:instrText>
        </w:r>
        <w:r>
          <w:rPr>
            <w:noProof/>
          </w:rPr>
          <w:fldChar w:fldCharType="separate"/>
        </w:r>
        <w:r w:rsidR="007A7370">
          <w:rPr>
            <w:noProof/>
          </w:rPr>
          <w:t>13</w:t>
        </w:r>
        <w:r>
          <w:rPr>
            <w:noProof/>
          </w:rPr>
          <w:fldChar w:fldCharType="end"/>
        </w:r>
      </w:hyperlink>
    </w:p>
    <w:p w14:paraId="7632FE98" w14:textId="7A5BF586" w:rsidR="00AA1C34" w:rsidRDefault="000A0B7A" w:rsidP="007A7370">
      <w:pPr>
        <w:pStyle w:val="TOC2"/>
        <w:tabs>
          <w:tab w:val="clear" w:pos="8302"/>
          <w:tab w:val="right" w:leader="dot" w:pos="9298"/>
        </w:tabs>
        <w:spacing w:line="360" w:lineRule="auto"/>
        <w:rPr>
          <w:noProof/>
        </w:rPr>
      </w:pPr>
      <w:hyperlink w:anchor="_Toc15268" w:history="1">
        <w:r>
          <w:rPr>
            <w:rFonts w:cs="Arial"/>
            <w:noProof/>
          </w:rPr>
          <w:t>8.2</w:t>
        </w:r>
        <w:r>
          <w:rPr>
            <w:rFonts w:eastAsiaTheme="minorEastAsia" w:cs="Arial"/>
            <w:noProof/>
            <w:kern w:val="44"/>
            <w:szCs w:val="24"/>
          </w:rPr>
          <w:t>预算使用情况说明</w:t>
        </w:r>
        <w:r>
          <w:rPr>
            <w:noProof/>
          </w:rPr>
          <w:tab/>
        </w:r>
        <w:r>
          <w:rPr>
            <w:noProof/>
          </w:rPr>
          <w:fldChar w:fldCharType="begin"/>
        </w:r>
        <w:r>
          <w:rPr>
            <w:noProof/>
          </w:rPr>
          <w:instrText xml:space="preserve"> PAGEREF _Toc15268 </w:instrText>
        </w:r>
        <w:r>
          <w:rPr>
            <w:noProof/>
          </w:rPr>
          <w:fldChar w:fldCharType="separate"/>
        </w:r>
        <w:r w:rsidR="007A7370">
          <w:rPr>
            <w:noProof/>
          </w:rPr>
          <w:t>14</w:t>
        </w:r>
        <w:r>
          <w:rPr>
            <w:noProof/>
          </w:rPr>
          <w:fldChar w:fldCharType="end"/>
        </w:r>
      </w:hyperlink>
    </w:p>
    <w:p w14:paraId="1D5E0D93" w14:textId="200B932E" w:rsidR="00AA1C34" w:rsidRDefault="000A0B7A" w:rsidP="007A7370">
      <w:pPr>
        <w:pStyle w:val="TOC2"/>
        <w:tabs>
          <w:tab w:val="clear" w:pos="8302"/>
          <w:tab w:val="right" w:leader="dot" w:pos="9298"/>
        </w:tabs>
        <w:spacing w:line="360" w:lineRule="auto"/>
        <w:rPr>
          <w:noProof/>
        </w:rPr>
      </w:pPr>
      <w:hyperlink w:anchor="_Toc9758" w:history="1">
        <w:r>
          <w:rPr>
            <w:rFonts w:cs="Arial"/>
            <w:noProof/>
          </w:rPr>
          <w:t>8.3</w:t>
        </w:r>
        <w:r>
          <w:rPr>
            <w:rFonts w:eastAsiaTheme="minorEastAsia" w:cs="Arial"/>
            <w:noProof/>
            <w:kern w:val="44"/>
            <w:szCs w:val="24"/>
          </w:rPr>
          <w:t>收取各类保证金余额</w:t>
        </w:r>
        <w:r>
          <w:rPr>
            <w:rFonts w:cs="Arial"/>
            <w:noProof/>
          </w:rPr>
          <w:t>情况</w:t>
        </w:r>
        <w:r>
          <w:rPr>
            <w:noProof/>
          </w:rPr>
          <w:tab/>
        </w:r>
        <w:r>
          <w:rPr>
            <w:noProof/>
          </w:rPr>
          <w:fldChar w:fldCharType="begin"/>
        </w:r>
        <w:r>
          <w:rPr>
            <w:noProof/>
          </w:rPr>
          <w:instrText xml:space="preserve"> PAGEREF _Toc9758 </w:instrText>
        </w:r>
        <w:r>
          <w:rPr>
            <w:noProof/>
          </w:rPr>
          <w:fldChar w:fldCharType="separate"/>
        </w:r>
        <w:r w:rsidR="007A7370">
          <w:rPr>
            <w:noProof/>
          </w:rPr>
          <w:t>14</w:t>
        </w:r>
        <w:r>
          <w:rPr>
            <w:noProof/>
          </w:rPr>
          <w:fldChar w:fldCharType="end"/>
        </w:r>
      </w:hyperlink>
    </w:p>
    <w:p w14:paraId="3C3B79B9" w14:textId="3BF7FF41" w:rsidR="00AA1C34" w:rsidRDefault="000A0B7A" w:rsidP="007A7370">
      <w:pPr>
        <w:pStyle w:val="TOC1"/>
        <w:tabs>
          <w:tab w:val="clear" w:pos="8302"/>
          <w:tab w:val="right" w:leader="dot" w:pos="9298"/>
        </w:tabs>
        <w:spacing w:line="360" w:lineRule="auto"/>
        <w:rPr>
          <w:noProof/>
        </w:rPr>
      </w:pPr>
      <w:hyperlink w:anchor="_Toc31413" w:history="1">
        <w:r>
          <w:rPr>
            <w:rFonts w:ascii="Arial" w:hAnsi="Arial" w:cs="Arial"/>
            <w:noProof/>
            <w:szCs w:val="24"/>
          </w:rPr>
          <w:t>附件</w:t>
        </w:r>
        <w:r>
          <w:rPr>
            <w:noProof/>
          </w:rPr>
          <w:tab/>
        </w:r>
        <w:r>
          <w:rPr>
            <w:noProof/>
          </w:rPr>
          <w:fldChar w:fldCharType="begin"/>
        </w:r>
        <w:r>
          <w:rPr>
            <w:noProof/>
          </w:rPr>
          <w:instrText xml:space="preserve"> PAGEREF _Toc31413 </w:instrText>
        </w:r>
        <w:r>
          <w:rPr>
            <w:noProof/>
          </w:rPr>
          <w:fldChar w:fldCharType="separate"/>
        </w:r>
        <w:r w:rsidR="007A7370">
          <w:rPr>
            <w:noProof/>
          </w:rPr>
          <w:t>17</w:t>
        </w:r>
        <w:r>
          <w:rPr>
            <w:noProof/>
          </w:rPr>
          <w:fldChar w:fldCharType="end"/>
        </w:r>
      </w:hyperlink>
    </w:p>
    <w:p w14:paraId="50B98652" w14:textId="3C6C3228" w:rsidR="00AA1C34" w:rsidRDefault="000A0B7A" w:rsidP="007A7370">
      <w:pPr>
        <w:pStyle w:val="TOC2"/>
        <w:tabs>
          <w:tab w:val="clear" w:pos="8302"/>
          <w:tab w:val="right" w:leader="dot" w:pos="9298"/>
        </w:tabs>
        <w:spacing w:line="360" w:lineRule="auto"/>
        <w:rPr>
          <w:rFonts w:ascii="Arial" w:hAnsi="Arial" w:cs="Arial"/>
          <w:noProof/>
          <w:color w:val="000000"/>
          <w:szCs w:val="21"/>
        </w:rPr>
      </w:pPr>
      <w:hyperlink w:anchor="_Toc18062" w:history="1">
        <w:r>
          <w:rPr>
            <w:rFonts w:ascii="Arial" w:hAnsi="Arial" w:cs="Arial"/>
            <w:noProof/>
            <w:color w:val="000000"/>
            <w:szCs w:val="21"/>
          </w:rPr>
          <w:t>附件一</w:t>
        </w:r>
        <w:r>
          <w:rPr>
            <w:rFonts w:ascii="Arial" w:hAnsi="Arial" w:cs="Arial"/>
            <w:noProof/>
            <w:color w:val="000000"/>
            <w:szCs w:val="21"/>
          </w:rPr>
          <w:t xml:space="preserve"> </w:t>
        </w:r>
        <w:r>
          <w:rPr>
            <w:rFonts w:ascii="Arial" w:hAnsi="Arial" w:cs="Arial"/>
            <w:noProof/>
            <w:color w:val="000000"/>
            <w:szCs w:val="21"/>
          </w:rPr>
          <w:t>销售明细表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_Toc18062 </w:instrText>
        </w:r>
        <w:r>
          <w:rPr>
            <w:rFonts w:ascii="Arial" w:hAnsi="Arial" w:cs="Arial"/>
            <w:noProof/>
            <w:color w:val="000000"/>
            <w:szCs w:val="21"/>
          </w:rPr>
          <w:fldChar w:fldCharType="separate"/>
        </w:r>
        <w:r w:rsidR="007A7370">
          <w:rPr>
            <w:rFonts w:ascii="Arial" w:hAnsi="Arial" w:cs="Arial"/>
            <w:noProof/>
            <w:color w:val="000000"/>
            <w:szCs w:val="21"/>
          </w:rPr>
          <w:t>17</w:t>
        </w:r>
        <w:r>
          <w:rPr>
            <w:rFonts w:ascii="Arial" w:hAnsi="Arial" w:cs="Arial"/>
            <w:noProof/>
            <w:color w:val="000000"/>
            <w:szCs w:val="21"/>
          </w:rPr>
          <w:fldChar w:fldCharType="end"/>
        </w:r>
      </w:hyperlink>
    </w:p>
    <w:p w14:paraId="7862E901" w14:textId="5AEC9EAF" w:rsidR="00AA1C34" w:rsidRDefault="000A0B7A" w:rsidP="007A7370">
      <w:pPr>
        <w:pStyle w:val="TOC2"/>
        <w:tabs>
          <w:tab w:val="clear" w:pos="8302"/>
          <w:tab w:val="right" w:leader="dot" w:pos="9298"/>
        </w:tabs>
        <w:spacing w:line="360" w:lineRule="auto"/>
        <w:rPr>
          <w:rFonts w:ascii="Arial" w:hAnsi="Arial" w:cs="Arial"/>
          <w:noProof/>
          <w:color w:val="000000"/>
          <w:szCs w:val="21"/>
        </w:rPr>
      </w:pPr>
      <w:hyperlink w:anchor="_Toc13591" w:history="1">
        <w:r>
          <w:rPr>
            <w:rFonts w:ascii="Arial" w:hAnsi="Arial" w:cs="Arial"/>
            <w:noProof/>
            <w:color w:val="000000"/>
            <w:szCs w:val="21"/>
          </w:rPr>
          <w:t>附件二</w:t>
        </w:r>
        <w:r>
          <w:rPr>
            <w:rFonts w:ascii="Arial" w:hAnsi="Arial" w:cs="Arial"/>
            <w:noProof/>
            <w:color w:val="000000"/>
            <w:szCs w:val="21"/>
          </w:rPr>
          <w:t xml:space="preserve"> </w:t>
        </w:r>
        <w:r>
          <w:rPr>
            <w:rFonts w:ascii="Arial" w:hAnsi="Arial" w:cs="Arial"/>
            <w:noProof/>
            <w:color w:val="000000"/>
            <w:szCs w:val="21"/>
          </w:rPr>
          <w:t>银行对账单</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_Toc13591 </w:instrText>
        </w:r>
        <w:r>
          <w:rPr>
            <w:rFonts w:ascii="Arial" w:hAnsi="Arial" w:cs="Arial"/>
            <w:noProof/>
            <w:color w:val="000000"/>
            <w:szCs w:val="21"/>
          </w:rPr>
          <w:fldChar w:fldCharType="separate"/>
        </w:r>
        <w:r w:rsidR="007A7370">
          <w:rPr>
            <w:rFonts w:ascii="Arial" w:hAnsi="Arial" w:cs="Arial"/>
            <w:noProof/>
            <w:color w:val="000000"/>
            <w:szCs w:val="21"/>
          </w:rPr>
          <w:t>36</w:t>
        </w:r>
        <w:r>
          <w:rPr>
            <w:rFonts w:ascii="Arial" w:hAnsi="Arial" w:cs="Arial"/>
            <w:noProof/>
            <w:color w:val="000000"/>
            <w:szCs w:val="21"/>
          </w:rPr>
          <w:fldChar w:fldCharType="end"/>
        </w:r>
      </w:hyperlink>
    </w:p>
    <w:p w14:paraId="0591B6D0" w14:textId="3F76FC2D" w:rsidR="00AA1C34" w:rsidRDefault="000A0B7A" w:rsidP="007A7370">
      <w:pPr>
        <w:pStyle w:val="TOC2"/>
        <w:tabs>
          <w:tab w:val="clear" w:pos="8302"/>
          <w:tab w:val="right" w:leader="dot" w:pos="9298"/>
        </w:tabs>
        <w:spacing w:line="360" w:lineRule="auto"/>
        <w:rPr>
          <w:rFonts w:ascii="Arial" w:hAnsi="Arial" w:cs="Arial"/>
          <w:noProof/>
          <w:color w:val="000000"/>
          <w:szCs w:val="21"/>
        </w:rPr>
      </w:pPr>
      <w:hyperlink w:anchor="_Toc9841" w:history="1">
        <w:r>
          <w:rPr>
            <w:rFonts w:ascii="Arial" w:hAnsi="Arial" w:cs="Arial"/>
            <w:noProof/>
            <w:color w:val="000000"/>
            <w:szCs w:val="21"/>
          </w:rPr>
          <w:t>附件三</w:t>
        </w:r>
        <w:r>
          <w:rPr>
            <w:rFonts w:ascii="Arial" w:hAnsi="Arial" w:cs="Arial"/>
            <w:noProof/>
            <w:color w:val="000000"/>
            <w:szCs w:val="21"/>
          </w:rPr>
          <w:t xml:space="preserve"> </w:t>
        </w:r>
        <w:r>
          <w:rPr>
            <w:rFonts w:ascii="Arial" w:hAnsi="Arial" w:cs="Arial"/>
            <w:noProof/>
            <w:color w:val="000000"/>
            <w:szCs w:val="21"/>
          </w:rPr>
          <w:t>月度资金预算使用表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PAGEREF _Toc9841 </w:instrText>
        </w:r>
        <w:r>
          <w:rPr>
            <w:rFonts w:ascii="Arial" w:hAnsi="Arial" w:cs="Arial"/>
            <w:noProof/>
            <w:color w:val="000000"/>
            <w:szCs w:val="21"/>
          </w:rPr>
          <w:fldChar w:fldCharType="separate"/>
        </w:r>
        <w:r w:rsidR="007A7370">
          <w:rPr>
            <w:rFonts w:ascii="Arial" w:hAnsi="Arial" w:cs="Arial"/>
            <w:noProof/>
            <w:color w:val="000000"/>
            <w:szCs w:val="21"/>
          </w:rPr>
          <w:t>44</w:t>
        </w:r>
        <w:r>
          <w:rPr>
            <w:rFonts w:ascii="Arial" w:hAnsi="Arial" w:cs="Arial"/>
            <w:noProof/>
            <w:color w:val="000000"/>
            <w:szCs w:val="21"/>
          </w:rPr>
          <w:fldChar w:fldCharType="end"/>
        </w:r>
      </w:hyperlink>
    </w:p>
    <w:p w14:paraId="421F0F52" w14:textId="07F5713D" w:rsidR="00AA1C34" w:rsidRDefault="000A0B7A" w:rsidP="007A7370">
      <w:pPr>
        <w:pStyle w:val="TOC2"/>
        <w:tabs>
          <w:tab w:val="clear" w:pos="8302"/>
          <w:tab w:val="right" w:leader="dot" w:pos="9298"/>
        </w:tabs>
        <w:spacing w:line="360" w:lineRule="auto"/>
        <w:rPr>
          <w:noProof/>
        </w:rPr>
      </w:pPr>
      <w:hyperlink w:anchor="_Toc16879" w:history="1">
        <w:r>
          <w:rPr>
            <w:rFonts w:ascii="Arial" w:hAnsi="Arial" w:cs="Arial"/>
            <w:noProof/>
            <w:color w:val="000000"/>
            <w:szCs w:val="21"/>
          </w:rPr>
          <w:t>附件四</w:t>
        </w:r>
        <w:r>
          <w:rPr>
            <w:rFonts w:ascii="Arial" w:hAnsi="Arial" w:cs="Arial"/>
            <w:noProof/>
            <w:color w:val="000000"/>
            <w:szCs w:val="21"/>
          </w:rPr>
          <w:t xml:space="preserve"> </w:t>
        </w:r>
        <w:r>
          <w:rPr>
            <w:rFonts w:ascii="Arial" w:hAnsi="Arial" w:cs="Arial"/>
            <w:noProof/>
            <w:color w:val="000000"/>
            <w:szCs w:val="21"/>
          </w:rPr>
          <w:t>各类资金使用统计表</w:t>
        </w:r>
        <w:r>
          <w:rPr>
            <w:rFonts w:ascii="Arial" w:hAnsi="Arial" w:cs="Arial"/>
            <w:noProof/>
            <w:color w:val="000000"/>
            <w:szCs w:val="21"/>
          </w:rPr>
          <w:tab/>
        </w:r>
        <w:r>
          <w:rPr>
            <w:rFonts w:ascii="Arial" w:hAnsi="Arial" w:cs="Arial"/>
            <w:noProof/>
            <w:color w:val="000000"/>
            <w:szCs w:val="21"/>
          </w:rPr>
          <w:fldChar w:fldCharType="begin"/>
        </w:r>
        <w:r>
          <w:rPr>
            <w:rFonts w:ascii="Arial" w:hAnsi="Arial" w:cs="Arial"/>
            <w:noProof/>
            <w:color w:val="000000"/>
            <w:szCs w:val="21"/>
          </w:rPr>
          <w:instrText xml:space="preserve"> P</w:instrText>
        </w:r>
        <w:r>
          <w:rPr>
            <w:rFonts w:ascii="Arial" w:hAnsi="Arial" w:cs="Arial"/>
            <w:noProof/>
            <w:color w:val="000000"/>
            <w:szCs w:val="21"/>
          </w:rPr>
          <w:instrText xml:space="preserve">AGEREF _Toc16879 </w:instrText>
        </w:r>
        <w:r>
          <w:rPr>
            <w:rFonts w:ascii="Arial" w:hAnsi="Arial" w:cs="Arial"/>
            <w:noProof/>
            <w:color w:val="000000"/>
            <w:szCs w:val="21"/>
          </w:rPr>
          <w:fldChar w:fldCharType="separate"/>
        </w:r>
        <w:r w:rsidR="007A7370">
          <w:rPr>
            <w:rFonts w:ascii="Arial" w:hAnsi="Arial" w:cs="Arial"/>
            <w:noProof/>
            <w:color w:val="000000"/>
            <w:szCs w:val="21"/>
          </w:rPr>
          <w:t>45</w:t>
        </w:r>
        <w:r>
          <w:rPr>
            <w:rFonts w:ascii="Arial" w:hAnsi="Arial" w:cs="Arial"/>
            <w:noProof/>
            <w:color w:val="000000"/>
            <w:szCs w:val="21"/>
          </w:rPr>
          <w:fldChar w:fldCharType="end"/>
        </w:r>
      </w:hyperlink>
    </w:p>
    <w:p w14:paraId="3C9B9AC0" w14:textId="77777777" w:rsidR="00AA1C34" w:rsidRDefault="000A0B7A">
      <w:pPr>
        <w:pStyle w:val="Style18"/>
        <w:keepNext w:val="0"/>
        <w:keepLines w:val="0"/>
        <w:widowControl w:val="0"/>
        <w:spacing w:line="360" w:lineRule="auto"/>
        <w:rPr>
          <w:rFonts w:ascii="Arial" w:hAnsi="Arial" w:cs="Arial"/>
        </w:rPr>
        <w:sectPr w:rsidR="00AA1C34">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bCs w:val="0"/>
          <w:color w:val="000000"/>
          <w:szCs w:val="21"/>
        </w:rPr>
        <w:fldChar w:fldCharType="end"/>
      </w:r>
    </w:p>
    <w:p w14:paraId="388C890C" w14:textId="77777777" w:rsidR="00AA1C34" w:rsidRDefault="000A0B7A">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02726E46"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proofErr w:type="gramStart"/>
      <w:r>
        <w:rPr>
          <w:rFonts w:ascii="Arial" w:hAnsi="Arial" w:cs="Arial"/>
          <w:bCs/>
          <w:kern w:val="44"/>
          <w:szCs w:val="21"/>
        </w:rPr>
        <w:t>丹龙置业</w:t>
      </w:r>
      <w:proofErr w:type="gramEnd"/>
      <w:r>
        <w:rPr>
          <w:rFonts w:ascii="Arial" w:hAnsi="Arial" w:cs="Arial"/>
          <w:bCs/>
          <w:kern w:val="44"/>
          <w:szCs w:val="21"/>
        </w:rPr>
        <w:t>常州有限公司</w:t>
      </w:r>
    </w:p>
    <w:p w14:paraId="7AFD2FE5"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w:t>
      </w:r>
      <w:proofErr w:type="gramStart"/>
      <w:r>
        <w:rPr>
          <w:rFonts w:ascii="Arial" w:hAnsi="Arial" w:cs="Arial"/>
          <w:bCs/>
          <w:kern w:val="44"/>
          <w:szCs w:val="21"/>
        </w:rPr>
        <w:t>道诚基金</w:t>
      </w:r>
      <w:proofErr w:type="gramEnd"/>
      <w:r>
        <w:rPr>
          <w:rFonts w:ascii="Arial" w:hAnsi="Arial" w:cs="Arial"/>
          <w:bCs/>
          <w:kern w:val="44"/>
          <w:szCs w:val="21"/>
        </w:rPr>
        <w:t>：道诚（上海）股权投资基金管理有限公司</w:t>
      </w:r>
    </w:p>
    <w:p w14:paraId="5E23546F"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w:t>
      </w:r>
      <w:proofErr w:type="gramStart"/>
      <w:r>
        <w:rPr>
          <w:rFonts w:ascii="Arial" w:hAnsi="Arial" w:cs="Arial"/>
          <w:bCs/>
          <w:kern w:val="44"/>
          <w:szCs w:val="21"/>
        </w:rPr>
        <w:t>北京康正宏</w:t>
      </w:r>
      <w:proofErr w:type="gramEnd"/>
      <w:r>
        <w:rPr>
          <w:rFonts w:ascii="Arial" w:hAnsi="Arial" w:cs="Arial"/>
          <w:bCs/>
          <w:kern w:val="44"/>
          <w:szCs w:val="21"/>
        </w:rPr>
        <w:t>基房地产评估有限公司</w:t>
      </w:r>
    </w:p>
    <w:p w14:paraId="0C6B1AFE" w14:textId="77777777" w:rsidR="00AA1C34" w:rsidRDefault="000A0B7A">
      <w:pPr>
        <w:pStyle w:val="1"/>
        <w:keepNext w:val="0"/>
        <w:keepLines w:val="0"/>
        <w:spacing w:before="300" w:after="300" w:line="360" w:lineRule="exact"/>
        <w:jc w:val="left"/>
        <w:rPr>
          <w:rFonts w:ascii="Arial" w:hAnsi="Arial" w:cs="Arial"/>
          <w:color w:val="000000"/>
          <w:sz w:val="24"/>
          <w:szCs w:val="24"/>
        </w:rPr>
      </w:pPr>
      <w:bookmarkStart w:id="10" w:name="_Toc31281"/>
      <w:bookmarkStart w:id="11" w:name="_Toc23934"/>
      <w:bookmarkStart w:id="12" w:name="_Toc28621"/>
      <w:bookmarkStart w:id="13" w:name="_Toc532281655"/>
      <w:bookmarkStart w:id="14" w:name="_Toc535570748"/>
      <w:bookmarkStart w:id="15" w:name="_Toc535508634"/>
      <w:bookmarkStart w:id="16" w:name="_Toc535580021"/>
      <w:bookmarkStart w:id="17" w:name="_Toc535580089"/>
      <w:r>
        <w:rPr>
          <w:rFonts w:ascii="Arial" w:hAnsi="Arial" w:cs="Arial"/>
          <w:color w:val="000000"/>
          <w:sz w:val="24"/>
          <w:szCs w:val="24"/>
        </w:rPr>
        <w:t>1</w:t>
      </w:r>
      <w:r>
        <w:rPr>
          <w:rFonts w:ascii="Arial" w:hAnsi="Arial" w:cs="Arial"/>
          <w:color w:val="000000"/>
          <w:sz w:val="24"/>
          <w:szCs w:val="24"/>
        </w:rPr>
        <w:t>项目基本情况介绍</w:t>
      </w:r>
      <w:bookmarkEnd w:id="10"/>
      <w:bookmarkEnd w:id="11"/>
      <w:bookmarkEnd w:id="12"/>
    </w:p>
    <w:p w14:paraId="03F72EA3" w14:textId="77777777" w:rsidR="00AA1C34" w:rsidRDefault="000A0B7A">
      <w:pPr>
        <w:rPr>
          <w:rFonts w:ascii="Arial" w:hAnsi="Arial" w:cs="Arial"/>
          <w:color w:val="000000"/>
          <w:sz w:val="24"/>
        </w:rPr>
      </w:pPr>
      <w:r>
        <w:rPr>
          <w:rFonts w:ascii="Arial" w:hAnsi="Arial" w:cs="Arial"/>
          <w:noProof/>
          <w:color w:val="000000"/>
          <w:sz w:val="24"/>
        </w:rPr>
        <w:drawing>
          <wp:inline distT="0" distB="0" distL="0" distR="0" wp14:anchorId="3BC31D02" wp14:editId="473C9D6F">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3CC4C4B5" w14:textId="77777777" w:rsidR="00AA1C34" w:rsidRDefault="00AA1C34">
      <w:pPr>
        <w:rPr>
          <w:rFonts w:ascii="Arial" w:hAnsi="Arial" w:cs="Arial"/>
        </w:rPr>
      </w:pPr>
    </w:p>
    <w:p w14:paraId="63BB3502" w14:textId="77777777" w:rsidR="00AA1C34" w:rsidRDefault="000A0B7A">
      <w:pPr>
        <w:spacing w:line="480" w:lineRule="auto"/>
        <w:ind w:firstLineChars="200" w:firstLine="420"/>
        <w:rPr>
          <w:rFonts w:ascii="Arial" w:hAnsi="Arial" w:cs="Arial"/>
          <w:b/>
          <w:bCs/>
        </w:rPr>
      </w:pPr>
      <w:r>
        <w:rPr>
          <w:rFonts w:ascii="Arial" w:hAnsi="Arial" w:cs="Arial"/>
          <w:bCs/>
          <w:szCs w:val="21"/>
        </w:rPr>
        <w:t>标的项目为</w:t>
      </w:r>
      <w:r>
        <w:rPr>
          <w:rFonts w:ascii="Arial" w:hAnsi="Arial" w:cs="Arial"/>
          <w:bCs/>
          <w:kern w:val="44"/>
          <w:szCs w:val="21"/>
        </w:rPr>
        <w:t>项目公司开发的</w:t>
      </w:r>
      <w:r>
        <w:rPr>
          <w:rFonts w:ascii="Arial" w:hAnsi="Arial" w:cs="Arial"/>
          <w:bCs/>
          <w:kern w:val="44"/>
          <w:szCs w:val="21"/>
        </w:rPr>
        <w:t>“</w:t>
      </w:r>
      <w:r>
        <w:rPr>
          <w:rFonts w:ascii="Arial" w:hAnsi="Arial" w:cs="Arial"/>
          <w:bCs/>
          <w:kern w:val="44"/>
          <w:szCs w:val="21"/>
        </w:rPr>
        <w:t>绿城﹒江南里</w:t>
      </w:r>
      <w:r>
        <w:rPr>
          <w:rFonts w:ascii="Arial" w:hAnsi="Arial" w:cs="Arial"/>
          <w:bCs/>
          <w:kern w:val="44"/>
          <w:szCs w:val="21"/>
        </w:rPr>
        <w:t>”</w:t>
      </w:r>
      <w:r>
        <w:rPr>
          <w:rFonts w:ascii="Arial" w:hAnsi="Arial" w:cs="Arial"/>
          <w:bCs/>
          <w:kern w:val="44"/>
          <w:szCs w:val="21"/>
        </w:rPr>
        <w:t>项目（又名：月桂江南里），项目</w:t>
      </w:r>
      <w:r>
        <w:rPr>
          <w:rFonts w:ascii="Arial" w:hAnsi="Arial" w:cs="Arial"/>
          <w:bCs/>
          <w:szCs w:val="21"/>
        </w:rPr>
        <w:t>位于江苏省常州市武进经济开发区四桥头东北角。项目公司于</w:t>
      </w:r>
      <w:r>
        <w:rPr>
          <w:rFonts w:ascii="Arial" w:hAnsi="Arial" w:cs="Arial"/>
          <w:bCs/>
          <w:szCs w:val="21"/>
        </w:rPr>
        <w:t>2011</w:t>
      </w:r>
      <w:r>
        <w:rPr>
          <w:rFonts w:ascii="Arial" w:hAnsi="Arial" w:cs="Arial"/>
          <w:bCs/>
          <w:szCs w:val="21"/>
        </w:rPr>
        <w:t>年</w:t>
      </w:r>
      <w:r>
        <w:rPr>
          <w:rFonts w:ascii="Arial" w:hAnsi="Arial" w:cs="Arial"/>
          <w:bCs/>
          <w:szCs w:val="21"/>
        </w:rPr>
        <w:t>11</w:t>
      </w:r>
      <w:r>
        <w:rPr>
          <w:rFonts w:ascii="Arial" w:hAnsi="Arial" w:cs="Arial"/>
          <w:bCs/>
          <w:szCs w:val="21"/>
        </w:rPr>
        <w:t>月</w:t>
      </w:r>
      <w:r>
        <w:rPr>
          <w:rFonts w:ascii="Arial" w:hAnsi="Arial" w:cs="Arial"/>
          <w:bCs/>
          <w:szCs w:val="21"/>
        </w:rPr>
        <w:t>14</w:t>
      </w:r>
      <w:r>
        <w:rPr>
          <w:rFonts w:ascii="Arial" w:hAnsi="Arial" w:cs="Arial"/>
          <w:bCs/>
          <w:szCs w:val="21"/>
        </w:rPr>
        <w:t>日与常州市国土资源局武进分局签订了《国有建设用地使用权出让合同》【合同编号：</w:t>
      </w:r>
      <w:r>
        <w:rPr>
          <w:rFonts w:ascii="Arial" w:hAnsi="Arial" w:cs="Arial"/>
          <w:bCs/>
          <w:szCs w:val="21"/>
        </w:rPr>
        <w:t>3204832011CR0188</w:t>
      </w:r>
      <w:r>
        <w:rPr>
          <w:rFonts w:ascii="Arial" w:hAnsi="Arial" w:cs="Arial"/>
          <w:bCs/>
          <w:szCs w:val="21"/>
        </w:rPr>
        <w:t>】取得了宗地编号</w:t>
      </w:r>
      <w:r>
        <w:rPr>
          <w:rFonts w:ascii="Arial" w:hAnsi="Arial" w:cs="Arial"/>
          <w:bCs/>
          <w:szCs w:val="21"/>
        </w:rPr>
        <w:t>210-210274-001</w:t>
      </w:r>
      <w:r>
        <w:rPr>
          <w:rFonts w:ascii="Arial" w:hAnsi="Arial" w:cs="Arial"/>
          <w:bCs/>
          <w:szCs w:val="21"/>
        </w:rPr>
        <w:t>（标的项目地块）出让用地使用权。土地用途为其他商服用地、廉租住房用地、中低价位及中小套型普通商品住房用地、其他普通商品住房用地，出让用地面积为</w:t>
      </w:r>
      <w:r>
        <w:rPr>
          <w:rFonts w:ascii="Arial" w:hAnsi="Arial" w:cs="Arial"/>
          <w:bCs/>
          <w:szCs w:val="21"/>
        </w:rPr>
        <w:t>177,208.6</w:t>
      </w:r>
      <w:r>
        <w:rPr>
          <w:rFonts w:ascii="Arial" w:hAnsi="Arial" w:cs="Arial"/>
          <w:bCs/>
          <w:szCs w:val="21"/>
        </w:rPr>
        <w:t>平方米。合同约定建筑容积率不高于</w:t>
      </w:r>
      <w:r>
        <w:rPr>
          <w:rFonts w:ascii="Arial" w:hAnsi="Arial" w:cs="Arial"/>
          <w:bCs/>
          <w:szCs w:val="21"/>
        </w:rPr>
        <w:t>1.87</w:t>
      </w:r>
      <w:r>
        <w:rPr>
          <w:rFonts w:ascii="Arial" w:hAnsi="Arial" w:cs="Arial"/>
          <w:bCs/>
          <w:szCs w:val="21"/>
        </w:rPr>
        <w:t>，建筑总面积</w:t>
      </w:r>
      <w:r>
        <w:rPr>
          <w:rFonts w:ascii="Arial" w:hAnsi="Arial" w:cs="Arial"/>
          <w:bCs/>
          <w:szCs w:val="21"/>
        </w:rPr>
        <w:t>331,380.0820</w:t>
      </w:r>
      <w:r>
        <w:rPr>
          <w:rFonts w:ascii="Arial" w:hAnsi="Arial" w:cs="Arial"/>
          <w:bCs/>
          <w:szCs w:val="21"/>
        </w:rPr>
        <w:t>平方米。标的项目实际分为</w:t>
      </w:r>
      <w:r>
        <w:rPr>
          <w:rFonts w:ascii="Arial" w:hAnsi="Arial" w:cs="Arial"/>
          <w:bCs/>
          <w:szCs w:val="21"/>
        </w:rPr>
        <w:t>A</w:t>
      </w:r>
      <w:r>
        <w:rPr>
          <w:rFonts w:ascii="Arial" w:hAnsi="Arial" w:cs="Arial"/>
          <w:bCs/>
          <w:szCs w:val="21"/>
        </w:rPr>
        <w:t>、</w:t>
      </w:r>
      <w:r>
        <w:rPr>
          <w:rFonts w:ascii="Arial" w:hAnsi="Arial" w:cs="Arial"/>
          <w:bCs/>
          <w:szCs w:val="21"/>
        </w:rPr>
        <w:t>B</w:t>
      </w:r>
      <w:r>
        <w:rPr>
          <w:rFonts w:ascii="Arial" w:hAnsi="Arial" w:cs="Arial"/>
          <w:bCs/>
          <w:szCs w:val="21"/>
        </w:rPr>
        <w:t>两地块开发建设，其中</w:t>
      </w:r>
      <w:r>
        <w:rPr>
          <w:rFonts w:ascii="Arial" w:hAnsi="Arial" w:cs="Arial"/>
          <w:bCs/>
          <w:szCs w:val="21"/>
        </w:rPr>
        <w:t>A</w:t>
      </w:r>
      <w:r>
        <w:rPr>
          <w:rFonts w:ascii="Arial" w:hAnsi="Arial" w:cs="Arial"/>
          <w:bCs/>
          <w:szCs w:val="21"/>
        </w:rPr>
        <w:t>地块（四期、五期）土地面积为</w:t>
      </w:r>
      <w:r>
        <w:rPr>
          <w:rFonts w:ascii="Arial" w:hAnsi="Arial" w:cs="Arial"/>
          <w:bCs/>
          <w:szCs w:val="21"/>
        </w:rPr>
        <w:t>64,929.45m</w:t>
      </w:r>
      <w:r>
        <w:rPr>
          <w:rFonts w:ascii="Arial" w:hAnsi="Arial" w:cs="Arial"/>
          <w:bCs/>
          <w:szCs w:val="21"/>
          <w:vertAlign w:val="superscript"/>
        </w:rPr>
        <w:t>2</w:t>
      </w:r>
      <w:r>
        <w:rPr>
          <w:rFonts w:ascii="Arial" w:hAnsi="Arial" w:cs="Arial"/>
          <w:bCs/>
          <w:szCs w:val="21"/>
        </w:rPr>
        <w:t>，目前仅取得《不动产权证书》；</w:t>
      </w:r>
      <w:r>
        <w:rPr>
          <w:rFonts w:ascii="Arial" w:hAnsi="Arial" w:cs="Arial"/>
          <w:bCs/>
          <w:szCs w:val="21"/>
        </w:rPr>
        <w:t>B</w:t>
      </w:r>
      <w:r>
        <w:rPr>
          <w:rFonts w:ascii="Arial" w:hAnsi="Arial" w:cs="Arial"/>
          <w:bCs/>
          <w:szCs w:val="21"/>
        </w:rPr>
        <w:t>地块（一至三期）土地面积为</w:t>
      </w:r>
      <w:r>
        <w:rPr>
          <w:rFonts w:ascii="Arial" w:hAnsi="Arial" w:cs="Arial"/>
          <w:bCs/>
          <w:szCs w:val="21"/>
        </w:rPr>
        <w:t>112,263.56m</w:t>
      </w:r>
      <w:r>
        <w:rPr>
          <w:rFonts w:ascii="Arial" w:hAnsi="Arial" w:cs="Arial"/>
          <w:bCs/>
          <w:szCs w:val="21"/>
          <w:vertAlign w:val="superscript"/>
        </w:rPr>
        <w:t>2</w:t>
      </w:r>
      <w:r>
        <w:rPr>
          <w:rFonts w:ascii="Arial" w:hAnsi="Arial" w:cs="Arial"/>
          <w:bCs/>
          <w:szCs w:val="21"/>
        </w:rPr>
        <w:t>，已取得《不动产权证书》、《建设用地规划许可证》、《建设工程规划许可证》、</w:t>
      </w:r>
      <w:r>
        <w:rPr>
          <w:rFonts w:ascii="Arial" w:hAnsi="Arial" w:cs="Arial"/>
          <w:bCs/>
          <w:szCs w:val="21"/>
        </w:rPr>
        <w:lastRenderedPageBreak/>
        <w:t>《建筑工程施工许可证》，大部分</w:t>
      </w:r>
      <w:proofErr w:type="gramStart"/>
      <w:r>
        <w:rPr>
          <w:rFonts w:ascii="Arial" w:hAnsi="Arial" w:cs="Arial"/>
          <w:bCs/>
          <w:szCs w:val="21"/>
        </w:rPr>
        <w:t>楼幢已</w:t>
      </w:r>
      <w:proofErr w:type="gramEnd"/>
      <w:r>
        <w:rPr>
          <w:rFonts w:ascii="Arial" w:hAnsi="Arial" w:cs="Arial"/>
          <w:bCs/>
          <w:szCs w:val="21"/>
        </w:rPr>
        <w:t>取得《商品房预售许可证》。项目详细经济指标见下表：</w:t>
      </w:r>
    </w:p>
    <w:p w14:paraId="1FED8517" w14:textId="77777777" w:rsidR="00AA1C34" w:rsidRDefault="000A0B7A">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AA1C34" w14:paraId="27E9B362" w14:textId="77777777">
        <w:trPr>
          <w:cantSplit/>
          <w:trHeight w:val="652"/>
          <w:tblHeader/>
          <w:jc w:val="center"/>
        </w:trPr>
        <w:tc>
          <w:tcPr>
            <w:tcW w:w="725" w:type="dxa"/>
            <w:vAlign w:val="center"/>
          </w:tcPr>
          <w:p w14:paraId="76178464"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7F3EE3A4"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2AAFF966"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3BFF8A68"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14:paraId="556D9524"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67FF6C5A"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14:paraId="4CECB693" w14:textId="77777777" w:rsidR="00AA1C34" w:rsidRDefault="000A0B7A">
            <w:pPr>
              <w:jc w:val="center"/>
              <w:textAlignment w:val="center"/>
              <w:rPr>
                <w:rFonts w:ascii="Arial" w:hAnsi="Arial" w:cs="Arial"/>
                <w:b/>
                <w:bCs/>
                <w:color w:val="000000"/>
                <w:sz w:val="18"/>
                <w:szCs w:val="18"/>
              </w:rPr>
            </w:pPr>
            <w:proofErr w:type="gramStart"/>
            <w:r>
              <w:rPr>
                <w:rFonts w:ascii="Arial" w:hAnsi="Arial" w:cs="Arial"/>
                <w:b/>
                <w:bCs/>
                <w:color w:val="000000"/>
                <w:sz w:val="18"/>
                <w:szCs w:val="18"/>
              </w:rPr>
              <w:t>计容面积</w:t>
            </w:r>
            <w:proofErr w:type="gramEnd"/>
          </w:p>
          <w:p w14:paraId="3025053D"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14:paraId="1746B4DA"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0E94D1CF"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14:paraId="7E41B807"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3A3DEFD6"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14:paraId="7526B1FE"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14:paraId="68874186" w14:textId="77777777" w:rsidR="00AA1C34" w:rsidRDefault="000A0B7A">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AA1C34" w14:paraId="4B89BAA8" w14:textId="77777777">
        <w:trPr>
          <w:cantSplit/>
          <w:trHeight w:val="505"/>
          <w:jc w:val="center"/>
        </w:trPr>
        <w:tc>
          <w:tcPr>
            <w:tcW w:w="725" w:type="dxa"/>
            <w:vAlign w:val="center"/>
          </w:tcPr>
          <w:p w14:paraId="4B937A30"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73C35721"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一期</w:t>
            </w:r>
          </w:p>
        </w:tc>
        <w:tc>
          <w:tcPr>
            <w:tcW w:w="1201" w:type="dxa"/>
            <w:vMerge w:val="restart"/>
            <w:vAlign w:val="center"/>
          </w:tcPr>
          <w:p w14:paraId="27F28912"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112,263.56</w:t>
            </w:r>
          </w:p>
        </w:tc>
        <w:tc>
          <w:tcPr>
            <w:tcW w:w="1300" w:type="dxa"/>
            <w:vAlign w:val="center"/>
          </w:tcPr>
          <w:p w14:paraId="1E814997"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101,489.07</w:t>
            </w:r>
          </w:p>
        </w:tc>
        <w:tc>
          <w:tcPr>
            <w:tcW w:w="1200" w:type="dxa"/>
            <w:vAlign w:val="center"/>
          </w:tcPr>
          <w:p w14:paraId="60F0D55C"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67,792.07</w:t>
            </w:r>
          </w:p>
        </w:tc>
        <w:tc>
          <w:tcPr>
            <w:tcW w:w="1213" w:type="dxa"/>
            <w:vAlign w:val="center"/>
          </w:tcPr>
          <w:p w14:paraId="12360A68"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64,159.66</w:t>
            </w:r>
          </w:p>
        </w:tc>
        <w:tc>
          <w:tcPr>
            <w:tcW w:w="1187" w:type="dxa"/>
            <w:vAlign w:val="center"/>
          </w:tcPr>
          <w:p w14:paraId="3E3A0568"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119,243</w:t>
            </w:r>
          </w:p>
        </w:tc>
        <w:tc>
          <w:tcPr>
            <w:tcW w:w="1310" w:type="dxa"/>
            <w:vAlign w:val="center"/>
          </w:tcPr>
          <w:p w14:paraId="52EE4783"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w:t>
            </w:r>
            <w:proofErr w:type="gramStart"/>
            <w:r>
              <w:rPr>
                <w:rFonts w:ascii="Arial" w:eastAsiaTheme="minorEastAsia" w:hAnsi="Arial" w:cs="Arial"/>
                <w:color w:val="000000"/>
                <w:sz w:val="18"/>
                <w:szCs w:val="18"/>
              </w:rPr>
              <w:t>墅</w:t>
            </w:r>
            <w:proofErr w:type="gramEnd"/>
            <w:r>
              <w:rPr>
                <w:rFonts w:ascii="Arial" w:eastAsiaTheme="minorEastAsia" w:hAnsi="Arial" w:cs="Arial"/>
                <w:color w:val="000000"/>
                <w:sz w:val="18"/>
                <w:szCs w:val="18"/>
              </w:rPr>
              <w:t>、合院、商业</w:t>
            </w:r>
          </w:p>
        </w:tc>
        <w:tc>
          <w:tcPr>
            <w:tcW w:w="1240" w:type="dxa"/>
            <w:vAlign w:val="center"/>
          </w:tcPr>
          <w:p w14:paraId="1A3A598A"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分为一标段、二标段建设</w:t>
            </w:r>
          </w:p>
        </w:tc>
      </w:tr>
      <w:tr w:rsidR="00AA1C34" w14:paraId="21C63DF7" w14:textId="77777777">
        <w:trPr>
          <w:cantSplit/>
          <w:trHeight w:val="490"/>
          <w:jc w:val="center"/>
        </w:trPr>
        <w:tc>
          <w:tcPr>
            <w:tcW w:w="725" w:type="dxa"/>
            <w:vAlign w:val="center"/>
          </w:tcPr>
          <w:p w14:paraId="7DCA895B"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5E046F74"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二期</w:t>
            </w:r>
          </w:p>
        </w:tc>
        <w:tc>
          <w:tcPr>
            <w:tcW w:w="1201" w:type="dxa"/>
            <w:vMerge/>
            <w:vAlign w:val="center"/>
          </w:tcPr>
          <w:p w14:paraId="6B3497AB" w14:textId="77777777" w:rsidR="00AA1C34" w:rsidRDefault="00AA1C34">
            <w:pPr>
              <w:jc w:val="center"/>
              <w:textAlignment w:val="center"/>
              <w:rPr>
                <w:rFonts w:ascii="Arial" w:eastAsiaTheme="minorEastAsia" w:hAnsi="Arial" w:cs="Arial"/>
                <w:color w:val="000000"/>
                <w:sz w:val="18"/>
                <w:szCs w:val="18"/>
              </w:rPr>
            </w:pPr>
          </w:p>
        </w:tc>
        <w:tc>
          <w:tcPr>
            <w:tcW w:w="1300" w:type="dxa"/>
            <w:vMerge w:val="restart"/>
            <w:vAlign w:val="center"/>
          </w:tcPr>
          <w:p w14:paraId="5BAB75DA"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144,013.57</w:t>
            </w:r>
          </w:p>
        </w:tc>
        <w:tc>
          <w:tcPr>
            <w:tcW w:w="1200" w:type="dxa"/>
            <w:vMerge w:val="restart"/>
            <w:vAlign w:val="center"/>
          </w:tcPr>
          <w:p w14:paraId="5BD51A6A"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101,527.53</w:t>
            </w:r>
          </w:p>
        </w:tc>
        <w:tc>
          <w:tcPr>
            <w:tcW w:w="1213" w:type="dxa"/>
            <w:vAlign w:val="center"/>
          </w:tcPr>
          <w:p w14:paraId="196335C4"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59,355</w:t>
            </w:r>
          </w:p>
        </w:tc>
        <w:tc>
          <w:tcPr>
            <w:tcW w:w="1187" w:type="dxa"/>
            <w:vAlign w:val="center"/>
          </w:tcPr>
          <w:p w14:paraId="0E127134"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100,470</w:t>
            </w:r>
          </w:p>
        </w:tc>
        <w:tc>
          <w:tcPr>
            <w:tcW w:w="1310" w:type="dxa"/>
            <w:vAlign w:val="center"/>
          </w:tcPr>
          <w:p w14:paraId="748D98ED"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小高层、叠</w:t>
            </w:r>
            <w:proofErr w:type="gramStart"/>
            <w:r>
              <w:rPr>
                <w:rFonts w:ascii="Arial" w:eastAsiaTheme="minorEastAsia" w:hAnsi="Arial" w:cs="Arial"/>
                <w:color w:val="000000"/>
                <w:sz w:val="18"/>
                <w:szCs w:val="18"/>
              </w:rPr>
              <w:t>墅</w:t>
            </w:r>
            <w:proofErr w:type="gramEnd"/>
            <w:r>
              <w:rPr>
                <w:rFonts w:ascii="Arial" w:eastAsiaTheme="minorEastAsia" w:hAnsi="Arial" w:cs="Arial"/>
                <w:color w:val="000000"/>
                <w:sz w:val="18"/>
                <w:szCs w:val="18"/>
              </w:rPr>
              <w:t>、合院、商业</w:t>
            </w:r>
          </w:p>
        </w:tc>
        <w:tc>
          <w:tcPr>
            <w:tcW w:w="1240" w:type="dxa"/>
            <w:vAlign w:val="center"/>
          </w:tcPr>
          <w:p w14:paraId="7730AF69" w14:textId="77777777" w:rsidR="00AA1C34" w:rsidRDefault="00AA1C34">
            <w:pPr>
              <w:jc w:val="center"/>
              <w:textAlignment w:val="center"/>
              <w:rPr>
                <w:rFonts w:ascii="Arial" w:eastAsiaTheme="minorEastAsia" w:hAnsi="Arial" w:cs="Arial"/>
                <w:color w:val="000000"/>
                <w:sz w:val="18"/>
                <w:szCs w:val="18"/>
              </w:rPr>
            </w:pPr>
          </w:p>
        </w:tc>
      </w:tr>
      <w:tr w:rsidR="00AA1C34" w14:paraId="30A41F8B" w14:textId="77777777">
        <w:trPr>
          <w:cantSplit/>
          <w:trHeight w:val="476"/>
          <w:jc w:val="center"/>
        </w:trPr>
        <w:tc>
          <w:tcPr>
            <w:tcW w:w="725" w:type="dxa"/>
            <w:vAlign w:val="center"/>
          </w:tcPr>
          <w:p w14:paraId="4D43F915"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w:t>
            </w:r>
          </w:p>
        </w:tc>
        <w:tc>
          <w:tcPr>
            <w:tcW w:w="992" w:type="dxa"/>
            <w:vAlign w:val="center"/>
          </w:tcPr>
          <w:p w14:paraId="43B777FD"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B</w:t>
            </w:r>
            <w:r>
              <w:rPr>
                <w:rFonts w:ascii="Arial" w:eastAsiaTheme="minorEastAsia" w:hAnsi="Arial" w:cs="Arial"/>
                <w:color w:val="000000"/>
                <w:sz w:val="18"/>
                <w:szCs w:val="18"/>
              </w:rPr>
              <w:t>三期</w:t>
            </w:r>
          </w:p>
        </w:tc>
        <w:tc>
          <w:tcPr>
            <w:tcW w:w="1201" w:type="dxa"/>
            <w:vMerge/>
            <w:vAlign w:val="center"/>
          </w:tcPr>
          <w:p w14:paraId="70830B2F" w14:textId="77777777" w:rsidR="00AA1C34" w:rsidRDefault="00AA1C34">
            <w:pPr>
              <w:jc w:val="center"/>
              <w:textAlignment w:val="center"/>
              <w:rPr>
                <w:rFonts w:ascii="Arial" w:eastAsiaTheme="minorEastAsia" w:hAnsi="Arial" w:cs="Arial"/>
                <w:color w:val="000000"/>
                <w:sz w:val="18"/>
                <w:szCs w:val="18"/>
              </w:rPr>
            </w:pPr>
          </w:p>
        </w:tc>
        <w:tc>
          <w:tcPr>
            <w:tcW w:w="1300" w:type="dxa"/>
            <w:vMerge/>
            <w:vAlign w:val="center"/>
          </w:tcPr>
          <w:p w14:paraId="6E5107F4" w14:textId="77777777" w:rsidR="00AA1C34" w:rsidRDefault="00AA1C34">
            <w:pPr>
              <w:jc w:val="center"/>
              <w:textAlignment w:val="center"/>
              <w:rPr>
                <w:rFonts w:ascii="Arial" w:eastAsiaTheme="minorEastAsia" w:hAnsi="Arial" w:cs="Arial"/>
                <w:color w:val="000000"/>
                <w:sz w:val="18"/>
                <w:szCs w:val="18"/>
              </w:rPr>
            </w:pPr>
          </w:p>
        </w:tc>
        <w:tc>
          <w:tcPr>
            <w:tcW w:w="1200" w:type="dxa"/>
            <w:vMerge/>
            <w:vAlign w:val="center"/>
          </w:tcPr>
          <w:p w14:paraId="35AAFB7A" w14:textId="77777777" w:rsidR="00AA1C34" w:rsidRDefault="00AA1C34">
            <w:pPr>
              <w:jc w:val="center"/>
              <w:textAlignment w:val="center"/>
              <w:rPr>
                <w:rFonts w:ascii="Arial" w:eastAsiaTheme="minorEastAsia" w:hAnsi="Arial" w:cs="Arial"/>
                <w:color w:val="000000"/>
                <w:sz w:val="18"/>
                <w:szCs w:val="18"/>
              </w:rPr>
            </w:pPr>
          </w:p>
        </w:tc>
        <w:tc>
          <w:tcPr>
            <w:tcW w:w="1213" w:type="dxa"/>
            <w:vAlign w:val="center"/>
          </w:tcPr>
          <w:p w14:paraId="7B7E3715"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40,890</w:t>
            </w:r>
          </w:p>
        </w:tc>
        <w:tc>
          <w:tcPr>
            <w:tcW w:w="1187" w:type="dxa"/>
            <w:vAlign w:val="center"/>
          </w:tcPr>
          <w:p w14:paraId="34141093"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59,938</w:t>
            </w:r>
          </w:p>
        </w:tc>
        <w:tc>
          <w:tcPr>
            <w:tcW w:w="1310" w:type="dxa"/>
            <w:vAlign w:val="center"/>
          </w:tcPr>
          <w:p w14:paraId="00CC9945"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小高层、商业</w:t>
            </w:r>
          </w:p>
        </w:tc>
        <w:tc>
          <w:tcPr>
            <w:tcW w:w="1240" w:type="dxa"/>
            <w:vAlign w:val="center"/>
          </w:tcPr>
          <w:p w14:paraId="44209294" w14:textId="77777777" w:rsidR="00AA1C34" w:rsidRDefault="00AA1C34">
            <w:pPr>
              <w:jc w:val="center"/>
              <w:textAlignment w:val="center"/>
              <w:rPr>
                <w:rFonts w:ascii="Arial" w:eastAsiaTheme="minorEastAsia" w:hAnsi="Arial" w:cs="Arial"/>
                <w:color w:val="000000"/>
                <w:sz w:val="18"/>
                <w:szCs w:val="18"/>
              </w:rPr>
            </w:pPr>
          </w:p>
        </w:tc>
      </w:tr>
      <w:tr w:rsidR="00AA1C34" w14:paraId="326D4499" w14:textId="77777777">
        <w:trPr>
          <w:cantSplit/>
          <w:trHeight w:val="476"/>
          <w:jc w:val="center"/>
        </w:trPr>
        <w:tc>
          <w:tcPr>
            <w:tcW w:w="725" w:type="dxa"/>
            <w:vAlign w:val="center"/>
          </w:tcPr>
          <w:p w14:paraId="235AEC64"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w:t>
            </w:r>
          </w:p>
        </w:tc>
        <w:tc>
          <w:tcPr>
            <w:tcW w:w="992" w:type="dxa"/>
            <w:vAlign w:val="center"/>
          </w:tcPr>
          <w:p w14:paraId="722B8A72"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四期</w:t>
            </w:r>
          </w:p>
        </w:tc>
        <w:tc>
          <w:tcPr>
            <w:tcW w:w="1201" w:type="dxa"/>
            <w:vMerge w:val="restart"/>
            <w:vAlign w:val="center"/>
          </w:tcPr>
          <w:p w14:paraId="0B6B3A9E"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64,929.45</w:t>
            </w:r>
          </w:p>
        </w:tc>
        <w:tc>
          <w:tcPr>
            <w:tcW w:w="1300" w:type="dxa"/>
            <w:vMerge w:val="restart"/>
            <w:vAlign w:val="center"/>
          </w:tcPr>
          <w:p w14:paraId="2BB474F9"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sum(G18:H18)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221,465.78</w:t>
            </w:r>
            <w:r>
              <w:rPr>
                <w:rFonts w:ascii="Arial" w:eastAsiaTheme="minorEastAsia" w:hAnsi="Arial" w:cs="Arial"/>
                <w:color w:val="000000"/>
                <w:sz w:val="18"/>
                <w:szCs w:val="18"/>
              </w:rPr>
              <w:fldChar w:fldCharType="end"/>
            </w:r>
          </w:p>
        </w:tc>
        <w:tc>
          <w:tcPr>
            <w:tcW w:w="1200" w:type="dxa"/>
            <w:vMerge w:val="restart"/>
            <w:vAlign w:val="center"/>
          </w:tcPr>
          <w:p w14:paraId="44F8496D"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162,030.47</w:t>
            </w:r>
          </w:p>
        </w:tc>
        <w:tc>
          <w:tcPr>
            <w:tcW w:w="1213" w:type="dxa"/>
            <w:vAlign w:val="center"/>
          </w:tcPr>
          <w:p w14:paraId="0425B3B1"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79,006</w:t>
            </w:r>
          </w:p>
        </w:tc>
        <w:tc>
          <w:tcPr>
            <w:tcW w:w="1187" w:type="dxa"/>
            <w:vAlign w:val="center"/>
          </w:tcPr>
          <w:p w14:paraId="356B3FA7"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91,611</w:t>
            </w:r>
          </w:p>
        </w:tc>
        <w:tc>
          <w:tcPr>
            <w:tcW w:w="1310" w:type="dxa"/>
            <w:vAlign w:val="center"/>
          </w:tcPr>
          <w:p w14:paraId="6E75C5E7"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高层、公寓、办公楼、商业</w:t>
            </w:r>
          </w:p>
        </w:tc>
        <w:tc>
          <w:tcPr>
            <w:tcW w:w="1240" w:type="dxa"/>
            <w:vAlign w:val="center"/>
          </w:tcPr>
          <w:p w14:paraId="37361FC3" w14:textId="77777777" w:rsidR="00AA1C34" w:rsidRDefault="00AA1C34">
            <w:pPr>
              <w:jc w:val="center"/>
              <w:textAlignment w:val="center"/>
              <w:rPr>
                <w:rFonts w:ascii="Arial" w:eastAsiaTheme="minorEastAsia" w:hAnsi="Arial" w:cs="Arial"/>
                <w:color w:val="000000"/>
                <w:sz w:val="18"/>
                <w:szCs w:val="18"/>
              </w:rPr>
            </w:pPr>
          </w:p>
        </w:tc>
      </w:tr>
      <w:tr w:rsidR="00AA1C34" w14:paraId="2B6453CE" w14:textId="77777777">
        <w:trPr>
          <w:cantSplit/>
          <w:trHeight w:val="476"/>
          <w:jc w:val="center"/>
        </w:trPr>
        <w:tc>
          <w:tcPr>
            <w:tcW w:w="725" w:type="dxa"/>
            <w:vAlign w:val="center"/>
          </w:tcPr>
          <w:p w14:paraId="24ED635F"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w:t>
            </w:r>
          </w:p>
        </w:tc>
        <w:tc>
          <w:tcPr>
            <w:tcW w:w="992" w:type="dxa"/>
            <w:vAlign w:val="center"/>
          </w:tcPr>
          <w:p w14:paraId="4209F96C"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A</w:t>
            </w:r>
            <w:r>
              <w:rPr>
                <w:rFonts w:ascii="Arial" w:eastAsiaTheme="minorEastAsia" w:hAnsi="Arial" w:cs="Arial"/>
                <w:color w:val="000000"/>
                <w:sz w:val="18"/>
                <w:szCs w:val="18"/>
              </w:rPr>
              <w:t>五期</w:t>
            </w:r>
          </w:p>
        </w:tc>
        <w:tc>
          <w:tcPr>
            <w:tcW w:w="1201" w:type="dxa"/>
            <w:vMerge/>
            <w:vAlign w:val="center"/>
          </w:tcPr>
          <w:p w14:paraId="13B269C5" w14:textId="77777777" w:rsidR="00AA1C34" w:rsidRDefault="00AA1C34">
            <w:pPr>
              <w:jc w:val="center"/>
              <w:textAlignment w:val="center"/>
              <w:rPr>
                <w:rFonts w:ascii="Arial" w:eastAsiaTheme="minorEastAsia" w:hAnsi="Arial" w:cs="Arial"/>
                <w:color w:val="000000"/>
                <w:sz w:val="18"/>
                <w:szCs w:val="18"/>
              </w:rPr>
            </w:pPr>
          </w:p>
        </w:tc>
        <w:tc>
          <w:tcPr>
            <w:tcW w:w="1300" w:type="dxa"/>
            <w:vMerge/>
            <w:vAlign w:val="center"/>
          </w:tcPr>
          <w:p w14:paraId="3E90739F" w14:textId="77777777" w:rsidR="00AA1C34" w:rsidRDefault="00AA1C34">
            <w:pPr>
              <w:jc w:val="center"/>
              <w:textAlignment w:val="center"/>
              <w:rPr>
                <w:rFonts w:ascii="Arial" w:eastAsiaTheme="minorEastAsia" w:hAnsi="Arial" w:cs="Arial"/>
                <w:color w:val="000000"/>
                <w:sz w:val="18"/>
                <w:szCs w:val="18"/>
              </w:rPr>
            </w:pPr>
          </w:p>
        </w:tc>
        <w:tc>
          <w:tcPr>
            <w:tcW w:w="1200" w:type="dxa"/>
            <w:vMerge/>
            <w:vAlign w:val="center"/>
          </w:tcPr>
          <w:p w14:paraId="46B0786C" w14:textId="77777777" w:rsidR="00AA1C34" w:rsidRDefault="00AA1C34">
            <w:pPr>
              <w:jc w:val="center"/>
              <w:textAlignment w:val="center"/>
              <w:rPr>
                <w:rFonts w:ascii="Arial" w:eastAsiaTheme="minorEastAsia" w:hAnsi="Arial" w:cs="Arial"/>
                <w:color w:val="000000"/>
                <w:sz w:val="18"/>
                <w:szCs w:val="18"/>
              </w:rPr>
            </w:pPr>
          </w:p>
        </w:tc>
        <w:tc>
          <w:tcPr>
            <w:tcW w:w="1213" w:type="dxa"/>
            <w:vAlign w:val="center"/>
          </w:tcPr>
          <w:p w14:paraId="7B08A305"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81,086</w:t>
            </w:r>
          </w:p>
        </w:tc>
        <w:tc>
          <w:tcPr>
            <w:tcW w:w="1187" w:type="dxa"/>
            <w:vAlign w:val="center"/>
          </w:tcPr>
          <w:p w14:paraId="1562E437"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118,738</w:t>
            </w:r>
          </w:p>
        </w:tc>
        <w:tc>
          <w:tcPr>
            <w:tcW w:w="1310" w:type="dxa"/>
            <w:vAlign w:val="center"/>
          </w:tcPr>
          <w:p w14:paraId="0DD9CCF4" w14:textId="77777777" w:rsidR="00AA1C34" w:rsidRDefault="000A0B7A">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高层、公寓、商业</w:t>
            </w:r>
          </w:p>
        </w:tc>
        <w:tc>
          <w:tcPr>
            <w:tcW w:w="1240" w:type="dxa"/>
            <w:vAlign w:val="center"/>
          </w:tcPr>
          <w:p w14:paraId="77985E3D" w14:textId="77777777" w:rsidR="00AA1C34" w:rsidRDefault="00AA1C34">
            <w:pPr>
              <w:jc w:val="center"/>
              <w:textAlignment w:val="center"/>
              <w:rPr>
                <w:rFonts w:ascii="Arial" w:eastAsiaTheme="minorEastAsia" w:hAnsi="Arial" w:cs="Arial"/>
                <w:color w:val="000000"/>
                <w:sz w:val="18"/>
                <w:szCs w:val="18"/>
              </w:rPr>
            </w:pPr>
          </w:p>
        </w:tc>
      </w:tr>
      <w:tr w:rsidR="00AA1C34" w14:paraId="5745F1BD" w14:textId="77777777">
        <w:trPr>
          <w:trHeight w:val="476"/>
          <w:jc w:val="center"/>
        </w:trPr>
        <w:tc>
          <w:tcPr>
            <w:tcW w:w="1717" w:type="dxa"/>
            <w:gridSpan w:val="2"/>
            <w:vAlign w:val="center"/>
          </w:tcPr>
          <w:p w14:paraId="42EFD33D"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合计</w:t>
            </w:r>
          </w:p>
        </w:tc>
        <w:tc>
          <w:tcPr>
            <w:tcW w:w="1201" w:type="dxa"/>
            <w:vAlign w:val="center"/>
          </w:tcPr>
          <w:p w14:paraId="058796FE"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177,193.01</w:t>
            </w:r>
          </w:p>
        </w:tc>
        <w:tc>
          <w:tcPr>
            <w:tcW w:w="1300" w:type="dxa"/>
            <w:vAlign w:val="center"/>
          </w:tcPr>
          <w:p w14:paraId="3DB83ADB"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466,968.42</w:t>
            </w:r>
          </w:p>
        </w:tc>
        <w:tc>
          <w:tcPr>
            <w:tcW w:w="1200" w:type="dxa"/>
            <w:vAlign w:val="center"/>
          </w:tcPr>
          <w:p w14:paraId="5FB6C051"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331,350.07</w:t>
            </w:r>
          </w:p>
        </w:tc>
        <w:tc>
          <w:tcPr>
            <w:tcW w:w="1213" w:type="dxa"/>
            <w:vAlign w:val="center"/>
          </w:tcPr>
          <w:p w14:paraId="00FCDEB0"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fldChar w:fldCharType="begin"/>
            </w:r>
            <w:r>
              <w:rPr>
                <w:rFonts w:ascii="Arial" w:eastAsiaTheme="minorEastAsia" w:hAnsi="Arial" w:cs="Arial"/>
                <w:b/>
                <w:bCs/>
                <w:color w:val="000000"/>
                <w:sz w:val="18"/>
                <w:szCs w:val="18"/>
              </w:rPr>
              <w:instrText xml:space="preserve"> = sum(E2:E6) \* MERGEFORMAT </w:instrText>
            </w:r>
            <w:r>
              <w:rPr>
                <w:rFonts w:ascii="Arial" w:eastAsiaTheme="minorEastAsia" w:hAnsi="Arial" w:cs="Arial"/>
                <w:b/>
                <w:bCs/>
                <w:color w:val="000000"/>
                <w:sz w:val="18"/>
                <w:szCs w:val="18"/>
              </w:rPr>
              <w:fldChar w:fldCharType="separate"/>
            </w:r>
            <w:r>
              <w:rPr>
                <w:rFonts w:ascii="Arial" w:eastAsiaTheme="minorEastAsia" w:hAnsi="Arial" w:cs="Arial"/>
                <w:b/>
                <w:bCs/>
                <w:color w:val="000000"/>
                <w:sz w:val="18"/>
                <w:szCs w:val="18"/>
              </w:rPr>
              <w:t>324,496.66</w:t>
            </w:r>
            <w:r>
              <w:rPr>
                <w:rFonts w:ascii="Arial" w:eastAsiaTheme="minorEastAsia" w:hAnsi="Arial" w:cs="Arial"/>
                <w:b/>
                <w:bCs/>
                <w:color w:val="000000"/>
                <w:sz w:val="18"/>
                <w:szCs w:val="18"/>
              </w:rPr>
              <w:fldChar w:fldCharType="end"/>
            </w:r>
          </w:p>
        </w:tc>
        <w:tc>
          <w:tcPr>
            <w:tcW w:w="1187" w:type="dxa"/>
            <w:vAlign w:val="center"/>
          </w:tcPr>
          <w:p w14:paraId="7FF7B1B1" w14:textId="77777777" w:rsidR="00AA1C34" w:rsidRDefault="000A0B7A">
            <w:pPr>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490,000</w:t>
            </w:r>
          </w:p>
        </w:tc>
        <w:tc>
          <w:tcPr>
            <w:tcW w:w="1310" w:type="dxa"/>
            <w:vAlign w:val="center"/>
          </w:tcPr>
          <w:p w14:paraId="5C68D680" w14:textId="77777777" w:rsidR="00AA1C34" w:rsidRDefault="00AA1C34">
            <w:pPr>
              <w:jc w:val="center"/>
              <w:textAlignment w:val="center"/>
              <w:rPr>
                <w:rFonts w:ascii="Arial" w:eastAsiaTheme="minorEastAsia" w:hAnsi="Arial" w:cs="Arial"/>
                <w:b/>
                <w:bCs/>
                <w:color w:val="000000"/>
                <w:sz w:val="18"/>
                <w:szCs w:val="18"/>
              </w:rPr>
            </w:pPr>
          </w:p>
        </w:tc>
        <w:tc>
          <w:tcPr>
            <w:tcW w:w="1240" w:type="dxa"/>
            <w:vAlign w:val="center"/>
          </w:tcPr>
          <w:p w14:paraId="3CF9D3FA" w14:textId="77777777" w:rsidR="00AA1C34" w:rsidRDefault="00AA1C34">
            <w:pPr>
              <w:jc w:val="center"/>
              <w:textAlignment w:val="center"/>
              <w:rPr>
                <w:rFonts w:ascii="Arial" w:eastAsiaTheme="minorEastAsia" w:hAnsi="Arial" w:cs="Arial"/>
                <w:b/>
                <w:bCs/>
                <w:color w:val="000000"/>
                <w:sz w:val="18"/>
                <w:szCs w:val="18"/>
              </w:rPr>
            </w:pPr>
          </w:p>
        </w:tc>
      </w:tr>
    </w:tbl>
    <w:p w14:paraId="3157CA49" w14:textId="77777777" w:rsidR="00AA1C34" w:rsidRDefault="000A0B7A">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14:paraId="0FF81835" w14:textId="77777777" w:rsidR="00AA1C34" w:rsidRDefault="000A0B7A">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w:t>
      </w:r>
      <w:r>
        <w:rPr>
          <w:rFonts w:ascii="Arial" w:eastAsiaTheme="minorEastAsia" w:hAnsi="Arial" w:cs="Arial"/>
          <w:kern w:val="0"/>
          <w:sz w:val="18"/>
          <w:szCs w:val="18"/>
        </w:rPr>
        <w:t>B</w:t>
      </w:r>
      <w:r>
        <w:rPr>
          <w:rFonts w:ascii="Arial" w:eastAsiaTheme="minorEastAsia" w:hAnsi="Arial" w:cs="Arial"/>
          <w:kern w:val="0"/>
          <w:sz w:val="18"/>
          <w:szCs w:val="18"/>
        </w:rPr>
        <w:t>地块一期以已取得《建设工程规划许可证》为依据；二至五期数据以项目公司</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4</w:t>
      </w:r>
      <w:r>
        <w:rPr>
          <w:rFonts w:ascii="Arial" w:eastAsiaTheme="minorEastAsia" w:hAnsi="Arial" w:cs="Arial"/>
          <w:kern w:val="0"/>
          <w:sz w:val="18"/>
          <w:szCs w:val="18"/>
        </w:rPr>
        <w:t>月</w:t>
      </w:r>
      <w:r>
        <w:rPr>
          <w:rFonts w:ascii="Arial" w:eastAsiaTheme="minorEastAsia" w:hAnsi="Arial" w:cs="Arial"/>
          <w:kern w:val="0"/>
          <w:sz w:val="18"/>
          <w:szCs w:val="18"/>
        </w:rPr>
        <w:t>22</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的《项目全景开发计划》为依据，总货值分期数据以项目公司</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的《常州江南里项目目标成本（一期施工图版）》为依据。</w:t>
      </w:r>
      <w:r>
        <w:rPr>
          <w:rFonts w:ascii="Arial" w:eastAsiaTheme="minorEastAsia" w:hAnsi="Arial" w:cs="Arial"/>
          <w:kern w:val="0"/>
          <w:sz w:val="18"/>
          <w:szCs w:val="18"/>
        </w:rPr>
        <w:t xml:space="preserve">     </w:t>
      </w:r>
    </w:p>
    <w:p w14:paraId="3BC559E2" w14:textId="77777777" w:rsidR="00AA1C34" w:rsidRDefault="000A0B7A">
      <w:pPr>
        <w:pStyle w:val="1"/>
        <w:keepNext w:val="0"/>
        <w:keepLines w:val="0"/>
        <w:spacing w:before="300" w:after="300" w:line="360" w:lineRule="exact"/>
        <w:jc w:val="left"/>
        <w:rPr>
          <w:rFonts w:ascii="Arial" w:hAnsi="Arial" w:cs="Arial"/>
        </w:rPr>
      </w:pPr>
      <w:bookmarkStart w:id="18" w:name="_Toc6895"/>
      <w:bookmarkStart w:id="19" w:name="_Toc17926"/>
      <w:r>
        <w:rPr>
          <w:rFonts w:ascii="Arial" w:hAnsi="Arial" w:cs="Arial"/>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14:paraId="1D160886" w14:textId="77777777" w:rsidR="00AA1C34" w:rsidRDefault="000A0B7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szCs w:val="21"/>
        </w:rPr>
        <w:t>2021</w:t>
      </w:r>
      <w:r>
        <w:rPr>
          <w:rFonts w:ascii="Arial" w:eastAsiaTheme="minorEastAsia" w:hAnsi="Arial" w:cs="Arial"/>
          <w:szCs w:val="21"/>
        </w:rPr>
        <w:t>年</w:t>
      </w:r>
      <w:r>
        <w:rPr>
          <w:rFonts w:ascii="Arial" w:eastAsiaTheme="minorEastAsia" w:hAnsi="Arial" w:cs="Arial"/>
          <w:szCs w:val="21"/>
        </w:rPr>
        <w:t>2</w:t>
      </w:r>
      <w:r>
        <w:rPr>
          <w:rFonts w:ascii="Arial" w:eastAsiaTheme="minorEastAsia" w:hAnsi="Arial" w:cs="Arial"/>
          <w:szCs w:val="21"/>
        </w:rPr>
        <w:t>月</w:t>
      </w:r>
      <w:r>
        <w:rPr>
          <w:rFonts w:ascii="Arial" w:eastAsiaTheme="minorEastAsia" w:hAnsi="Arial" w:cs="Arial"/>
          <w:szCs w:val="21"/>
        </w:rPr>
        <w:t>3</w:t>
      </w:r>
      <w:r>
        <w:rPr>
          <w:rFonts w:ascii="Arial" w:eastAsiaTheme="minorEastAsia" w:hAnsi="Arial" w:cs="Arial"/>
          <w:szCs w:val="21"/>
        </w:rPr>
        <w:t>日支付中电建路桥项目一期</w:t>
      </w:r>
      <w:r>
        <w:rPr>
          <w:rFonts w:ascii="Arial" w:eastAsiaTheme="minorEastAsia" w:hAnsi="Arial" w:cs="Arial"/>
          <w:szCs w:val="21"/>
        </w:rPr>
        <w:t>39#</w:t>
      </w:r>
      <w:r>
        <w:rPr>
          <w:rFonts w:ascii="Arial" w:eastAsiaTheme="minorEastAsia" w:hAnsi="Arial" w:cs="Arial"/>
          <w:szCs w:val="21"/>
        </w:rPr>
        <w:t>、</w:t>
      </w:r>
      <w:r>
        <w:rPr>
          <w:rFonts w:ascii="Arial" w:eastAsiaTheme="minorEastAsia" w:hAnsi="Arial" w:cs="Arial"/>
          <w:szCs w:val="21"/>
        </w:rPr>
        <w:t>40#</w:t>
      </w:r>
      <w:r>
        <w:rPr>
          <w:rFonts w:ascii="Arial" w:eastAsiaTheme="minorEastAsia" w:hAnsi="Arial" w:cs="Arial"/>
          <w:szCs w:val="21"/>
        </w:rPr>
        <w:t>、</w:t>
      </w:r>
      <w:r>
        <w:rPr>
          <w:rFonts w:ascii="Arial" w:eastAsiaTheme="minorEastAsia" w:hAnsi="Arial" w:cs="Arial"/>
          <w:szCs w:val="21"/>
        </w:rPr>
        <w:t>44#</w:t>
      </w:r>
      <w:r>
        <w:rPr>
          <w:rFonts w:ascii="Arial" w:eastAsiaTheme="minorEastAsia" w:hAnsi="Arial" w:cs="Arial"/>
          <w:szCs w:val="21"/>
        </w:rPr>
        <w:t>、</w:t>
      </w:r>
      <w:r>
        <w:rPr>
          <w:rFonts w:ascii="Arial" w:eastAsiaTheme="minorEastAsia" w:hAnsi="Arial" w:cs="Arial"/>
          <w:szCs w:val="21"/>
        </w:rPr>
        <w:t>45#</w:t>
      </w:r>
      <w:r>
        <w:rPr>
          <w:rFonts w:ascii="Arial" w:eastAsiaTheme="minorEastAsia" w:hAnsi="Arial" w:cs="Arial"/>
          <w:szCs w:val="21"/>
        </w:rPr>
        <w:t>楼</w:t>
      </w:r>
      <w:r>
        <w:rPr>
          <w:rFonts w:ascii="Arial" w:eastAsiaTheme="minorEastAsia" w:hAnsi="Arial" w:cs="Arial"/>
          <w:szCs w:val="21"/>
        </w:rPr>
        <w:t>及地下车库</w:t>
      </w:r>
      <w:proofErr w:type="gramStart"/>
      <w:r>
        <w:rPr>
          <w:rFonts w:ascii="Arial" w:eastAsiaTheme="minorEastAsia" w:hAnsi="Arial" w:cs="Arial"/>
          <w:szCs w:val="21"/>
        </w:rPr>
        <w:t>总包款</w:t>
      </w:r>
      <w:proofErr w:type="gramEnd"/>
      <w:r>
        <w:rPr>
          <w:rFonts w:ascii="Arial" w:eastAsiaTheme="minorEastAsia" w:hAnsi="Arial" w:cs="Arial"/>
          <w:szCs w:val="21"/>
        </w:rPr>
        <w:t>17,917,381.85</w:t>
      </w:r>
      <w:r>
        <w:rPr>
          <w:rFonts w:ascii="Arial" w:eastAsiaTheme="minorEastAsia" w:hAnsi="Arial" w:cs="Arial"/>
          <w:szCs w:val="21"/>
        </w:rPr>
        <w:t>元（补齐农民工支付比例）。</w:t>
      </w:r>
    </w:p>
    <w:p w14:paraId="7151B2DA" w14:textId="77777777" w:rsidR="00AA1C34" w:rsidRDefault="000A0B7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szCs w:val="21"/>
        </w:rPr>
        <w:t>2021</w:t>
      </w:r>
      <w:r>
        <w:rPr>
          <w:rFonts w:ascii="Arial" w:eastAsiaTheme="minorEastAsia" w:hAnsi="Arial" w:cs="Arial"/>
          <w:szCs w:val="21"/>
        </w:rPr>
        <w:t>年</w:t>
      </w:r>
      <w:r>
        <w:rPr>
          <w:rFonts w:ascii="Arial" w:eastAsiaTheme="minorEastAsia" w:hAnsi="Arial" w:cs="Arial"/>
          <w:szCs w:val="21"/>
        </w:rPr>
        <w:t>2</w:t>
      </w:r>
      <w:r>
        <w:rPr>
          <w:rFonts w:ascii="Arial" w:eastAsiaTheme="minorEastAsia" w:hAnsi="Arial" w:cs="Arial"/>
          <w:szCs w:val="21"/>
        </w:rPr>
        <w:t>月</w:t>
      </w:r>
      <w:r>
        <w:rPr>
          <w:rFonts w:ascii="Arial" w:eastAsiaTheme="minorEastAsia" w:hAnsi="Arial" w:cs="Arial"/>
          <w:szCs w:val="21"/>
        </w:rPr>
        <w:t>4</w:t>
      </w:r>
      <w:r>
        <w:rPr>
          <w:rFonts w:ascii="Arial" w:eastAsiaTheme="minorEastAsia" w:hAnsi="Arial" w:cs="Arial"/>
          <w:szCs w:val="21"/>
        </w:rPr>
        <w:t>日支付常州二建项目二三期总包款（</w:t>
      </w:r>
      <w:proofErr w:type="gramStart"/>
      <w:r>
        <w:rPr>
          <w:rFonts w:ascii="Arial" w:eastAsiaTheme="minorEastAsia" w:hAnsi="Arial" w:cs="Arial"/>
          <w:szCs w:val="21"/>
        </w:rPr>
        <w:t>第三季度飞检不合格</w:t>
      </w:r>
      <w:proofErr w:type="gramEnd"/>
      <w:r>
        <w:rPr>
          <w:rFonts w:ascii="Arial" w:eastAsiaTheme="minorEastAsia" w:hAnsi="Arial" w:cs="Arial"/>
          <w:szCs w:val="21"/>
        </w:rPr>
        <w:t>扣款返还）</w:t>
      </w:r>
      <w:r>
        <w:rPr>
          <w:rFonts w:ascii="Arial" w:eastAsiaTheme="minorEastAsia" w:hAnsi="Arial" w:cs="Arial"/>
          <w:szCs w:val="21"/>
        </w:rPr>
        <w:t>87,74,147.56</w:t>
      </w:r>
      <w:r>
        <w:rPr>
          <w:rFonts w:ascii="Arial" w:eastAsiaTheme="minorEastAsia" w:hAnsi="Arial" w:cs="Arial"/>
          <w:szCs w:val="21"/>
        </w:rPr>
        <w:t>元。</w:t>
      </w:r>
    </w:p>
    <w:p w14:paraId="66473B8C" w14:textId="77777777" w:rsidR="00AA1C34" w:rsidRDefault="000A0B7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szCs w:val="21"/>
        </w:rPr>
        <w:t>2021</w:t>
      </w:r>
      <w:r>
        <w:rPr>
          <w:rFonts w:ascii="Arial" w:eastAsiaTheme="minorEastAsia" w:hAnsi="Arial" w:cs="Arial"/>
          <w:szCs w:val="21"/>
        </w:rPr>
        <w:t>年</w:t>
      </w:r>
      <w:r>
        <w:rPr>
          <w:rFonts w:ascii="Arial" w:eastAsiaTheme="minorEastAsia" w:hAnsi="Arial" w:cs="Arial"/>
          <w:szCs w:val="21"/>
        </w:rPr>
        <w:t>2</w:t>
      </w:r>
      <w:r>
        <w:rPr>
          <w:rFonts w:ascii="Arial" w:eastAsiaTheme="minorEastAsia" w:hAnsi="Arial" w:cs="Arial"/>
          <w:szCs w:val="21"/>
        </w:rPr>
        <w:t>月</w:t>
      </w:r>
      <w:r>
        <w:rPr>
          <w:rFonts w:ascii="Arial" w:eastAsiaTheme="minorEastAsia" w:hAnsi="Arial" w:cs="Arial"/>
          <w:szCs w:val="21"/>
        </w:rPr>
        <w:t>9</w:t>
      </w:r>
      <w:r>
        <w:rPr>
          <w:rFonts w:ascii="Arial" w:eastAsiaTheme="minorEastAsia" w:hAnsi="Arial" w:cs="Arial"/>
          <w:szCs w:val="21"/>
        </w:rPr>
        <w:t>日购买中国银行</w:t>
      </w:r>
      <w:r>
        <w:rPr>
          <w:rFonts w:ascii="Arial" w:eastAsiaTheme="minorEastAsia" w:hAnsi="Arial" w:cs="Arial"/>
          <w:szCs w:val="21"/>
        </w:rPr>
        <w:t>7</w:t>
      </w:r>
      <w:r>
        <w:rPr>
          <w:rFonts w:ascii="Arial" w:eastAsiaTheme="minorEastAsia" w:hAnsi="Arial" w:cs="Arial"/>
          <w:szCs w:val="21"/>
        </w:rPr>
        <w:t>天通知存款产品</w:t>
      </w:r>
      <w:r>
        <w:rPr>
          <w:rFonts w:ascii="Arial" w:eastAsiaTheme="minorEastAsia" w:hAnsi="Arial" w:cs="Arial"/>
          <w:szCs w:val="21"/>
        </w:rPr>
        <w:t>100,000,000.00</w:t>
      </w:r>
      <w:r>
        <w:rPr>
          <w:rFonts w:ascii="Arial" w:eastAsiaTheme="minorEastAsia" w:hAnsi="Arial" w:cs="Arial"/>
          <w:szCs w:val="21"/>
        </w:rPr>
        <w:t>元。</w:t>
      </w:r>
    </w:p>
    <w:p w14:paraId="55C4487E" w14:textId="77777777" w:rsidR="00AA1C34" w:rsidRDefault="000A0B7A">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szCs w:val="21"/>
        </w:rPr>
        <w:t>2021</w:t>
      </w:r>
      <w:r>
        <w:rPr>
          <w:rFonts w:ascii="Arial" w:eastAsiaTheme="minorEastAsia" w:hAnsi="Arial" w:cs="Arial"/>
          <w:szCs w:val="21"/>
        </w:rPr>
        <w:t>年</w:t>
      </w:r>
      <w:r>
        <w:rPr>
          <w:rFonts w:ascii="Arial" w:eastAsiaTheme="minorEastAsia" w:hAnsi="Arial" w:cs="Arial"/>
          <w:szCs w:val="21"/>
        </w:rPr>
        <w:t>2</w:t>
      </w:r>
      <w:r>
        <w:rPr>
          <w:rFonts w:ascii="Arial" w:eastAsiaTheme="minorEastAsia" w:hAnsi="Arial" w:cs="Arial"/>
          <w:szCs w:val="21"/>
        </w:rPr>
        <w:t>月</w:t>
      </w:r>
      <w:r>
        <w:rPr>
          <w:rFonts w:ascii="Arial" w:eastAsiaTheme="minorEastAsia" w:hAnsi="Arial" w:cs="Arial"/>
          <w:szCs w:val="21"/>
        </w:rPr>
        <w:t>10</w:t>
      </w:r>
      <w:r>
        <w:rPr>
          <w:rFonts w:ascii="Arial" w:eastAsiaTheme="minorEastAsia" w:hAnsi="Arial" w:cs="Arial"/>
          <w:szCs w:val="21"/>
        </w:rPr>
        <w:t>日购买华夏银行</w:t>
      </w:r>
      <w:r>
        <w:rPr>
          <w:rFonts w:ascii="Arial" w:eastAsiaTheme="minorEastAsia" w:hAnsi="Arial" w:cs="Arial"/>
          <w:szCs w:val="21"/>
        </w:rPr>
        <w:t>7</w:t>
      </w:r>
      <w:r>
        <w:rPr>
          <w:rFonts w:ascii="Arial" w:eastAsiaTheme="minorEastAsia" w:hAnsi="Arial" w:cs="Arial"/>
          <w:szCs w:val="21"/>
        </w:rPr>
        <w:t>天通知存款产品</w:t>
      </w:r>
      <w:r>
        <w:rPr>
          <w:rFonts w:ascii="Arial" w:eastAsiaTheme="minorEastAsia" w:hAnsi="Arial" w:cs="Arial"/>
          <w:szCs w:val="21"/>
        </w:rPr>
        <w:t>70,000,000.00</w:t>
      </w:r>
      <w:r>
        <w:rPr>
          <w:rFonts w:ascii="Arial" w:eastAsiaTheme="minorEastAsia" w:hAnsi="Arial" w:cs="Arial"/>
          <w:szCs w:val="21"/>
        </w:rPr>
        <w:t>元。</w:t>
      </w:r>
    </w:p>
    <w:p w14:paraId="661DF36C" w14:textId="77777777" w:rsidR="00AA1C34" w:rsidRDefault="000A0B7A">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2610546C" w14:textId="77777777" w:rsidR="00AA1C34" w:rsidRDefault="000A0B7A">
      <w:pPr>
        <w:pStyle w:val="1"/>
        <w:keepNext w:val="0"/>
        <w:keepLines w:val="0"/>
        <w:spacing w:before="300" w:after="300" w:line="360" w:lineRule="exact"/>
        <w:jc w:val="left"/>
        <w:rPr>
          <w:rFonts w:ascii="Arial" w:hAnsi="Arial" w:cs="Arial"/>
        </w:rPr>
      </w:pPr>
      <w:bookmarkStart w:id="20" w:name="_Toc30871"/>
      <w:bookmarkStart w:id="21" w:name="_Toc18518"/>
      <w:r>
        <w:rPr>
          <w:rFonts w:ascii="Arial" w:hAnsi="Arial" w:cs="Arial"/>
          <w:color w:val="000000"/>
          <w:sz w:val="24"/>
          <w:szCs w:val="24"/>
        </w:rPr>
        <w:t>3</w:t>
      </w:r>
      <w:r>
        <w:rPr>
          <w:rFonts w:ascii="Arial" w:hAnsi="Arial" w:cs="Arial"/>
          <w:color w:val="000000"/>
          <w:sz w:val="24"/>
          <w:szCs w:val="24"/>
        </w:rPr>
        <w:t>工程进度</w:t>
      </w:r>
      <w:bookmarkEnd w:id="20"/>
    </w:p>
    <w:p w14:paraId="5B837312" w14:textId="48F81C02" w:rsidR="00AA1C34" w:rsidRDefault="000A0B7A">
      <w:pPr>
        <w:pStyle w:val="2"/>
        <w:keepNext w:val="0"/>
        <w:keepLines w:val="0"/>
        <w:spacing w:before="300" w:after="300" w:line="360" w:lineRule="exact"/>
        <w:jc w:val="left"/>
        <w:rPr>
          <w:rFonts w:eastAsia="宋体" w:cs="Arial"/>
          <w:sz w:val="24"/>
          <w:szCs w:val="24"/>
        </w:rPr>
      </w:pPr>
      <w:bookmarkStart w:id="22" w:name="_Toc18351"/>
      <w:bookmarkStart w:id="23" w:name="_Toc21090"/>
      <w:bookmarkStart w:id="24" w:name="_Toc61422665"/>
      <w:bookmarkStart w:id="25" w:name="_Toc21163"/>
      <w:bookmarkStart w:id="26" w:name="_Toc15265"/>
      <w:r>
        <w:rPr>
          <w:rFonts w:eastAsia="宋体" w:cs="Arial"/>
          <w:sz w:val="24"/>
          <w:szCs w:val="24"/>
        </w:rPr>
        <w:t xml:space="preserve">3.1 </w:t>
      </w:r>
      <w:r>
        <w:rPr>
          <w:rFonts w:eastAsiaTheme="minorEastAsia" w:cs="Arial"/>
          <w:kern w:val="44"/>
          <w:sz w:val="24"/>
          <w:szCs w:val="24"/>
        </w:rPr>
        <w:t>2021</w:t>
      </w:r>
      <w:r>
        <w:rPr>
          <w:rFonts w:eastAsiaTheme="minorEastAsia" w:cs="Arial"/>
          <w:kern w:val="44"/>
          <w:sz w:val="24"/>
          <w:szCs w:val="24"/>
        </w:rPr>
        <w:t>年</w:t>
      </w:r>
      <w:r>
        <w:rPr>
          <w:rFonts w:eastAsiaTheme="minorEastAsia" w:cs="Arial"/>
          <w:kern w:val="44"/>
          <w:sz w:val="24"/>
          <w:szCs w:val="24"/>
        </w:rPr>
        <w:t>2</w:t>
      </w:r>
      <w:r>
        <w:rPr>
          <w:rFonts w:eastAsiaTheme="minorEastAsia" w:cs="Arial"/>
          <w:kern w:val="44"/>
          <w:sz w:val="24"/>
          <w:szCs w:val="24"/>
        </w:rPr>
        <w:t>月项目现场情况</w:t>
      </w:r>
      <w:bookmarkEnd w:id="22"/>
      <w:bookmarkEnd w:id="23"/>
      <w:bookmarkEnd w:id="24"/>
      <w:bookmarkEnd w:id="25"/>
      <w:bookmarkEnd w:id="26"/>
    </w:p>
    <w:p w14:paraId="5CE27073" w14:textId="77777777" w:rsidR="00AA1C34" w:rsidRDefault="000A0B7A">
      <w:pPr>
        <w:spacing w:line="480" w:lineRule="auto"/>
        <w:ind w:firstLineChars="200" w:firstLine="420"/>
        <w:rPr>
          <w:rFonts w:ascii="Arial" w:hAnsi="Arial" w:cs="Arial"/>
          <w:szCs w:val="21"/>
        </w:rPr>
      </w:pPr>
      <w:r>
        <w:rPr>
          <w:rFonts w:ascii="Arial" w:hAnsi="Arial" w:cs="Arial"/>
          <w:szCs w:val="21"/>
        </w:rPr>
        <w:t>截止至</w:t>
      </w:r>
      <w:r>
        <w:rPr>
          <w:rFonts w:ascii="Arial" w:hAnsi="Arial" w:cs="Arial"/>
          <w:szCs w:val="21"/>
        </w:rPr>
        <w:t>2</w:t>
      </w:r>
      <w:r>
        <w:rPr>
          <w:rFonts w:ascii="Arial" w:hAnsi="Arial" w:cs="Arial"/>
          <w:szCs w:val="21"/>
        </w:rPr>
        <w:t>月</w:t>
      </w:r>
      <w:r>
        <w:rPr>
          <w:rFonts w:ascii="Arial" w:hAnsi="Arial" w:cs="Arial"/>
          <w:szCs w:val="21"/>
        </w:rPr>
        <w:t>28</w:t>
      </w:r>
      <w:r>
        <w:rPr>
          <w:rFonts w:ascii="Arial" w:hAnsi="Arial" w:cs="Arial"/>
          <w:szCs w:val="21"/>
        </w:rPr>
        <w:t>日，</w:t>
      </w:r>
      <w:r>
        <w:rPr>
          <w:rFonts w:ascii="Arial" w:hAnsi="Arial" w:cs="Arial"/>
          <w:szCs w:val="21"/>
        </w:rPr>
        <w:t>B</w:t>
      </w:r>
      <w:r>
        <w:rPr>
          <w:rFonts w:ascii="Arial" w:hAnsi="Arial" w:cs="Arial"/>
          <w:szCs w:val="21"/>
        </w:rPr>
        <w:t>地块项目一期一标段工程、二、三期工程尚未复工；一期二标段于</w:t>
      </w:r>
      <w:r>
        <w:rPr>
          <w:rFonts w:ascii="Arial" w:hAnsi="Arial" w:cs="Arial"/>
          <w:szCs w:val="21"/>
        </w:rPr>
        <w:t>2</w:t>
      </w:r>
      <w:r>
        <w:rPr>
          <w:rFonts w:ascii="Arial" w:hAnsi="Arial" w:cs="Arial"/>
          <w:szCs w:val="21"/>
        </w:rPr>
        <w:t>月</w:t>
      </w:r>
      <w:r>
        <w:rPr>
          <w:rFonts w:ascii="Arial" w:hAnsi="Arial" w:cs="Arial"/>
          <w:szCs w:val="21"/>
        </w:rPr>
        <w:t>23</w:t>
      </w:r>
      <w:r>
        <w:rPr>
          <w:rFonts w:ascii="Arial" w:hAnsi="Arial" w:cs="Arial"/>
          <w:szCs w:val="21"/>
        </w:rPr>
        <w:t>日完成复工申报，古建工程部分楼栋屋面瓦完成，样板区、样板间施工完成，整改完成；</w:t>
      </w:r>
    </w:p>
    <w:p w14:paraId="7600CFBB" w14:textId="77777777" w:rsidR="00AA1C34" w:rsidRDefault="000A0B7A">
      <w:pPr>
        <w:spacing w:line="480" w:lineRule="auto"/>
        <w:ind w:firstLineChars="200" w:firstLine="420"/>
        <w:rPr>
          <w:rFonts w:ascii="Arial" w:hAnsi="Arial" w:cs="Arial"/>
          <w:b/>
          <w:bCs/>
          <w:kern w:val="44"/>
          <w:szCs w:val="21"/>
        </w:rPr>
      </w:pPr>
      <w:r>
        <w:rPr>
          <w:rFonts w:ascii="Arial" w:hAnsi="Arial" w:cs="Arial"/>
          <w:szCs w:val="21"/>
        </w:rPr>
        <w:lastRenderedPageBreak/>
        <w:t>A</w:t>
      </w:r>
      <w:r>
        <w:rPr>
          <w:rFonts w:ascii="Arial" w:hAnsi="Arial" w:cs="Arial"/>
          <w:szCs w:val="21"/>
        </w:rPr>
        <w:t>地块内房屋已全部拆除完毕，现场围挡工程已经完工，现场管理人员办公区临时设施、工人生活区临时设施已施工完毕。</w:t>
      </w:r>
      <w:bookmarkStart w:id="27" w:name="_Toc22949"/>
      <w:bookmarkStart w:id="28" w:name="_Toc14087"/>
      <w:bookmarkStart w:id="29" w:name="_Toc18774"/>
    </w:p>
    <w:p w14:paraId="182E1E9D" w14:textId="77777777" w:rsidR="00AA1C34" w:rsidRDefault="000A0B7A">
      <w:pPr>
        <w:spacing w:line="360" w:lineRule="auto"/>
        <w:rPr>
          <w:rFonts w:ascii="Arial" w:hAnsi="Arial" w:cs="Arial"/>
          <w:b/>
          <w:bCs/>
          <w:kern w:val="44"/>
          <w:szCs w:val="21"/>
        </w:rPr>
      </w:pPr>
      <w:r>
        <w:rPr>
          <w:rFonts w:ascii="Arial" w:hAnsi="Arial" w:cs="Arial"/>
          <w:b/>
          <w:bCs/>
          <w:kern w:val="44"/>
          <w:szCs w:val="21"/>
        </w:rPr>
        <w:t>B</w:t>
      </w:r>
      <w:r>
        <w:rPr>
          <w:rFonts w:ascii="Arial" w:hAnsi="Arial" w:cs="Arial"/>
          <w:b/>
          <w:bCs/>
          <w:kern w:val="44"/>
          <w:szCs w:val="21"/>
        </w:rPr>
        <w:t>地块现场照片</w:t>
      </w:r>
      <w:bookmarkEnd w:id="27"/>
      <w:bookmarkEnd w:id="28"/>
      <w:bookmarkEnd w:id="29"/>
    </w:p>
    <w:p w14:paraId="3C59333E" w14:textId="77777777" w:rsidR="00AA1C34" w:rsidRDefault="000A0B7A">
      <w:pPr>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14:anchorId="7B707EA4" wp14:editId="25B7592F">
            <wp:extent cx="2688590" cy="2016125"/>
            <wp:effectExtent l="0" t="0" r="16510" b="3175"/>
            <wp:docPr id="11" name="图片 11" descr="1c16b4633fe775a9a03a4b69cb81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c16b4633fe775a9a03a4b69cb81e10"/>
                    <pic:cNvPicPr>
                      <a:picLocks noChangeAspect="1"/>
                    </pic:cNvPicPr>
                  </pic:nvPicPr>
                  <pic:blipFill>
                    <a:blip r:embed="rId13"/>
                    <a:stretch>
                      <a:fillRect/>
                    </a:stretch>
                  </pic:blipFill>
                  <pic:spPr>
                    <a:xfrm>
                      <a:off x="0" y="0"/>
                      <a:ext cx="2688590" cy="201612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noProof/>
          <w:color w:val="000000"/>
          <w:sz w:val="18"/>
          <w:szCs w:val="18"/>
        </w:rPr>
        <w:drawing>
          <wp:inline distT="0" distB="0" distL="114300" distR="114300" wp14:anchorId="05E52071" wp14:editId="421A43A7">
            <wp:extent cx="2688590" cy="2016125"/>
            <wp:effectExtent l="0" t="0" r="16510" b="3175"/>
            <wp:docPr id="12" name="图片 12" descr="79349d0a5d75965d508309b3b8a1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9349d0a5d75965d508309b3b8a1abf"/>
                    <pic:cNvPicPr>
                      <a:picLocks noChangeAspect="1"/>
                    </pic:cNvPicPr>
                  </pic:nvPicPr>
                  <pic:blipFill>
                    <a:blip r:embed="rId14"/>
                    <a:stretch>
                      <a:fillRect/>
                    </a:stretch>
                  </pic:blipFill>
                  <pic:spPr>
                    <a:xfrm>
                      <a:off x="0" y="0"/>
                      <a:ext cx="2688590" cy="2016125"/>
                    </a:xfrm>
                    <a:prstGeom prst="rect">
                      <a:avLst/>
                    </a:prstGeom>
                  </pic:spPr>
                </pic:pic>
              </a:graphicData>
            </a:graphic>
          </wp:inline>
        </w:drawing>
      </w:r>
    </w:p>
    <w:p w14:paraId="450FB2EE" w14:textId="77777777" w:rsidR="00AA1C34" w:rsidRDefault="000A0B7A">
      <w:pPr>
        <w:spacing w:line="480" w:lineRule="auto"/>
        <w:rPr>
          <w:rFonts w:ascii="Arial" w:eastAsiaTheme="minorEastAsia" w:hAnsi="Arial" w:cs="Arial"/>
          <w:sz w:val="18"/>
        </w:rPr>
      </w:pPr>
      <w:bookmarkStart w:id="30" w:name="_Toc29345"/>
      <w:bookmarkStart w:id="31" w:name="_Toc23446"/>
      <w:bookmarkStart w:id="32" w:name="_Toc3551"/>
      <w:r>
        <w:rPr>
          <w:rFonts w:ascii="Arial" w:eastAsiaTheme="minorEastAsia" w:hAnsi="Arial" w:cs="Arial"/>
          <w:color w:val="000000"/>
          <w:sz w:val="18"/>
          <w:szCs w:val="18"/>
        </w:rPr>
        <w:t>1</w:t>
      </w:r>
      <w:r>
        <w:rPr>
          <w:rFonts w:ascii="Arial" w:eastAsiaTheme="minorEastAsia" w:hAnsi="Arial" w:cs="Arial"/>
          <w:color w:val="000000"/>
          <w:sz w:val="18"/>
          <w:szCs w:val="18"/>
        </w:rPr>
        <w:t>、一期二标段叠</w:t>
      </w:r>
      <w:proofErr w:type="gramStart"/>
      <w:r>
        <w:rPr>
          <w:rFonts w:ascii="Arial" w:eastAsiaTheme="minorEastAsia" w:hAnsi="Arial" w:cs="Arial"/>
          <w:color w:val="000000"/>
          <w:sz w:val="18"/>
          <w:szCs w:val="18"/>
        </w:rPr>
        <w:t>墅</w:t>
      </w:r>
      <w:proofErr w:type="gramEnd"/>
      <w:r>
        <w:rPr>
          <w:rFonts w:ascii="Arial" w:eastAsiaTheme="minorEastAsia" w:hAnsi="Arial" w:cs="Arial"/>
          <w:color w:val="000000"/>
          <w:sz w:val="18"/>
          <w:szCs w:val="18"/>
        </w:rPr>
        <w:t>古建工程继续施工</w:t>
      </w:r>
      <w:r>
        <w:rPr>
          <w:rFonts w:ascii="Arial" w:eastAsiaTheme="minorEastAsia" w:hAnsi="Arial" w:cs="Arial"/>
          <w:color w:val="000000"/>
          <w:sz w:val="18"/>
          <w:szCs w:val="18"/>
        </w:rPr>
        <w:t xml:space="preserve">                  2</w:t>
      </w:r>
      <w:r>
        <w:rPr>
          <w:rFonts w:ascii="Arial" w:eastAsiaTheme="minorEastAsia" w:hAnsi="Arial" w:cs="Arial"/>
          <w:color w:val="000000"/>
          <w:sz w:val="18"/>
          <w:szCs w:val="18"/>
        </w:rPr>
        <w:t>、</w:t>
      </w:r>
      <w:bookmarkEnd w:id="30"/>
      <w:bookmarkEnd w:id="31"/>
      <w:r>
        <w:rPr>
          <w:rFonts w:ascii="Arial" w:eastAsiaTheme="minorEastAsia" w:hAnsi="Arial" w:cs="Arial"/>
          <w:color w:val="000000"/>
          <w:sz w:val="18"/>
          <w:szCs w:val="18"/>
        </w:rPr>
        <w:t>39#</w:t>
      </w:r>
      <w:r>
        <w:rPr>
          <w:rFonts w:ascii="Arial" w:eastAsiaTheme="minorEastAsia" w:hAnsi="Arial" w:cs="Arial"/>
          <w:color w:val="000000"/>
          <w:sz w:val="18"/>
          <w:szCs w:val="18"/>
        </w:rPr>
        <w:t>、</w:t>
      </w:r>
      <w:r>
        <w:rPr>
          <w:rFonts w:ascii="Arial" w:eastAsiaTheme="minorEastAsia" w:hAnsi="Arial" w:cs="Arial"/>
          <w:color w:val="000000"/>
          <w:sz w:val="18"/>
          <w:szCs w:val="18"/>
        </w:rPr>
        <w:t>40#</w:t>
      </w:r>
      <w:r>
        <w:rPr>
          <w:rFonts w:ascii="Arial" w:eastAsiaTheme="minorEastAsia" w:hAnsi="Arial" w:cs="Arial"/>
          <w:color w:val="000000"/>
          <w:sz w:val="18"/>
          <w:szCs w:val="18"/>
        </w:rPr>
        <w:t>、</w:t>
      </w:r>
      <w:r>
        <w:rPr>
          <w:rFonts w:ascii="Arial" w:eastAsiaTheme="minorEastAsia" w:hAnsi="Arial" w:cs="Arial"/>
          <w:color w:val="000000"/>
          <w:sz w:val="18"/>
          <w:szCs w:val="18"/>
        </w:rPr>
        <w:t>44#</w:t>
      </w:r>
      <w:r>
        <w:rPr>
          <w:rFonts w:ascii="Arial" w:eastAsiaTheme="minorEastAsia" w:hAnsi="Arial" w:cs="Arial"/>
          <w:color w:val="000000"/>
          <w:sz w:val="18"/>
          <w:szCs w:val="18"/>
        </w:rPr>
        <w:t>、</w:t>
      </w:r>
      <w:r>
        <w:rPr>
          <w:rFonts w:ascii="Arial" w:eastAsiaTheme="minorEastAsia" w:hAnsi="Arial" w:cs="Arial"/>
          <w:color w:val="000000"/>
          <w:sz w:val="18"/>
          <w:szCs w:val="18"/>
        </w:rPr>
        <w:t>45#</w:t>
      </w:r>
      <w:r>
        <w:rPr>
          <w:rFonts w:ascii="Arial" w:eastAsiaTheme="minorEastAsia" w:hAnsi="Arial" w:cs="Arial"/>
          <w:color w:val="000000"/>
          <w:sz w:val="18"/>
          <w:szCs w:val="18"/>
        </w:rPr>
        <w:t>楼</w:t>
      </w:r>
      <w:bookmarkStart w:id="33" w:name="_Toc29900"/>
      <w:bookmarkEnd w:id="32"/>
      <w:r>
        <w:rPr>
          <w:rFonts w:ascii="Arial" w:eastAsiaTheme="minorEastAsia" w:hAnsi="Arial" w:cs="Arial"/>
          <w:color w:val="000000"/>
          <w:sz w:val="18"/>
          <w:szCs w:val="18"/>
        </w:rPr>
        <w:t>尚未复工</w:t>
      </w:r>
    </w:p>
    <w:bookmarkEnd w:id="33"/>
    <w:p w14:paraId="06503366" w14:textId="77777777" w:rsidR="00AA1C34" w:rsidRDefault="000A0B7A">
      <w:pPr>
        <w:spacing w:line="480" w:lineRule="auto"/>
        <w:rPr>
          <w:rFonts w:ascii="Arial" w:hAnsi="Arial" w:cs="Arial"/>
          <w:color w:val="000000"/>
          <w:sz w:val="18"/>
          <w:szCs w:val="18"/>
        </w:rPr>
      </w:pPr>
      <w:r>
        <w:rPr>
          <w:rFonts w:ascii="Arial" w:hAnsi="Arial" w:cs="Arial"/>
          <w:noProof/>
          <w:color w:val="000000"/>
        </w:rPr>
        <w:drawing>
          <wp:inline distT="0" distB="0" distL="114300" distR="114300" wp14:anchorId="04A224C7" wp14:editId="5B69A83B">
            <wp:extent cx="2688590" cy="2016125"/>
            <wp:effectExtent l="0" t="0" r="16510" b="3175"/>
            <wp:docPr id="13" name="图片 13" descr="b1ffed5c509d00a1bb06d222baa8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1ffed5c509d00a1bb06d222baa8e6f"/>
                    <pic:cNvPicPr>
                      <a:picLocks noChangeAspect="1"/>
                    </pic:cNvPicPr>
                  </pic:nvPicPr>
                  <pic:blipFill>
                    <a:blip r:embed="rId15"/>
                    <a:stretch>
                      <a:fillRect/>
                    </a:stretch>
                  </pic:blipFill>
                  <pic:spPr>
                    <a:xfrm>
                      <a:off x="0" y="0"/>
                      <a:ext cx="2688590" cy="2016125"/>
                    </a:xfrm>
                    <a:prstGeom prst="rect">
                      <a:avLst/>
                    </a:prstGeom>
                  </pic:spPr>
                </pic:pic>
              </a:graphicData>
            </a:graphic>
          </wp:inline>
        </w:drawing>
      </w:r>
      <w:r>
        <w:rPr>
          <w:rFonts w:ascii="Arial" w:hAnsi="Arial" w:cs="Arial"/>
          <w:color w:val="000000"/>
        </w:rPr>
        <w:t xml:space="preserve">   </w:t>
      </w:r>
      <w:r>
        <w:rPr>
          <w:rFonts w:ascii="Arial" w:hAnsi="Arial" w:cs="Arial"/>
          <w:noProof/>
          <w:color w:val="000000"/>
          <w:sz w:val="18"/>
          <w:szCs w:val="18"/>
        </w:rPr>
        <w:drawing>
          <wp:inline distT="0" distB="0" distL="114300" distR="114300" wp14:anchorId="7F67B346" wp14:editId="48558E73">
            <wp:extent cx="2688590" cy="2016125"/>
            <wp:effectExtent l="0" t="0" r="16510" b="3175"/>
            <wp:docPr id="14" name="图片 14" descr="41b691619c07d659465c7721f056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1b691619c07d659465c7721f0563ae"/>
                    <pic:cNvPicPr>
                      <a:picLocks noChangeAspect="1"/>
                    </pic:cNvPicPr>
                  </pic:nvPicPr>
                  <pic:blipFill>
                    <a:blip r:embed="rId16"/>
                    <a:stretch>
                      <a:fillRect/>
                    </a:stretch>
                  </pic:blipFill>
                  <pic:spPr>
                    <a:xfrm>
                      <a:off x="0" y="0"/>
                      <a:ext cx="2688590" cy="2016125"/>
                    </a:xfrm>
                    <a:prstGeom prst="rect">
                      <a:avLst/>
                    </a:prstGeom>
                  </pic:spPr>
                </pic:pic>
              </a:graphicData>
            </a:graphic>
          </wp:inline>
        </w:drawing>
      </w:r>
    </w:p>
    <w:p w14:paraId="4DD088DA" w14:textId="77777777" w:rsidR="00AA1C34" w:rsidRDefault="000A0B7A">
      <w:pPr>
        <w:tabs>
          <w:tab w:val="left" w:pos="5070"/>
        </w:tabs>
        <w:spacing w:line="480" w:lineRule="auto"/>
        <w:rPr>
          <w:rFonts w:ascii="Arial" w:eastAsiaTheme="minorEastAsia" w:hAnsi="Arial" w:cs="Arial"/>
          <w:color w:val="000000"/>
          <w:sz w:val="18"/>
          <w:szCs w:val="18"/>
        </w:rPr>
      </w:pPr>
      <w:bookmarkStart w:id="34" w:name="_Toc18028"/>
      <w:bookmarkStart w:id="35" w:name="_Toc164"/>
      <w:r>
        <w:rPr>
          <w:rFonts w:ascii="Arial" w:hAnsi="Arial" w:cs="Arial"/>
          <w:sz w:val="18"/>
        </w:rPr>
        <w:t>3</w:t>
      </w:r>
      <w:r>
        <w:rPr>
          <w:rFonts w:ascii="Arial" w:hAnsi="Arial" w:cs="Arial"/>
          <w:sz w:val="18"/>
        </w:rPr>
        <w:t>、二三期部分合</w:t>
      </w:r>
      <w:proofErr w:type="gramStart"/>
      <w:r>
        <w:rPr>
          <w:rFonts w:ascii="Arial" w:hAnsi="Arial" w:cs="Arial"/>
          <w:sz w:val="18"/>
        </w:rPr>
        <w:t>院主体</w:t>
      </w:r>
      <w:proofErr w:type="gramEnd"/>
      <w:r>
        <w:rPr>
          <w:rFonts w:ascii="Arial" w:hAnsi="Arial" w:cs="Arial"/>
          <w:sz w:val="18"/>
        </w:rPr>
        <w:t>工程尚未复工</w:t>
      </w:r>
      <w:r>
        <w:rPr>
          <w:rFonts w:ascii="Arial" w:hAnsi="Arial" w:cs="Arial"/>
          <w:sz w:val="18"/>
        </w:rPr>
        <w:t xml:space="preserve">                  4</w:t>
      </w:r>
      <w:r>
        <w:rPr>
          <w:rFonts w:ascii="Arial" w:hAnsi="Arial" w:cs="Arial"/>
          <w:sz w:val="18"/>
        </w:rPr>
        <w:t>、</w:t>
      </w:r>
      <w:bookmarkEnd w:id="34"/>
      <w:bookmarkEnd w:id="35"/>
      <w:r>
        <w:rPr>
          <w:rFonts w:ascii="Arial" w:hAnsi="Arial" w:cs="Arial"/>
          <w:sz w:val="18"/>
        </w:rPr>
        <w:t>二三期</w:t>
      </w:r>
      <w:r>
        <w:rPr>
          <w:rFonts w:ascii="Arial" w:hAnsi="Arial" w:cs="Arial"/>
          <w:sz w:val="18"/>
        </w:rPr>
        <w:t>部分叠</w:t>
      </w:r>
      <w:proofErr w:type="gramStart"/>
      <w:r>
        <w:rPr>
          <w:rFonts w:ascii="Arial" w:hAnsi="Arial" w:cs="Arial"/>
          <w:sz w:val="18"/>
        </w:rPr>
        <w:t>墅</w:t>
      </w:r>
      <w:proofErr w:type="gramEnd"/>
      <w:r>
        <w:rPr>
          <w:rFonts w:ascii="Arial" w:hAnsi="Arial" w:cs="Arial"/>
          <w:sz w:val="18"/>
        </w:rPr>
        <w:t>主体工程已封顶</w:t>
      </w:r>
      <w:bookmarkStart w:id="36" w:name="_Toc17430"/>
    </w:p>
    <w:p w14:paraId="541EE0E5" w14:textId="77777777" w:rsidR="00AA1C34" w:rsidRDefault="000A0B7A">
      <w:pPr>
        <w:spacing w:line="480" w:lineRule="auto"/>
        <w:rPr>
          <w:rFonts w:ascii="Arial" w:eastAsiaTheme="minorEastAsia" w:hAnsi="Arial" w:cs="Arial"/>
          <w:color w:val="000000"/>
          <w:sz w:val="18"/>
          <w:szCs w:val="18"/>
        </w:rPr>
      </w:pPr>
      <w:bookmarkStart w:id="37" w:name="_Toc7621"/>
      <w:bookmarkStart w:id="38" w:name="_Toc14782"/>
      <w:r>
        <w:rPr>
          <w:rFonts w:ascii="Arial" w:eastAsiaTheme="minorEastAsia" w:hAnsi="Arial" w:cs="Arial"/>
          <w:noProof/>
          <w:color w:val="000000"/>
          <w:sz w:val="18"/>
          <w:szCs w:val="18"/>
        </w:rPr>
        <w:drawing>
          <wp:inline distT="0" distB="0" distL="114300" distR="114300" wp14:anchorId="15469BBC" wp14:editId="50D1397D">
            <wp:extent cx="2688590" cy="2016125"/>
            <wp:effectExtent l="0" t="0" r="16510" b="3175"/>
            <wp:docPr id="15" name="图片 15" descr="1d44d76bc7f1dbaedcf83eadbd7a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44d76bc7f1dbaedcf83eadbd7aebb"/>
                    <pic:cNvPicPr>
                      <a:picLocks noChangeAspect="1"/>
                    </pic:cNvPicPr>
                  </pic:nvPicPr>
                  <pic:blipFill>
                    <a:blip r:embed="rId17"/>
                    <a:stretch>
                      <a:fillRect/>
                    </a:stretch>
                  </pic:blipFill>
                  <pic:spPr>
                    <a:xfrm>
                      <a:off x="0" y="0"/>
                      <a:ext cx="2688590" cy="201612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noProof/>
          <w:color w:val="000000"/>
          <w:sz w:val="18"/>
          <w:szCs w:val="18"/>
        </w:rPr>
        <w:drawing>
          <wp:inline distT="0" distB="0" distL="114300" distR="114300" wp14:anchorId="0597411D" wp14:editId="16A99AB4">
            <wp:extent cx="2688590" cy="2016125"/>
            <wp:effectExtent l="0" t="0" r="16510" b="3175"/>
            <wp:docPr id="16" name="图片 16" descr="18e2102996f7100c898afed6069a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e2102996f7100c898afed6069a6bf"/>
                    <pic:cNvPicPr>
                      <a:picLocks noChangeAspect="1"/>
                    </pic:cNvPicPr>
                  </pic:nvPicPr>
                  <pic:blipFill>
                    <a:blip r:embed="rId18"/>
                    <a:stretch>
                      <a:fillRect/>
                    </a:stretch>
                  </pic:blipFill>
                  <pic:spPr>
                    <a:xfrm>
                      <a:off x="0" y="0"/>
                      <a:ext cx="2688590" cy="2016125"/>
                    </a:xfrm>
                    <a:prstGeom prst="rect">
                      <a:avLst/>
                    </a:prstGeom>
                  </pic:spPr>
                </pic:pic>
              </a:graphicData>
            </a:graphic>
          </wp:inline>
        </w:drawing>
      </w:r>
      <w:r>
        <w:rPr>
          <w:rFonts w:ascii="Arial" w:eastAsiaTheme="minorEastAsia" w:hAnsi="Arial" w:cs="Arial"/>
          <w:color w:val="000000"/>
          <w:sz w:val="18"/>
          <w:szCs w:val="18"/>
        </w:rPr>
        <w:t xml:space="preserve"> </w:t>
      </w:r>
      <w:bookmarkEnd w:id="36"/>
      <w:bookmarkEnd w:id="37"/>
      <w:r>
        <w:rPr>
          <w:rFonts w:ascii="Arial" w:eastAsiaTheme="minorEastAsia" w:hAnsi="Arial" w:cs="Arial"/>
          <w:color w:val="000000"/>
          <w:sz w:val="18"/>
          <w:szCs w:val="18"/>
        </w:rPr>
        <w:t xml:space="preserve"> </w:t>
      </w:r>
      <w:bookmarkEnd w:id="38"/>
    </w:p>
    <w:p w14:paraId="3FA698E4" w14:textId="77777777" w:rsidR="00AA1C34" w:rsidRDefault="000A0B7A">
      <w:pPr>
        <w:tabs>
          <w:tab w:val="left" w:pos="5070"/>
        </w:tabs>
        <w:rPr>
          <w:rFonts w:ascii="Arial" w:hAnsi="Arial" w:cs="Arial"/>
          <w:sz w:val="18"/>
        </w:rPr>
      </w:pPr>
      <w:bookmarkStart w:id="39" w:name="_Toc17067"/>
      <w:bookmarkStart w:id="40" w:name="_Toc15966"/>
      <w:r>
        <w:rPr>
          <w:rFonts w:ascii="Arial" w:hAnsi="Arial" w:cs="Arial"/>
          <w:sz w:val="18"/>
        </w:rPr>
        <w:t>5</w:t>
      </w:r>
      <w:r>
        <w:rPr>
          <w:rFonts w:ascii="Arial" w:hAnsi="Arial" w:cs="Arial"/>
          <w:sz w:val="18"/>
        </w:rPr>
        <w:t>、二三期小高层</w:t>
      </w:r>
      <w:proofErr w:type="gramStart"/>
      <w:r>
        <w:rPr>
          <w:rFonts w:ascii="Arial" w:hAnsi="Arial" w:cs="Arial"/>
          <w:sz w:val="18"/>
        </w:rPr>
        <w:t>已主体</w:t>
      </w:r>
      <w:proofErr w:type="gramEnd"/>
      <w:r>
        <w:rPr>
          <w:rFonts w:ascii="Arial" w:hAnsi="Arial" w:cs="Arial"/>
          <w:sz w:val="18"/>
        </w:rPr>
        <w:t>封顶</w:t>
      </w:r>
      <w:r>
        <w:rPr>
          <w:rFonts w:ascii="Arial" w:hAnsi="Arial" w:cs="Arial"/>
          <w:sz w:val="18"/>
        </w:rPr>
        <w:t xml:space="preserve">                              6</w:t>
      </w:r>
      <w:r>
        <w:rPr>
          <w:rFonts w:ascii="Arial" w:hAnsi="Arial" w:cs="Arial"/>
          <w:sz w:val="18"/>
        </w:rPr>
        <w:t>、</w:t>
      </w:r>
      <w:bookmarkEnd w:id="39"/>
      <w:bookmarkEnd w:id="40"/>
      <w:r>
        <w:rPr>
          <w:rFonts w:ascii="Arial" w:hAnsi="Arial" w:cs="Arial"/>
          <w:sz w:val="18"/>
        </w:rPr>
        <w:t>二三期施工现场概况</w:t>
      </w:r>
    </w:p>
    <w:p w14:paraId="75444BA6" w14:textId="77777777" w:rsidR="00AA1C34" w:rsidRDefault="00AA1C34">
      <w:pPr>
        <w:pStyle w:val="2"/>
        <w:keepNext w:val="0"/>
        <w:keepLines w:val="0"/>
        <w:spacing w:before="300" w:after="300" w:line="360" w:lineRule="exact"/>
        <w:jc w:val="left"/>
        <w:rPr>
          <w:rFonts w:eastAsia="宋体" w:cs="Arial"/>
          <w:sz w:val="24"/>
          <w:szCs w:val="24"/>
        </w:rPr>
      </w:pPr>
      <w:bookmarkStart w:id="41" w:name="_Toc13054"/>
    </w:p>
    <w:p w14:paraId="581723ED" w14:textId="77777777" w:rsidR="00AA1C34" w:rsidRDefault="000A0B7A">
      <w:pPr>
        <w:pStyle w:val="2"/>
        <w:keepNext w:val="0"/>
        <w:keepLines w:val="0"/>
        <w:spacing w:before="300" w:after="300" w:line="360" w:lineRule="exact"/>
        <w:jc w:val="left"/>
        <w:rPr>
          <w:rFonts w:eastAsia="宋体" w:cs="Arial"/>
          <w:sz w:val="24"/>
          <w:szCs w:val="24"/>
        </w:rPr>
      </w:pPr>
      <w:r>
        <w:rPr>
          <w:rFonts w:eastAsia="宋体" w:cs="Arial"/>
          <w:sz w:val="24"/>
          <w:szCs w:val="24"/>
        </w:rPr>
        <w:lastRenderedPageBreak/>
        <w:t>3.2</w:t>
      </w:r>
      <w:r>
        <w:rPr>
          <w:rFonts w:eastAsia="宋体" w:cs="Arial"/>
          <w:sz w:val="24"/>
          <w:szCs w:val="24"/>
        </w:rPr>
        <w:t>证照办理情况说明</w:t>
      </w:r>
      <w:bookmarkEnd w:id="21"/>
      <w:bookmarkEnd w:id="41"/>
    </w:p>
    <w:p w14:paraId="0ACA286C" w14:textId="77777777" w:rsidR="00AA1C34" w:rsidRDefault="000A0B7A">
      <w:pPr>
        <w:spacing w:beforeLines="100" w:before="240"/>
        <w:jc w:val="center"/>
        <w:rPr>
          <w:rFonts w:ascii="Arial" w:hAnsi="Arial" w:cs="Arial"/>
          <w:b/>
          <w:color w:val="000000"/>
          <w:sz w:val="24"/>
        </w:rPr>
      </w:pPr>
      <w:bookmarkStart w:id="42" w:name="_Toc13681"/>
      <w:bookmarkStart w:id="43" w:name="_Toc22226"/>
      <w:r>
        <w:rPr>
          <w:rFonts w:ascii="Arial" w:hAnsi="Arial" w:cs="Arial"/>
          <w:b/>
          <w:color w:val="000000"/>
          <w:sz w:val="24"/>
        </w:rPr>
        <w:t>证照办</w:t>
      </w:r>
      <w:proofErr w:type="gramStart"/>
      <w:r>
        <w:rPr>
          <w:rFonts w:ascii="Arial" w:hAnsi="Arial" w:cs="Arial"/>
          <w:b/>
          <w:color w:val="000000"/>
          <w:sz w:val="24"/>
        </w:rPr>
        <w:t>理计划</w:t>
      </w:r>
      <w:proofErr w:type="gramEnd"/>
      <w:r>
        <w:rPr>
          <w:rFonts w:ascii="Arial" w:hAnsi="Arial" w:cs="Arial"/>
          <w:b/>
          <w:color w:val="000000"/>
          <w:sz w:val="24"/>
        </w:rPr>
        <w:t>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AA1C34" w14:paraId="0F16B294"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D6B3D" w14:textId="77777777" w:rsidR="00AA1C34" w:rsidRDefault="000A0B7A">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7B8E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CC990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AA1C34" w14:paraId="4E98B2AB"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D8AD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53BD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5952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日换发《不动产权证书》完成</w:t>
            </w:r>
          </w:p>
        </w:tc>
      </w:tr>
      <w:tr w:rsidR="00AA1C34" w14:paraId="3ADC9DDC"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B235C"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86712"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717E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AA1C34" w14:paraId="2C62CAD9"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0C98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01A4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C242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29AFC775"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CBDE6"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DFCF1"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D81F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AA1C34" w14:paraId="07FFDA15"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3AE7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8F8B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9D35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D115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AA1C34" w14:paraId="3EFF33C7"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DFB11" w14:textId="77777777" w:rsidR="00AA1C34" w:rsidRDefault="00AA1C34">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5B829"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6AF78"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67FB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AA1C34" w14:paraId="19EEB27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22319" w14:textId="77777777" w:rsidR="00AA1C34" w:rsidRDefault="00AA1C34">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94CB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047F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5BFDF"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519372AB"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2558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7058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B4FB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72E63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CF86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AA1C34" w14:paraId="14351B4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2FABE" w14:textId="77777777" w:rsidR="00AA1C34" w:rsidRDefault="00AA1C3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9FEBA" w14:textId="77777777" w:rsidR="00AA1C34" w:rsidRDefault="00AA1C3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DE5CA"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11D51D0D"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824B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AA1C34" w14:paraId="6BDA386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55A39" w14:textId="77777777" w:rsidR="00AA1C34" w:rsidRDefault="00AA1C3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32335" w14:textId="77777777" w:rsidR="00AA1C34" w:rsidRDefault="00AA1C3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A94AC"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74168451"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EFE9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AA1C34" w14:paraId="60A8F07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3AFAD" w14:textId="77777777" w:rsidR="00AA1C34" w:rsidRDefault="00AA1C3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73FE9"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BB31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29DA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7B649"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AA1C34" w14:paraId="4DA989E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D5520" w14:textId="77777777" w:rsidR="00AA1C34" w:rsidRDefault="00AA1C3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7954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77B4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1E1A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ADC13"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3C1DF7F5"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C94A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6F7F787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CAD0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6592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814A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AA1C34" w14:paraId="6B2A4099"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E33F0"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FDB7865" w14:textId="77777777" w:rsidR="00AA1C34" w:rsidRDefault="00AA1C3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69E58"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5864A"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D831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AA1C34" w14:paraId="14A9288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D2D1C"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1B86B01" w14:textId="77777777" w:rsidR="00AA1C34" w:rsidRDefault="00AA1C3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DEB6A" w14:textId="77777777" w:rsidR="00AA1C34" w:rsidRDefault="00AA1C3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6D2A7C" w14:textId="77777777" w:rsidR="00AA1C34" w:rsidRDefault="00AA1C3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39CF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AA1C34" w14:paraId="230A0F7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4FF30"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613EB219"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344D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5E60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71554"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p>
        </w:tc>
      </w:tr>
      <w:tr w:rsidR="00AA1C34" w14:paraId="4928E645"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0C4F6"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C91050F" w14:textId="77777777" w:rsidR="00AA1C34" w:rsidRDefault="00AA1C34">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BD54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30EC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A5198"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AA1C34" w14:paraId="220205B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6CBCB"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29505B6"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8DE3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2190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63592"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12#</w:t>
            </w:r>
            <w:r>
              <w:rPr>
                <w:rFonts w:ascii="Arial" w:eastAsiaTheme="minorEastAsia" w:hAnsi="Arial" w:cs="Arial"/>
                <w:color w:val="000000"/>
                <w:sz w:val="18"/>
                <w:szCs w:val="18"/>
              </w:rPr>
              <w:t>、</w:t>
            </w:r>
            <w:r>
              <w:rPr>
                <w:rFonts w:ascii="Arial" w:eastAsiaTheme="minorEastAsia" w:hAnsi="Arial" w:cs="Arial"/>
                <w:color w:val="000000"/>
                <w:sz w:val="18"/>
                <w:szCs w:val="18"/>
              </w:rPr>
              <w:t>36#</w:t>
            </w:r>
            <w:r>
              <w:rPr>
                <w:rFonts w:ascii="Arial" w:eastAsiaTheme="minorEastAsia" w:hAnsi="Arial" w:cs="Arial"/>
                <w:color w:val="000000"/>
                <w:sz w:val="18"/>
                <w:szCs w:val="18"/>
              </w:rPr>
              <w:t>、</w:t>
            </w:r>
            <w:r>
              <w:rPr>
                <w:rFonts w:ascii="Arial" w:eastAsiaTheme="minorEastAsia" w:hAnsi="Arial" w:cs="Arial"/>
                <w:color w:val="000000"/>
                <w:sz w:val="18"/>
                <w:szCs w:val="18"/>
              </w:rPr>
              <w:t>37#</w:t>
            </w:r>
            <w:r>
              <w:rPr>
                <w:rFonts w:ascii="Arial" w:eastAsiaTheme="minorEastAsia" w:hAnsi="Arial" w:cs="Arial"/>
                <w:color w:val="000000"/>
                <w:sz w:val="18"/>
                <w:szCs w:val="18"/>
              </w:rPr>
              <w:t>、</w:t>
            </w:r>
            <w:r>
              <w:rPr>
                <w:rFonts w:ascii="Arial" w:eastAsiaTheme="minorEastAsia" w:hAnsi="Arial" w:cs="Arial"/>
                <w:color w:val="000000"/>
                <w:sz w:val="18"/>
                <w:szCs w:val="18"/>
              </w:rPr>
              <w:t>38#</w:t>
            </w:r>
            <w:r>
              <w:rPr>
                <w:rFonts w:ascii="Arial" w:eastAsiaTheme="minorEastAsia" w:hAnsi="Arial" w:cs="Arial"/>
                <w:color w:val="000000"/>
                <w:sz w:val="18"/>
                <w:szCs w:val="18"/>
              </w:rPr>
              <w:t>、</w:t>
            </w:r>
            <w:r>
              <w:rPr>
                <w:rFonts w:ascii="Arial" w:eastAsiaTheme="minorEastAsia" w:hAnsi="Arial" w:cs="Arial"/>
                <w:color w:val="000000"/>
                <w:sz w:val="18"/>
                <w:szCs w:val="18"/>
              </w:rPr>
              <w:t>47#</w:t>
            </w:r>
            <w:r>
              <w:rPr>
                <w:rFonts w:ascii="Arial" w:eastAsiaTheme="minorEastAsia" w:hAnsi="Arial" w:cs="Arial"/>
                <w:color w:val="000000"/>
                <w:sz w:val="18"/>
                <w:szCs w:val="18"/>
              </w:rPr>
              <w:t>、</w:t>
            </w:r>
            <w:r>
              <w:rPr>
                <w:rFonts w:ascii="Arial" w:eastAsiaTheme="minorEastAsia" w:hAnsi="Arial" w:cs="Arial"/>
                <w:color w:val="000000"/>
                <w:sz w:val="18"/>
                <w:szCs w:val="18"/>
              </w:rPr>
              <w:t>48#</w:t>
            </w:r>
            <w:r>
              <w:rPr>
                <w:rFonts w:ascii="Arial" w:eastAsiaTheme="minorEastAsia" w:hAnsi="Arial" w:cs="Arial"/>
                <w:color w:val="000000"/>
                <w:sz w:val="18"/>
                <w:szCs w:val="18"/>
              </w:rPr>
              <w:t>楼：</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11</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日已取得</w:t>
            </w:r>
          </w:p>
        </w:tc>
      </w:tr>
      <w:tr w:rsidR="00AA1C34" w14:paraId="4EFB4B4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1479E"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0455CF4"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BCD5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二期合院（</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14E2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F4BCA"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5B08A4C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3431A"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BB1F64A"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2576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二期叠</w:t>
            </w:r>
            <w:proofErr w:type="gramStart"/>
            <w:r>
              <w:rPr>
                <w:rFonts w:ascii="Arial" w:eastAsiaTheme="minorEastAsia" w:hAnsi="Arial" w:cs="Arial"/>
                <w:color w:val="000000"/>
                <w:kern w:val="0"/>
                <w:sz w:val="18"/>
                <w:szCs w:val="18"/>
              </w:rPr>
              <w:t>墅</w:t>
            </w:r>
            <w:proofErr w:type="gramEnd"/>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16#</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25#-27#</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32#-34#</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051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1EC73"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09EF144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77967" w14:textId="77777777" w:rsidR="00AA1C34" w:rsidRDefault="00AA1C34">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96D50" w14:textId="77777777" w:rsidR="00AA1C34" w:rsidRDefault="00AA1C3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36A8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二期小高层（</w:t>
            </w:r>
            <w:r>
              <w:rPr>
                <w:rFonts w:ascii="Arial" w:eastAsiaTheme="minorEastAsia" w:hAnsi="Arial" w:cs="Arial"/>
                <w:color w:val="000000"/>
                <w:kern w:val="0"/>
                <w:sz w:val="18"/>
                <w:szCs w:val="18"/>
              </w:rPr>
              <w:t>41#</w:t>
            </w: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9CBE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02C45"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AA1C34" w14:paraId="7F87F81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8DC81" w14:textId="77777777" w:rsidR="00AA1C34" w:rsidRDefault="00AA1C3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0010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3496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487B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6EB92"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bl>
    <w:p w14:paraId="1E4538BD" w14:textId="77777777" w:rsidR="00AA1C34" w:rsidRDefault="000A0B7A">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kern w:val="0"/>
          <w:sz w:val="18"/>
          <w:szCs w:val="18"/>
        </w:rPr>
        <w:t>2021</w:t>
      </w:r>
      <w:r>
        <w:rPr>
          <w:rFonts w:ascii="Arial" w:eastAsiaTheme="minorEastAsia" w:hAnsi="Arial" w:cs="Arial"/>
          <w:kern w:val="0"/>
          <w:sz w:val="18"/>
          <w:szCs w:val="18"/>
        </w:rPr>
        <w:t>年度项目开发计划》为依据。</w:t>
      </w:r>
    </w:p>
    <w:p w14:paraId="609E6EEB" w14:textId="77777777" w:rsidR="00AA1C34" w:rsidRDefault="00AA1C34">
      <w:pPr>
        <w:pStyle w:val="1"/>
        <w:keepNext w:val="0"/>
        <w:keepLines w:val="0"/>
        <w:spacing w:before="300" w:after="300" w:line="360" w:lineRule="exact"/>
        <w:jc w:val="left"/>
        <w:rPr>
          <w:rFonts w:ascii="Arial" w:hAnsi="Arial" w:cs="Arial"/>
          <w:color w:val="000000"/>
          <w:sz w:val="24"/>
          <w:szCs w:val="24"/>
        </w:rPr>
      </w:pPr>
      <w:bookmarkStart w:id="44" w:name="_Toc2447"/>
      <w:bookmarkStart w:id="45" w:name="_Toc535580094"/>
      <w:bookmarkStart w:id="46" w:name="_Toc535508639"/>
      <w:bookmarkStart w:id="47" w:name="_Toc535570753"/>
      <w:bookmarkStart w:id="48" w:name="_Toc532281660"/>
      <w:bookmarkStart w:id="49" w:name="_Toc535580026"/>
      <w:bookmarkEnd w:id="9"/>
    </w:p>
    <w:p w14:paraId="3912196B" w14:textId="77777777" w:rsidR="00AA1C34" w:rsidRDefault="00AA1C34">
      <w:pPr>
        <w:pStyle w:val="1"/>
        <w:keepNext w:val="0"/>
        <w:keepLines w:val="0"/>
        <w:spacing w:before="300" w:after="300" w:line="360" w:lineRule="exact"/>
        <w:jc w:val="left"/>
        <w:rPr>
          <w:rFonts w:ascii="Arial" w:hAnsi="Arial" w:cs="Arial"/>
          <w:color w:val="000000"/>
          <w:sz w:val="24"/>
          <w:szCs w:val="24"/>
        </w:rPr>
      </w:pPr>
    </w:p>
    <w:p w14:paraId="106F97B5" w14:textId="77777777" w:rsidR="00AA1C34" w:rsidRDefault="000A0B7A">
      <w:pPr>
        <w:pStyle w:val="1"/>
        <w:keepNext w:val="0"/>
        <w:keepLines w:val="0"/>
        <w:spacing w:before="300" w:after="300" w:line="360" w:lineRule="exact"/>
        <w:jc w:val="left"/>
        <w:rPr>
          <w:rFonts w:ascii="Arial" w:hAnsi="Arial" w:cs="Arial"/>
          <w:color w:val="000000"/>
          <w:sz w:val="24"/>
          <w:szCs w:val="24"/>
        </w:rPr>
      </w:pPr>
      <w:bookmarkStart w:id="50" w:name="_Toc22888"/>
      <w:r>
        <w:rPr>
          <w:rFonts w:ascii="Arial" w:hAnsi="Arial" w:cs="Arial"/>
          <w:color w:val="000000"/>
          <w:sz w:val="24"/>
          <w:szCs w:val="24"/>
        </w:rPr>
        <w:lastRenderedPageBreak/>
        <w:t>4</w:t>
      </w:r>
      <w:r>
        <w:rPr>
          <w:rFonts w:ascii="Arial" w:hAnsi="Arial" w:cs="Arial"/>
          <w:color w:val="000000"/>
          <w:sz w:val="24"/>
          <w:szCs w:val="24"/>
        </w:rPr>
        <w:t>资金情况</w:t>
      </w:r>
      <w:bookmarkEnd w:id="44"/>
      <w:bookmarkEnd w:id="50"/>
    </w:p>
    <w:p w14:paraId="241BB0EE" w14:textId="77777777" w:rsidR="00AA1C34" w:rsidRDefault="000A0B7A">
      <w:pPr>
        <w:pStyle w:val="2"/>
        <w:keepNext w:val="0"/>
        <w:keepLines w:val="0"/>
        <w:tabs>
          <w:tab w:val="center" w:pos="4649"/>
        </w:tabs>
        <w:spacing w:before="300" w:after="300" w:line="360" w:lineRule="exact"/>
        <w:jc w:val="left"/>
        <w:rPr>
          <w:rFonts w:cs="Arial"/>
          <w:b w:val="0"/>
          <w:color w:val="000000"/>
          <w:sz w:val="24"/>
        </w:rPr>
      </w:pPr>
      <w:bookmarkStart w:id="51" w:name="_Toc16091"/>
      <w:bookmarkStart w:id="52" w:name="_Toc5851"/>
      <w:r>
        <w:rPr>
          <w:rFonts w:eastAsia="宋体" w:cs="Arial"/>
          <w:sz w:val="24"/>
        </w:rPr>
        <w:t>4.1</w:t>
      </w:r>
      <w:r>
        <w:rPr>
          <w:rFonts w:eastAsia="宋体" w:cs="Arial"/>
          <w:sz w:val="24"/>
        </w:rPr>
        <w:t>资金流出情况</w:t>
      </w:r>
      <w:bookmarkStart w:id="53" w:name="_Toc30107"/>
      <w:bookmarkStart w:id="54" w:name="_Toc23371"/>
      <w:bookmarkEnd w:id="51"/>
      <w:bookmarkEnd w:id="52"/>
    </w:p>
    <w:p w14:paraId="555F5A73" w14:textId="77777777" w:rsidR="00AA1C34" w:rsidRDefault="000A0B7A">
      <w:pPr>
        <w:spacing w:beforeLines="100" w:before="24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AA1C34" w14:paraId="09C1DDF5" w14:textId="77777777">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DCC43"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2020E"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59327"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AFE43"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90FF0"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52DB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6F8C1"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AA1C34" w14:paraId="29186C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CAB4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4F57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9317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A8ED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92,766.00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6E9A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EAF2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2D60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DCF568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A102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B596E" w14:textId="77777777" w:rsidR="00AA1C34" w:rsidRDefault="000A0B7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退客户误</w:t>
            </w:r>
            <w:proofErr w:type="gramEnd"/>
            <w:r>
              <w:rPr>
                <w:rFonts w:ascii="Arial" w:eastAsiaTheme="minorEastAsia" w:hAnsi="Arial" w:cs="Arial"/>
                <w:color w:val="000000"/>
                <w:kern w:val="0"/>
                <w:sz w:val="18"/>
                <w:szCs w:val="18"/>
              </w:rPr>
              <w:t>操作打款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284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武进区南夏</w:t>
            </w:r>
            <w:proofErr w:type="gramStart"/>
            <w:r>
              <w:rPr>
                <w:rFonts w:ascii="Arial" w:eastAsiaTheme="minorEastAsia" w:hAnsi="Arial" w:cs="Arial"/>
                <w:color w:val="000000"/>
                <w:kern w:val="0"/>
                <w:sz w:val="18"/>
                <w:szCs w:val="18"/>
              </w:rPr>
              <w:t>墅</w:t>
            </w:r>
            <w:proofErr w:type="gramEnd"/>
            <w:r>
              <w:rPr>
                <w:rFonts w:ascii="Arial" w:eastAsiaTheme="minorEastAsia" w:hAnsi="Arial" w:cs="Arial"/>
                <w:color w:val="000000"/>
                <w:kern w:val="0"/>
                <w:sz w:val="18"/>
                <w:szCs w:val="18"/>
              </w:rPr>
              <w:t>楚辰模具厂</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54E1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20C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9F23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D2C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62ECF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6777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F47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w:t>
            </w:r>
            <w:proofErr w:type="gramEnd"/>
            <w:r>
              <w:rPr>
                <w:rFonts w:ascii="Arial" w:eastAsiaTheme="minorEastAsia" w:hAnsi="Arial" w:cs="Arial"/>
                <w:color w:val="000000"/>
                <w:kern w:val="0"/>
                <w:sz w:val="18"/>
                <w:szCs w:val="18"/>
              </w:rPr>
              <w:t>网络类广告发布合同（</w:t>
            </w:r>
            <w:proofErr w:type="gramStart"/>
            <w:r>
              <w:rPr>
                <w:rFonts w:ascii="Arial" w:eastAsiaTheme="minorEastAsia" w:hAnsi="Arial" w:cs="Arial"/>
                <w:color w:val="000000"/>
                <w:kern w:val="0"/>
                <w:sz w:val="18"/>
                <w:szCs w:val="18"/>
              </w:rPr>
              <w:t>常州楼事</w:t>
            </w:r>
            <w:proofErr w:type="gramEnd"/>
            <w:r>
              <w:rPr>
                <w:rFonts w:ascii="Arial" w:eastAsiaTheme="minorEastAsia" w:hAnsi="Arial" w:cs="Arial"/>
                <w:color w:val="000000"/>
                <w:kern w:val="0"/>
                <w:sz w:val="18"/>
                <w:szCs w:val="18"/>
              </w:rPr>
              <w:t>）总价款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85A9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w:t>
            </w:r>
            <w:proofErr w:type="gramStart"/>
            <w:r>
              <w:rPr>
                <w:rFonts w:ascii="Arial" w:eastAsiaTheme="minorEastAsia" w:hAnsi="Arial" w:cs="Arial"/>
                <w:color w:val="000000"/>
                <w:kern w:val="0"/>
                <w:sz w:val="18"/>
                <w:szCs w:val="18"/>
              </w:rPr>
              <w:t>楼事数字</w:t>
            </w:r>
            <w:proofErr w:type="gramEnd"/>
            <w:r>
              <w:rPr>
                <w:rFonts w:ascii="Arial" w:eastAsiaTheme="minorEastAsia" w:hAnsi="Arial" w:cs="Arial"/>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D80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572B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ECA5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47EB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F280A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A477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8CD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里项目报广类</w:t>
            </w:r>
            <w:proofErr w:type="gramEnd"/>
            <w:r>
              <w:rPr>
                <w:rFonts w:ascii="Arial" w:eastAsiaTheme="minorEastAsia" w:hAnsi="Arial" w:cs="Arial"/>
                <w:color w:val="000000"/>
                <w:kern w:val="0"/>
                <w:sz w:val="18"/>
                <w:szCs w:val="18"/>
              </w:rPr>
              <w:t>广告发布合同（扬子晚报）总价款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89BF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南京扬子广告有限公司常州分公司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47C1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857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6338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2919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CC8F06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3BBE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C666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支付武进经济开发区四桥头东北角地块项目广告物料制作安装合同</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月份</w:t>
            </w:r>
            <w:proofErr w:type="gramStart"/>
            <w:r>
              <w:rPr>
                <w:rFonts w:ascii="Arial" w:eastAsiaTheme="minorEastAsia" w:hAnsi="Arial" w:cs="Arial"/>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092C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C63B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27,953.27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3C6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80C3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A401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2B9BE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C18B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CAE7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支付武进经济开发区四桥头东北角地块项目广告物料制作安装合同</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月份</w:t>
            </w:r>
            <w:proofErr w:type="gramStart"/>
            <w:r>
              <w:rPr>
                <w:rFonts w:ascii="Arial" w:eastAsiaTheme="minorEastAsia" w:hAnsi="Arial" w:cs="Arial"/>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CCF5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常州凯迪广告有限公司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B648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9,754.87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8E4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78D7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9C72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15A6C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129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FC61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支付营销中心</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月份物业类</w:t>
            </w:r>
            <w:proofErr w:type="gramStart"/>
            <w:r>
              <w:rPr>
                <w:rFonts w:ascii="Arial" w:eastAsiaTheme="minorEastAsia" w:hAnsi="Arial" w:cs="Arial"/>
                <w:color w:val="000000"/>
                <w:kern w:val="0"/>
                <w:sz w:val="18"/>
                <w:szCs w:val="18"/>
              </w:rPr>
              <w:t>易耗品费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F048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新北区薛家</w:t>
            </w:r>
            <w:proofErr w:type="gramStart"/>
            <w:r>
              <w:rPr>
                <w:rFonts w:ascii="Arial" w:eastAsiaTheme="minorEastAsia" w:hAnsi="Arial" w:cs="Arial"/>
                <w:color w:val="000000"/>
                <w:kern w:val="0"/>
                <w:sz w:val="18"/>
                <w:szCs w:val="18"/>
              </w:rPr>
              <w:t>瓴</w:t>
            </w:r>
            <w:proofErr w:type="gramEnd"/>
            <w:r>
              <w:rPr>
                <w:rFonts w:ascii="Arial" w:eastAsiaTheme="minorEastAsia" w:hAnsi="Arial" w:cs="Arial"/>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E3E6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7,910.50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DFE6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61D6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2935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4818A6D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8E88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DBC9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支付上海克而</w:t>
            </w:r>
            <w:proofErr w:type="gramStart"/>
            <w:r>
              <w:rPr>
                <w:rFonts w:ascii="Arial" w:eastAsiaTheme="minorEastAsia" w:hAnsi="Arial" w:cs="Arial"/>
                <w:color w:val="000000"/>
                <w:kern w:val="0"/>
                <w:sz w:val="18"/>
                <w:szCs w:val="18"/>
              </w:rPr>
              <w:t>瑞数据</w:t>
            </w:r>
            <w:proofErr w:type="gramEnd"/>
            <w:r>
              <w:rPr>
                <w:rFonts w:ascii="Arial" w:eastAsiaTheme="minorEastAsia" w:hAnsi="Arial" w:cs="Arial"/>
                <w:color w:val="000000"/>
                <w:kern w:val="0"/>
                <w:sz w:val="18"/>
                <w:szCs w:val="18"/>
              </w:rPr>
              <w:t>信息服务合同总价款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7E21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上海克而瑞信息技术有限公司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A98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7AC8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1B6B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A786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6B3B1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6114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2867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支付工作服加工承揽合同进度款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D9F2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蓝豹股份有限公司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F9B3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2,190.00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29D7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ED9A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1DC0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4C511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3C9E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4B80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支付水土保持编制及检测合同进度款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383C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江苏远</w:t>
            </w:r>
            <w:proofErr w:type="gramStart"/>
            <w:r>
              <w:rPr>
                <w:rFonts w:ascii="Arial" w:eastAsiaTheme="minorEastAsia" w:hAnsi="Arial" w:cs="Arial"/>
                <w:color w:val="000000"/>
                <w:kern w:val="0"/>
                <w:sz w:val="18"/>
                <w:szCs w:val="18"/>
              </w:rPr>
              <w:t>瀚</w:t>
            </w:r>
            <w:proofErr w:type="gramEnd"/>
            <w:r>
              <w:rPr>
                <w:rFonts w:ascii="Arial" w:eastAsiaTheme="minorEastAsia" w:hAnsi="Arial" w:cs="Arial"/>
                <w:color w:val="000000"/>
                <w:kern w:val="0"/>
                <w:sz w:val="18"/>
                <w:szCs w:val="18"/>
              </w:rPr>
              <w:t>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2865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210,000.00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786F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2DFF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7063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1D9A29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84E9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CF43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支付建设工程造价咨询服务合同进度款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2B72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8473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353,811.61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0640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ABEC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5CEC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FA15CA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085C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9F3B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支付一期工程造价咨询委托合同进度款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C96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w:t>
            </w:r>
            <w:proofErr w:type="gramStart"/>
            <w:r>
              <w:rPr>
                <w:rFonts w:ascii="Arial" w:eastAsiaTheme="minorEastAsia" w:hAnsi="Arial" w:cs="Arial"/>
                <w:color w:val="000000"/>
                <w:kern w:val="0"/>
                <w:sz w:val="18"/>
                <w:szCs w:val="18"/>
              </w:rPr>
              <w:t>诚工程</w:t>
            </w:r>
            <w:proofErr w:type="gramEnd"/>
            <w:r>
              <w:rPr>
                <w:rFonts w:ascii="Arial" w:eastAsiaTheme="minorEastAsia" w:hAnsi="Arial" w:cs="Arial"/>
                <w:color w:val="000000"/>
                <w:kern w:val="0"/>
                <w:sz w:val="18"/>
                <w:szCs w:val="18"/>
              </w:rPr>
              <w:t>建设管理（苏州）股份有限公司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6ACB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287,342.78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DC89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450D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D62B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C043AA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B44E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F6FD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支付武进经济开发区四桥头东北角地块项目</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w:t>
            </w:r>
            <w:proofErr w:type="gramStart"/>
            <w:r>
              <w:rPr>
                <w:rFonts w:ascii="Arial" w:eastAsiaTheme="minorEastAsia" w:hAnsi="Arial" w:cs="Arial"/>
                <w:color w:val="000000"/>
                <w:kern w:val="0"/>
                <w:sz w:val="18"/>
                <w:szCs w:val="18"/>
              </w:rPr>
              <w:t>修施工</w:t>
            </w:r>
            <w:proofErr w:type="gramEnd"/>
            <w:r>
              <w:rPr>
                <w:rFonts w:ascii="Arial" w:eastAsiaTheme="minorEastAsia" w:hAnsi="Arial" w:cs="Arial"/>
                <w:color w:val="000000"/>
                <w:kern w:val="0"/>
                <w:sz w:val="18"/>
                <w:szCs w:val="18"/>
              </w:rPr>
              <w:t>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36D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上海度量衡建筑装饰有限公司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020D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143,907.56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76EB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ED07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1818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93284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B854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5598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支付武进经济开发区四桥头东北角地块项目一期样板区古建工程协议书进度款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93EC0" w14:textId="77777777" w:rsidR="00AA1C34" w:rsidRDefault="000A0B7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9455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3,013,929.05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6ACC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ECCF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92F8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13F584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0013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BD28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退宜兴市江南桥梁工程有限公司投标保证金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6C2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7DBF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EF9A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C9B3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A75A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CB26B1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9D3B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BD0F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支付江苏东方建设项目一期</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楼及地下车库工程监理款（付至合同金额</w:t>
            </w:r>
            <w:r>
              <w:rPr>
                <w:rFonts w:ascii="Arial" w:eastAsiaTheme="minorEastAsia" w:hAnsi="Arial" w:cs="Arial"/>
                <w:color w:val="000000"/>
                <w:kern w:val="0"/>
                <w:sz w:val="18"/>
                <w:szCs w:val="18"/>
              </w:rPr>
              <w:t>60%</w:t>
            </w:r>
            <w:r>
              <w:rPr>
                <w:rFonts w:ascii="Arial" w:eastAsiaTheme="minorEastAsia" w:hAnsi="Arial" w:cs="Arial"/>
                <w:color w:val="000000"/>
                <w:kern w:val="0"/>
                <w:sz w:val="18"/>
                <w:szCs w:val="18"/>
              </w:rPr>
              <w:t>）进度款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DA55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D119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693,000.00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881A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1EB0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2812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CEE89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2759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5286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支付中电建路桥项目一期</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楼及地下车库总包款（农民工专户）</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B9A0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中电建路桥集团有限公司建筑工人工资专户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121F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 xml:space="preserve">17,917,381.85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0BA4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6FC7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FACA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DC678B5"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CE5D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AE17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退上海中亚项目一期会所及样板区景观工程履约保证金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97DE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1078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A876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87D1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2AD1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w:t>
            </w:r>
          </w:p>
        </w:tc>
      </w:tr>
      <w:tr w:rsidR="00AA1C34" w14:paraId="311939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1AA8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87AD4" w14:textId="77777777" w:rsidR="00AA1C34" w:rsidRDefault="000A0B7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认筹客户退</w:t>
            </w:r>
            <w:proofErr w:type="gramEnd"/>
            <w:r>
              <w:rPr>
                <w:rFonts w:ascii="Arial" w:eastAsiaTheme="minorEastAsia" w:hAnsi="Arial" w:cs="Arial"/>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CD2E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李裕强</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306F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EE38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CB6C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C8AE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3F6D9C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3400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B12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支付委派人员袁聚宝浮动奖金递延</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年度第二年、</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第一年）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FCAC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419D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184,586.66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091F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BAAF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B569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B4B3C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D236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3C8D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支付委派人员杨希中浮动奖金递延</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年度第二年、</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第一年）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B955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D639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108,020.00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2F6D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4858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3435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5CBB9C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8B5C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33B6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proofErr w:type="gramStart"/>
            <w:r>
              <w:rPr>
                <w:rFonts w:ascii="Arial" w:eastAsiaTheme="minorEastAsia" w:hAnsi="Arial" w:cs="Arial"/>
                <w:color w:val="000000"/>
                <w:kern w:val="0"/>
                <w:sz w:val="18"/>
                <w:szCs w:val="18"/>
              </w:rPr>
              <w:t>电信电</w:t>
            </w:r>
            <w:proofErr w:type="gramEnd"/>
            <w:r>
              <w:rPr>
                <w:rFonts w:ascii="Arial" w:eastAsiaTheme="minorEastAsia" w:hAnsi="Arial" w:cs="Arial"/>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AFEF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5139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4,967.00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C6B7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4244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176E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E2BBF8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3387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B503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支付江苏东方建设项目一期合院、会所、叠</w:t>
            </w:r>
            <w:proofErr w:type="gramStart"/>
            <w:r>
              <w:rPr>
                <w:rFonts w:ascii="Arial" w:eastAsiaTheme="minorEastAsia" w:hAnsi="Arial" w:cs="Arial"/>
                <w:color w:val="000000"/>
                <w:kern w:val="0"/>
                <w:sz w:val="18"/>
                <w:szCs w:val="18"/>
              </w:rPr>
              <w:t>墅</w:t>
            </w:r>
            <w:proofErr w:type="gramEnd"/>
            <w:r>
              <w:rPr>
                <w:rFonts w:ascii="Arial" w:eastAsiaTheme="minorEastAsia" w:hAnsi="Arial" w:cs="Arial"/>
                <w:color w:val="000000"/>
                <w:kern w:val="0"/>
                <w:sz w:val="18"/>
                <w:szCs w:val="18"/>
              </w:rPr>
              <w:t>工程监理款（付至合同金额</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1B71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97DB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195,000.00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7B9B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C166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3D8A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EC7198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FB31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5C49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支付常州二建项目二三期总包款（</w:t>
            </w:r>
            <w:proofErr w:type="gramStart"/>
            <w:r>
              <w:rPr>
                <w:rFonts w:ascii="Arial" w:eastAsiaTheme="minorEastAsia" w:hAnsi="Arial" w:cs="Arial"/>
                <w:color w:val="000000"/>
                <w:kern w:val="0"/>
                <w:sz w:val="18"/>
                <w:szCs w:val="18"/>
              </w:rPr>
              <w:t>第三季度飞检不合格</w:t>
            </w:r>
            <w:proofErr w:type="gramEnd"/>
            <w:r>
              <w:rPr>
                <w:rFonts w:ascii="Arial" w:eastAsiaTheme="minorEastAsia" w:hAnsi="Arial" w:cs="Arial"/>
                <w:color w:val="000000"/>
                <w:kern w:val="0"/>
                <w:sz w:val="18"/>
                <w:szCs w:val="18"/>
              </w:rPr>
              <w:t>扣款返还）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44CF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8A34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8,774,147.56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C999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CCB3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CA79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E29B282"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A8A8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087D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月份中行手续费扣款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87BE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3DB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1,318.29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E045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9CD3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336C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025EA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1F7D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F0D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CA8B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全体员工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16B7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563,599.96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49F2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A7CC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291F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AAA918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1C0B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B3E0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77958" w14:textId="77777777" w:rsidR="00AA1C34" w:rsidRDefault="00AA1C3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706E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3.60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08EE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71C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0C38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w:t>
            </w:r>
          </w:p>
        </w:tc>
      </w:tr>
      <w:tr w:rsidR="00AA1C34" w14:paraId="12C1603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E90F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CE75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项目的</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EB43" w14:textId="77777777" w:rsidR="00AA1C34" w:rsidRDefault="000A0B7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国网江苏省</w:t>
            </w:r>
            <w:proofErr w:type="gramEnd"/>
            <w:r>
              <w:rPr>
                <w:rFonts w:ascii="Arial" w:eastAsiaTheme="minorEastAsia" w:hAnsi="Arial" w:cs="Arial"/>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8453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 xml:space="preserve">146,046.78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3A9E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96D0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8F0F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AEB98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4FD1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3BE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01F1A" w14:textId="77777777" w:rsidR="00AA1C34" w:rsidRDefault="00AA1C3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610E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66,229.76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302F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5E5D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0669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A9FFF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CA55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FEF9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里项目美</w:t>
            </w:r>
            <w:proofErr w:type="gramEnd"/>
            <w:r>
              <w:rPr>
                <w:rFonts w:ascii="Arial" w:eastAsiaTheme="minorEastAsia" w:hAnsi="Arial" w:cs="Arial"/>
                <w:color w:val="000000"/>
                <w:kern w:val="0"/>
                <w:sz w:val="18"/>
                <w:szCs w:val="18"/>
              </w:rPr>
              <w:t>学馆物业服务协议月度服务费（</w:t>
            </w:r>
            <w:r>
              <w:rPr>
                <w:rFonts w:ascii="Arial" w:eastAsiaTheme="minorEastAsia" w:hAnsi="Arial" w:cs="Arial"/>
                <w:color w:val="000000"/>
                <w:kern w:val="0"/>
                <w:sz w:val="18"/>
                <w:szCs w:val="18"/>
              </w:rPr>
              <w:t>2020.11.16-2020.12.15</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67C4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A40C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218,206.00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4DB3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B295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DF6C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514F10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CB8C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AD33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支付同飞商贸营销中心季度租机费（</w:t>
            </w:r>
            <w:r>
              <w:rPr>
                <w:rFonts w:ascii="Arial" w:eastAsiaTheme="minorEastAsia" w:hAnsi="Arial" w:cs="Arial"/>
                <w:color w:val="000000"/>
                <w:kern w:val="0"/>
                <w:sz w:val="18"/>
                <w:szCs w:val="18"/>
              </w:rPr>
              <w:t>2020.10.23-2021.1.22</w:t>
            </w:r>
            <w:r>
              <w:rPr>
                <w:rFonts w:ascii="Arial" w:eastAsiaTheme="minorEastAsia" w:hAnsi="Arial" w:cs="Arial"/>
                <w:color w:val="000000"/>
                <w:kern w:val="0"/>
                <w:sz w:val="18"/>
                <w:szCs w:val="18"/>
              </w:rPr>
              <w:t>）及上季度超出费用（</w:t>
            </w:r>
            <w:r>
              <w:rPr>
                <w:rFonts w:ascii="Arial" w:eastAsiaTheme="minorEastAsia" w:hAnsi="Arial" w:cs="Arial"/>
                <w:color w:val="000000"/>
                <w:kern w:val="0"/>
                <w:sz w:val="18"/>
                <w:szCs w:val="18"/>
              </w:rPr>
              <w:t>20207.23-2020.10.22</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59BA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22CC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5,824.00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C2AC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1EA6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9A67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58394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FC82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D560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支付同飞商贸营销中心打印机维修费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9512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B61D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56E1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E35D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525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0F60C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76A0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C336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w:t>
            </w:r>
            <w:proofErr w:type="gramEnd"/>
            <w:r>
              <w:rPr>
                <w:rFonts w:ascii="Arial" w:eastAsiaTheme="minorEastAsia" w:hAnsi="Arial" w:cs="Arial"/>
                <w:color w:val="000000"/>
                <w:kern w:val="0"/>
                <w:sz w:val="18"/>
                <w:szCs w:val="18"/>
              </w:rPr>
              <w:t>网络类广告发布合同（克而瑞）合同价款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E2AC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上海克而瑞信息技术有限公司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CCF8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1DB1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EB68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E3E3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0EE3D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4343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39D7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w:t>
            </w:r>
            <w:proofErr w:type="gramEnd"/>
            <w:r>
              <w:rPr>
                <w:rFonts w:ascii="Arial" w:eastAsiaTheme="minorEastAsia" w:hAnsi="Arial" w:cs="Arial"/>
                <w:color w:val="000000"/>
                <w:kern w:val="0"/>
                <w:sz w:val="18"/>
                <w:szCs w:val="18"/>
              </w:rPr>
              <w:t>户外广告发布合同（</w:t>
            </w:r>
            <w:proofErr w:type="gramStart"/>
            <w:r>
              <w:rPr>
                <w:rFonts w:ascii="Arial" w:eastAsiaTheme="minorEastAsia" w:hAnsi="Arial" w:cs="Arial"/>
                <w:color w:val="000000"/>
                <w:kern w:val="0"/>
                <w:sz w:val="18"/>
                <w:szCs w:val="18"/>
              </w:rPr>
              <w:t>延政路</w:t>
            </w:r>
            <w:proofErr w:type="gramEnd"/>
            <w:r>
              <w:rPr>
                <w:rFonts w:ascii="Arial" w:eastAsiaTheme="minorEastAsia" w:hAnsi="Arial" w:cs="Arial"/>
                <w:color w:val="000000"/>
                <w:kern w:val="0"/>
                <w:sz w:val="18"/>
                <w:szCs w:val="18"/>
              </w:rPr>
              <w:t>与湖滨路）进度款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D7BC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28A6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49,500.00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4C76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3359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B433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70133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5155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F99E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w:t>
            </w:r>
            <w:proofErr w:type="gramStart"/>
            <w:r>
              <w:rPr>
                <w:rFonts w:ascii="Arial" w:eastAsiaTheme="minorEastAsia" w:hAnsi="Arial" w:cs="Arial"/>
                <w:color w:val="000000"/>
                <w:kern w:val="0"/>
                <w:sz w:val="18"/>
                <w:szCs w:val="18"/>
              </w:rPr>
              <w:t>里项目</w:t>
            </w:r>
            <w:proofErr w:type="gramEnd"/>
            <w:r>
              <w:rPr>
                <w:rFonts w:ascii="Arial" w:eastAsiaTheme="minorEastAsia" w:hAnsi="Arial" w:cs="Arial"/>
                <w:color w:val="000000"/>
                <w:kern w:val="0"/>
                <w:sz w:val="18"/>
                <w:szCs w:val="18"/>
              </w:rPr>
              <w:t>户外广告发布合同（绿杨路道旗）进度款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0AFE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常州市武进开元广告</w:t>
            </w:r>
            <w:proofErr w:type="gramStart"/>
            <w:r>
              <w:rPr>
                <w:rFonts w:ascii="Arial" w:eastAsiaTheme="minorEastAsia" w:hAnsi="Arial" w:cs="Arial"/>
                <w:color w:val="000000"/>
                <w:kern w:val="0"/>
                <w:sz w:val="18"/>
                <w:szCs w:val="18"/>
              </w:rPr>
              <w:t>装璜</w:t>
            </w:r>
            <w:proofErr w:type="gramEnd"/>
            <w:r>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8069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16,500.00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2472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114D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8416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85AB0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1F77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E9CE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支付营销中心</w:t>
            </w:r>
            <w:r>
              <w:rPr>
                <w:rFonts w:ascii="Arial" w:eastAsiaTheme="minorEastAsia" w:hAnsi="Arial" w:cs="Arial"/>
                <w:color w:val="000000"/>
                <w:kern w:val="0"/>
                <w:sz w:val="18"/>
                <w:szCs w:val="18"/>
              </w:rPr>
              <w:t>2021.1-2021.2</w:t>
            </w:r>
            <w:r>
              <w:rPr>
                <w:rFonts w:ascii="Arial" w:eastAsiaTheme="minorEastAsia" w:hAnsi="Arial" w:cs="Arial"/>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6A84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新北区薛家</w:t>
            </w:r>
            <w:proofErr w:type="gramStart"/>
            <w:r>
              <w:rPr>
                <w:rFonts w:ascii="Arial" w:eastAsiaTheme="minorEastAsia" w:hAnsi="Arial" w:cs="Arial"/>
                <w:color w:val="000000"/>
                <w:kern w:val="0"/>
                <w:sz w:val="18"/>
                <w:szCs w:val="18"/>
              </w:rPr>
              <w:t>瓴</w:t>
            </w:r>
            <w:proofErr w:type="gramEnd"/>
            <w:r>
              <w:rPr>
                <w:rFonts w:ascii="Arial" w:eastAsiaTheme="minorEastAsia" w:hAnsi="Arial" w:cs="Arial"/>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3965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7,015.50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92C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7B53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0899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6603C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097D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D960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支付营销中心</w:t>
            </w:r>
            <w:r>
              <w:rPr>
                <w:rFonts w:ascii="Arial" w:eastAsiaTheme="minorEastAsia" w:hAnsi="Arial" w:cs="Arial"/>
                <w:color w:val="000000"/>
                <w:kern w:val="0"/>
                <w:sz w:val="18"/>
                <w:szCs w:val="18"/>
              </w:rPr>
              <w:t>2021.1-2021.2</w:t>
            </w:r>
            <w:r>
              <w:rPr>
                <w:rFonts w:ascii="Arial" w:eastAsiaTheme="minorEastAsia" w:hAnsi="Arial" w:cs="Arial"/>
                <w:color w:val="000000"/>
                <w:kern w:val="0"/>
                <w:sz w:val="18"/>
                <w:szCs w:val="18"/>
              </w:rPr>
              <w:t>月份茶叶费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679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钟楼区五星全新包装盒经营部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06FD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1,800.00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040D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5251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CD62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2C7B99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0A7E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5BC1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支付北京</w:t>
            </w:r>
            <w:proofErr w:type="gramStart"/>
            <w:r>
              <w:rPr>
                <w:rFonts w:ascii="Arial" w:eastAsiaTheme="minorEastAsia" w:hAnsi="Arial" w:cs="Arial"/>
                <w:color w:val="000000"/>
                <w:kern w:val="0"/>
                <w:sz w:val="18"/>
                <w:szCs w:val="18"/>
              </w:rPr>
              <w:t>磐</w:t>
            </w:r>
            <w:proofErr w:type="gramEnd"/>
            <w:r>
              <w:rPr>
                <w:rFonts w:ascii="Arial" w:eastAsiaTheme="minorEastAsia" w:hAnsi="Arial" w:cs="Arial"/>
                <w:color w:val="000000"/>
                <w:kern w:val="0"/>
                <w:sz w:val="18"/>
                <w:szCs w:val="18"/>
              </w:rPr>
              <w:t>博</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2F5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磐</w:t>
            </w:r>
            <w:proofErr w:type="gramEnd"/>
            <w:r>
              <w:rPr>
                <w:rFonts w:ascii="Arial" w:eastAsiaTheme="minorEastAsia" w:hAnsi="Arial" w:cs="Arial"/>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A62F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58,126.52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439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22D8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A8CC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6A0EB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77CB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9694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支付营销中心二楼北区复印机季度租机费（</w:t>
            </w:r>
            <w:r>
              <w:rPr>
                <w:rFonts w:ascii="Arial" w:eastAsiaTheme="minorEastAsia" w:hAnsi="Arial" w:cs="Arial"/>
                <w:color w:val="000000"/>
                <w:kern w:val="0"/>
                <w:sz w:val="18"/>
                <w:szCs w:val="18"/>
              </w:rPr>
              <w:t>2021.2-2021.4</w:t>
            </w:r>
            <w:r>
              <w:rPr>
                <w:rFonts w:ascii="Arial" w:eastAsiaTheme="minorEastAsia" w:hAnsi="Arial" w:cs="Arial"/>
                <w:color w:val="000000"/>
                <w:kern w:val="0"/>
                <w:sz w:val="18"/>
                <w:szCs w:val="18"/>
              </w:rPr>
              <w:t>）及上季度超出费用（</w:t>
            </w:r>
            <w:r>
              <w:rPr>
                <w:rFonts w:ascii="Arial" w:eastAsiaTheme="minorEastAsia" w:hAnsi="Arial" w:cs="Arial"/>
                <w:color w:val="000000"/>
                <w:kern w:val="0"/>
                <w:sz w:val="18"/>
                <w:szCs w:val="18"/>
              </w:rPr>
              <w:t>2020.11-2021.1</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8BAF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市欧艾办公</w:t>
            </w:r>
            <w:proofErr w:type="gramEnd"/>
            <w:r>
              <w:rPr>
                <w:rFonts w:ascii="Arial" w:eastAsiaTheme="minorEastAsia" w:hAnsi="Arial" w:cs="Arial"/>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A287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7,744.00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0468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ED62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AEA0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354AA7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4035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062C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蓝城北方工程管理费（</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ABED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827D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CD52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8AB4B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32E5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AF6D5B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DB8A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DB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支付江苏远</w:t>
            </w:r>
            <w:proofErr w:type="gramStart"/>
            <w:r>
              <w:rPr>
                <w:rFonts w:ascii="Arial" w:eastAsiaTheme="minorEastAsia" w:hAnsi="Arial" w:cs="Arial"/>
                <w:color w:val="000000"/>
                <w:kern w:val="0"/>
                <w:sz w:val="18"/>
                <w:szCs w:val="18"/>
              </w:rPr>
              <w:t>瀚</w:t>
            </w:r>
            <w:proofErr w:type="gramEnd"/>
            <w:r>
              <w:rPr>
                <w:rFonts w:ascii="Arial" w:eastAsiaTheme="minorEastAsia" w:hAnsi="Arial" w:cs="Arial"/>
                <w:color w:val="000000"/>
                <w:kern w:val="0"/>
                <w:sz w:val="18"/>
                <w:szCs w:val="18"/>
              </w:rPr>
              <w:t>建筑设计项目</w:t>
            </w: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地块装配式</w:t>
            </w:r>
            <w:r>
              <w:rPr>
                <w:rFonts w:ascii="Arial" w:eastAsiaTheme="minorEastAsia" w:hAnsi="Arial" w:cs="Arial"/>
                <w:color w:val="000000"/>
                <w:kern w:val="0"/>
                <w:sz w:val="18"/>
                <w:szCs w:val="18"/>
              </w:rPr>
              <w:t>PC</w:t>
            </w:r>
            <w:r>
              <w:rPr>
                <w:rFonts w:ascii="Arial" w:eastAsiaTheme="minorEastAsia" w:hAnsi="Arial" w:cs="Arial"/>
                <w:color w:val="000000"/>
                <w:kern w:val="0"/>
                <w:sz w:val="18"/>
                <w:szCs w:val="18"/>
              </w:rPr>
              <w:t>专项设计</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CE7D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江苏远</w:t>
            </w:r>
            <w:proofErr w:type="gramStart"/>
            <w:r>
              <w:rPr>
                <w:rFonts w:ascii="Arial" w:eastAsiaTheme="minorEastAsia" w:hAnsi="Arial" w:cs="Arial"/>
                <w:color w:val="000000"/>
                <w:kern w:val="0"/>
                <w:sz w:val="18"/>
                <w:szCs w:val="18"/>
              </w:rPr>
              <w:t>瀚</w:t>
            </w:r>
            <w:proofErr w:type="gramEnd"/>
            <w:r>
              <w:rPr>
                <w:rFonts w:ascii="Arial" w:eastAsiaTheme="minorEastAsia" w:hAnsi="Arial" w:cs="Arial"/>
                <w:color w:val="000000"/>
                <w:kern w:val="0"/>
                <w:sz w:val="18"/>
                <w:szCs w:val="18"/>
              </w:rPr>
              <w:t>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7A15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182,250.00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545D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554F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A994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2D373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1ABA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37F0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支付江苏远</w:t>
            </w:r>
            <w:proofErr w:type="gramStart"/>
            <w:r>
              <w:rPr>
                <w:rFonts w:ascii="Arial" w:eastAsiaTheme="minorEastAsia" w:hAnsi="Arial" w:cs="Arial"/>
                <w:color w:val="000000"/>
                <w:kern w:val="0"/>
                <w:sz w:val="18"/>
                <w:szCs w:val="18"/>
              </w:rPr>
              <w:t>瀚</w:t>
            </w:r>
            <w:proofErr w:type="gramEnd"/>
            <w:r>
              <w:rPr>
                <w:rFonts w:ascii="Arial" w:eastAsiaTheme="minorEastAsia" w:hAnsi="Arial" w:cs="Arial"/>
                <w:color w:val="000000"/>
                <w:kern w:val="0"/>
                <w:sz w:val="18"/>
                <w:szCs w:val="18"/>
              </w:rPr>
              <w:t>建筑设计项目</w:t>
            </w: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期）施工图设计费（当期设计费的</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D53C9" w14:textId="77777777" w:rsidR="00AA1C34" w:rsidRDefault="000A0B7A">
            <w:pPr>
              <w:widowControl/>
              <w:tabs>
                <w:tab w:val="left" w:pos="532"/>
              </w:tabs>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江苏远</w:t>
            </w:r>
            <w:proofErr w:type="gramStart"/>
            <w:r>
              <w:rPr>
                <w:rFonts w:ascii="Arial" w:eastAsiaTheme="minorEastAsia" w:hAnsi="Arial" w:cs="Arial"/>
                <w:color w:val="000000"/>
                <w:kern w:val="0"/>
                <w:sz w:val="18"/>
                <w:szCs w:val="18"/>
              </w:rPr>
              <w:t>瀚</w:t>
            </w:r>
            <w:proofErr w:type="gramEnd"/>
            <w:r>
              <w:rPr>
                <w:rFonts w:ascii="Arial" w:eastAsiaTheme="minorEastAsia" w:hAnsi="Arial" w:cs="Arial"/>
                <w:color w:val="000000"/>
                <w:kern w:val="0"/>
                <w:sz w:val="18"/>
                <w:szCs w:val="18"/>
              </w:rPr>
              <w:t>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425D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1,892,100.00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D025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EF3B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9350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44F95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0C3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B33F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支付常州江南里四五期桥梁工程施工承包协议书进度款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6787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7EA8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1,009,316.69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4EE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9CD0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BC48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503B82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E419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6C97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沈娜报销营销管理部</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286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9D94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285.56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134D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3D5F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5679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3F2E73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BFDF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AD21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张晓晴报销营销管理部</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B4CD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0D28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1,014.80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9D59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308E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A192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DF68C86"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C4BB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0C00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杨晓君报销员工加班点心费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3E0F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AA3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2,319.50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0E0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853D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52F5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9EB3BF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9E20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1B97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沈娜报销营销管理部</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月份员工过年值班点心费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481E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8C1A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408.34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90C3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7566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A89F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FE60D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95DC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EB74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徐婷报销新员工入职体检费（王东）</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972B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377A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348.08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1337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FE36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490D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610E709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4CA4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1C16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高钰龙报销临时停车费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F5D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905A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208.17</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A1CD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19A7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03F0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032AA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23F8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BDC6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高钰龙报销赴昆山、无锡项目考察差旅费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27A3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8507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 xml:space="preserve">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320E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1D83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0ACD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55BF1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3967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F592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高钰龙报销洗车办卡办理费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CD95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A5E8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95A5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C0B8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33C4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59ABE4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BF66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80C4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丁玲报销</w:t>
            </w:r>
            <w:r>
              <w:rPr>
                <w:rFonts w:ascii="Arial" w:eastAsiaTheme="minorEastAsia" w:hAnsi="Arial" w:cs="Arial"/>
                <w:color w:val="000000"/>
                <w:kern w:val="0"/>
                <w:sz w:val="18"/>
                <w:szCs w:val="18"/>
              </w:rPr>
              <w:t>ETC</w:t>
            </w:r>
            <w:proofErr w:type="gramStart"/>
            <w:r>
              <w:rPr>
                <w:rFonts w:ascii="Arial" w:eastAsiaTheme="minorEastAsia" w:hAnsi="Arial" w:cs="Arial"/>
                <w:color w:val="000000"/>
                <w:kern w:val="0"/>
                <w:sz w:val="18"/>
                <w:szCs w:val="18"/>
              </w:rPr>
              <w:t>充值费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CEC1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A33C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2C9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4A27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DACA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467F9EA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25ED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D4F0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丁玲报销别克维修费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D68C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88A3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4,815.00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AE1D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756C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9611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F833A3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55F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BE04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杨晓君报销赴杭州办公差旅费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7186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0B5E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F7AD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88A1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62AC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97AF7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DB68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07C1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53B6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5797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82.98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2E01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CB6B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A5FD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835F05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DE9C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DBEC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杨晓君报销交通费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D739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8861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206.68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85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E3D4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1696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40619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1CB2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AEAE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杨晓君报销临时停车费（</w:t>
            </w:r>
            <w:r>
              <w:rPr>
                <w:rFonts w:ascii="Arial" w:eastAsiaTheme="minorEastAsia" w:hAnsi="Arial" w:cs="Arial"/>
                <w:color w:val="000000"/>
                <w:kern w:val="0"/>
                <w:sz w:val="18"/>
                <w:szCs w:val="18"/>
              </w:rPr>
              <w:t>2021.1.4-2021.2.1</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D2E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4592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D35B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18FD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7B1A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03EE3E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9227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C02D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633F2" w14:textId="77777777" w:rsidR="00AA1C34" w:rsidRDefault="00AA1C3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3A11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7781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820C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DE17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w:t>
            </w:r>
          </w:p>
        </w:tc>
      </w:tr>
      <w:tr w:rsidR="00AA1C34" w14:paraId="439AECC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694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7278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年度员工绩效奖金、营销</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年度预留佣金和</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270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全体员工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93DB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2,593,941.65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13BC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EC76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5E97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43F13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A40A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EE1A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项目地块水费（</w:t>
            </w:r>
            <w:r>
              <w:rPr>
                <w:rFonts w:ascii="Arial" w:eastAsiaTheme="minorEastAsia" w:hAnsi="Arial" w:cs="Arial"/>
                <w:color w:val="000000"/>
                <w:kern w:val="0"/>
                <w:sz w:val="18"/>
                <w:szCs w:val="18"/>
              </w:rPr>
              <w:t>2021.1.5-2021.2.5</w:t>
            </w:r>
            <w:r>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3396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江河港武水</w:t>
            </w:r>
            <w:proofErr w:type="gramStart"/>
            <w:r>
              <w:rPr>
                <w:rFonts w:ascii="Arial" w:eastAsiaTheme="minorEastAsia" w:hAnsi="Arial" w:cs="Arial"/>
                <w:color w:val="000000"/>
                <w:kern w:val="0"/>
                <w:sz w:val="18"/>
                <w:szCs w:val="18"/>
              </w:rPr>
              <w:t>务</w:t>
            </w:r>
            <w:proofErr w:type="gramEnd"/>
            <w:r>
              <w:rPr>
                <w:rFonts w:ascii="Arial" w:eastAsiaTheme="minorEastAsia" w:hAnsi="Arial" w:cs="Arial"/>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E02A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37,325.86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9940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0503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33ED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741226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1B7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F2FB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5917C" w14:textId="77777777" w:rsidR="00AA1C34" w:rsidRDefault="00AA1C3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B296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F0DE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B65D4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5ED6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w:t>
            </w:r>
          </w:p>
        </w:tc>
      </w:tr>
      <w:tr w:rsidR="00AA1C34" w14:paraId="780BD6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15CA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D903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1BA4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4608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5,769,345.19</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8FFD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C26F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074C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CF926A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FA8E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0D60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FB87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4729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692,321.42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DD28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1F7D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E679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5A7A4C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CDF3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BEED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667D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BD7F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242,123.50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7EAD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89C4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06B1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E1890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83B6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AD6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212A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BB9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1,047.10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3030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8949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9254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BAEB0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FF7B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E505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CE9E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71E8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4,077,003.93</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A53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9433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4D4A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39BD9B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ABB2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B394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支付</w:t>
            </w: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0949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常州市武进区税务局第一税务分局</w:t>
            </w:r>
            <w:r>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1F34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134,809.36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E8CA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70D2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F8DB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9DAFC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B945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5BBE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528A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6B72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C935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CE0A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2FFC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1F196805"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ACB69"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5EF4" w14:textId="77777777" w:rsidR="00AA1C34" w:rsidRDefault="000A0B7A">
            <w:pPr>
              <w:widowControl/>
              <w:jc w:val="center"/>
              <w:textAlignment w:val="center"/>
              <w:rPr>
                <w:rFonts w:ascii="Arial" w:hAnsi="Arial" w:cs="Arial"/>
                <w:b/>
                <w:bCs/>
                <w:color w:val="000000"/>
                <w:sz w:val="18"/>
                <w:szCs w:val="18"/>
              </w:rPr>
            </w:pPr>
            <w:r>
              <w:rPr>
                <w:rFonts w:ascii="Arial" w:eastAsiaTheme="minorEastAsia" w:hAnsi="Arial" w:cs="Arial"/>
                <w:b/>
                <w:bCs/>
                <w:color w:val="000000"/>
                <w:kern w:val="0"/>
                <w:sz w:val="18"/>
                <w:szCs w:val="18"/>
              </w:rPr>
              <w:t>52,701,999.58</w:t>
            </w:r>
          </w:p>
        </w:tc>
      </w:tr>
    </w:tbl>
    <w:p w14:paraId="2CB85631" w14:textId="77777777" w:rsidR="00AA1C34" w:rsidRDefault="000A0B7A">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r>
        <w:rPr>
          <w:rFonts w:ascii="Arial" w:eastAsiaTheme="minorEastAsia" w:hAnsi="Arial" w:cs="Arial"/>
          <w:kern w:val="0"/>
          <w:sz w:val="18"/>
          <w:szCs w:val="18"/>
        </w:rPr>
        <w:t>;</w:t>
      </w:r>
    </w:p>
    <w:p w14:paraId="36CF6F7E" w14:textId="77777777" w:rsidR="00AA1C34" w:rsidRDefault="00AA1C34">
      <w:pPr>
        <w:rPr>
          <w:rFonts w:ascii="Arial" w:hAnsi="Arial" w:cs="Arial"/>
        </w:rPr>
      </w:pPr>
    </w:p>
    <w:p w14:paraId="4EF4F882" w14:textId="77777777" w:rsidR="00AA1C34" w:rsidRDefault="000A0B7A">
      <w:pPr>
        <w:pStyle w:val="2"/>
        <w:keepNext w:val="0"/>
        <w:keepLines w:val="0"/>
        <w:tabs>
          <w:tab w:val="center" w:pos="4649"/>
        </w:tabs>
        <w:spacing w:before="300" w:after="300" w:line="360" w:lineRule="exact"/>
        <w:jc w:val="left"/>
        <w:rPr>
          <w:rFonts w:eastAsia="宋体" w:cs="Arial"/>
          <w:sz w:val="24"/>
        </w:rPr>
      </w:pPr>
      <w:bookmarkStart w:id="55" w:name="_Toc19840"/>
      <w:bookmarkStart w:id="56" w:name="_Toc2528"/>
      <w:r>
        <w:rPr>
          <w:rFonts w:eastAsia="宋体" w:cs="Arial"/>
          <w:sz w:val="24"/>
        </w:rPr>
        <w:t>4.2</w:t>
      </w:r>
      <w:r>
        <w:rPr>
          <w:rFonts w:eastAsia="宋体" w:cs="Arial"/>
          <w:sz w:val="24"/>
        </w:rPr>
        <w:t>资金流入情况</w:t>
      </w:r>
      <w:bookmarkEnd w:id="55"/>
      <w:bookmarkEnd w:id="56"/>
    </w:p>
    <w:p w14:paraId="26EE74DC" w14:textId="77777777" w:rsidR="00AA1C34" w:rsidRDefault="000A0B7A">
      <w:pPr>
        <w:spacing w:before="300" w:after="300" w:line="360" w:lineRule="exact"/>
        <w:jc w:val="left"/>
        <w:rPr>
          <w:rFonts w:ascii="Arial" w:hAnsi="Arial" w:cs="Arial"/>
          <w:b/>
          <w:sz w:val="24"/>
        </w:rPr>
      </w:pPr>
      <w:r>
        <w:rPr>
          <w:rFonts w:ascii="Arial" w:hAnsi="Arial" w:cs="Arial"/>
          <w:b/>
          <w:sz w:val="24"/>
        </w:rPr>
        <w:t>4.2.1</w:t>
      </w:r>
      <w:r>
        <w:rPr>
          <w:rFonts w:ascii="Arial" w:hAnsi="Arial" w:cs="Arial"/>
          <w:b/>
          <w:sz w:val="24"/>
        </w:rPr>
        <w:t>销售回款流入</w:t>
      </w:r>
    </w:p>
    <w:p w14:paraId="2505E966"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月项目公司销售回款应收总计</w:t>
      </w:r>
      <w:r>
        <w:rPr>
          <w:rFonts w:ascii="Arial" w:eastAsiaTheme="minorEastAsia" w:hAnsi="Arial" w:cs="Arial"/>
          <w:bCs/>
          <w:szCs w:val="21"/>
        </w:rPr>
        <w:t>65,031,099.00</w:t>
      </w:r>
      <w:r>
        <w:rPr>
          <w:rFonts w:ascii="Arial" w:hAnsi="Arial" w:cs="Arial"/>
          <w:bCs/>
          <w:kern w:val="44"/>
          <w:szCs w:val="21"/>
        </w:rPr>
        <w:t>元，房款应收款</w:t>
      </w:r>
      <w:r>
        <w:rPr>
          <w:rFonts w:ascii="Arial" w:eastAsiaTheme="minorEastAsia" w:hAnsi="Arial" w:cs="Arial"/>
          <w:bCs/>
          <w:szCs w:val="21"/>
        </w:rPr>
        <w:t>12,391,099.00</w:t>
      </w:r>
      <w:r>
        <w:rPr>
          <w:rFonts w:ascii="Arial" w:hAnsi="Arial" w:cs="Arial"/>
          <w:bCs/>
          <w:kern w:val="44"/>
          <w:szCs w:val="21"/>
        </w:rPr>
        <w:t>元，银行按揭放款到第三方正泰托管账户金额</w:t>
      </w:r>
      <w:r>
        <w:rPr>
          <w:rFonts w:ascii="Arial" w:eastAsiaTheme="minorEastAsia" w:hAnsi="Arial" w:cs="Arial"/>
          <w:bCs/>
          <w:szCs w:val="21"/>
        </w:rPr>
        <w:t>52,640,000.00</w:t>
      </w:r>
      <w:r>
        <w:rPr>
          <w:rFonts w:ascii="Arial" w:hAnsi="Arial" w:cs="Arial"/>
          <w:bCs/>
          <w:kern w:val="44"/>
          <w:szCs w:val="21"/>
        </w:rPr>
        <w:t>元；扣除银行手续费及按揭放款到第三方正泰托管账户未解款至邮储银行金额后项目公司银行账户实际入账</w:t>
      </w:r>
      <w:r>
        <w:rPr>
          <w:rFonts w:ascii="Arial" w:eastAsiaTheme="minorEastAsia" w:hAnsi="Arial" w:cs="Arial"/>
          <w:bCs/>
          <w:szCs w:val="21"/>
        </w:rPr>
        <w:t>119,289,089.00</w:t>
      </w:r>
      <w:r>
        <w:rPr>
          <w:rFonts w:ascii="Arial" w:hAnsi="Arial" w:cs="Arial"/>
          <w:bCs/>
          <w:kern w:val="44"/>
          <w:szCs w:val="21"/>
        </w:rPr>
        <w:t>元，各银行销售回款情况如下：</w:t>
      </w:r>
    </w:p>
    <w:p w14:paraId="6ED7C0D9" w14:textId="77777777" w:rsidR="00AA1C34" w:rsidRDefault="000A0B7A">
      <w:pPr>
        <w:spacing w:beforeLines="100" w:before="240"/>
        <w:jc w:val="center"/>
        <w:rPr>
          <w:rFonts w:ascii="Arial" w:hAnsi="Arial" w:cs="Arial"/>
          <w:b/>
          <w:color w:val="000000"/>
          <w:sz w:val="24"/>
        </w:rPr>
      </w:pPr>
      <w:bookmarkStart w:id="57" w:name="_Toc29763"/>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月销售回款情况表</w:t>
      </w:r>
      <w:bookmarkEnd w:id="57"/>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AA1C34" w14:paraId="75AA0F16"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E3A0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4AEF4"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89803"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C8EF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59EC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AA1C34" w14:paraId="172FF989"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1811BF6C"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9529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2928C"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CCC1F" w14:textId="77777777" w:rsidR="00AA1C34" w:rsidRDefault="000A0B7A">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F6AC6"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r>
      <w:tr w:rsidR="00AA1C34" w14:paraId="53F42654"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2684C650"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8BC7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34224"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D2883"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7DD5E"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r>
      <w:tr w:rsidR="00AA1C34" w14:paraId="4D3C427E"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86F53C8"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E15B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4FE0D"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3255E"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D6F85"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0.00</w:t>
            </w:r>
          </w:p>
        </w:tc>
      </w:tr>
      <w:tr w:rsidR="00AA1C34" w14:paraId="7218403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FBB4F"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18FE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97DD5"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D3F14"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9AEEC"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0.00</w:t>
            </w:r>
          </w:p>
        </w:tc>
      </w:tr>
      <w:tr w:rsidR="00AA1C34" w14:paraId="6132E586"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5605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DC8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48CAC"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3,894,100.00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5585C"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8BE7"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3,894,100.00</w:t>
            </w:r>
          </w:p>
        </w:tc>
      </w:tr>
      <w:tr w:rsidR="00AA1C34" w14:paraId="4BBC6DF1"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89C1FE4" w14:textId="77777777" w:rsidR="00AA1C34" w:rsidRDefault="00AA1C3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625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8ED5"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738,910.00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93214"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32C05"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738,910.00</w:t>
            </w:r>
          </w:p>
        </w:tc>
      </w:tr>
      <w:tr w:rsidR="00AA1C34" w14:paraId="1A2853CB"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16D2A440" w14:textId="77777777" w:rsidR="00AA1C34" w:rsidRDefault="00AA1C3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3DBB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15C6B"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7,757,729.00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3349"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360.00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35D1F"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7,758,089.00</w:t>
            </w:r>
          </w:p>
        </w:tc>
      </w:tr>
      <w:tr w:rsidR="00AA1C34" w14:paraId="6AE48DC9"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34B05"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1C21B"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03DA1"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12,390,739.00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92FB1"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360.00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769D9"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12,391,099.00</w:t>
            </w:r>
          </w:p>
        </w:tc>
      </w:tr>
      <w:tr w:rsidR="00AA1C34" w14:paraId="2E0DD044"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5D203DB2"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BC23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7593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themeColor="text1"/>
                <w:kern w:val="0"/>
                <w:sz w:val="18"/>
                <w:szCs w:val="18"/>
              </w:rPr>
              <w:t>106,898,350.00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5FED3"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DC3CF"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106,898,350.00</w:t>
            </w:r>
          </w:p>
        </w:tc>
      </w:tr>
      <w:tr w:rsidR="00AA1C34" w14:paraId="6908E830" w14:textId="77777777">
        <w:trPr>
          <w:trHeight w:val="208"/>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B821D"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B825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AAA7"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106,898,350.00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6B638"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924E2"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106,898,350.00</w:t>
            </w:r>
          </w:p>
        </w:tc>
      </w:tr>
      <w:tr w:rsidR="00AA1C34" w14:paraId="7DAC46D8"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05D7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E8AE1"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119,289,089.00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9BC1" w14:textId="77777777" w:rsidR="00AA1C34" w:rsidRDefault="000A0B7A">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360.00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DEF90"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119,289,449.00</w:t>
            </w:r>
          </w:p>
        </w:tc>
      </w:tr>
      <w:tr w:rsidR="00AA1C34" w14:paraId="37443471"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D40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067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1A514"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9,100,000.00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6B8B9"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95D7C"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9,100,000.00</w:t>
            </w:r>
          </w:p>
        </w:tc>
      </w:tr>
      <w:tr w:rsidR="00AA1C34" w14:paraId="4E19664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C9716"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CFE2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E41B5"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B910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86076"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AA1C34" w14:paraId="30D24CF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6BD91"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3277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EA8A6"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3,590,000.00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8B1A9"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47390"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3,590,000.00</w:t>
            </w:r>
          </w:p>
        </w:tc>
      </w:tr>
      <w:tr w:rsidR="00AA1C34" w14:paraId="50939A2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001B8"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E9CB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F5DD8"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12,670,000.00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FEBE1"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EA5B"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12,670,000.00</w:t>
            </w:r>
          </w:p>
        </w:tc>
      </w:tr>
      <w:tr w:rsidR="00AA1C34" w14:paraId="185484E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E6027"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B8DA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66FE6"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15,600,000.00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FACCA"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479E1"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15,600,000.00</w:t>
            </w:r>
          </w:p>
        </w:tc>
      </w:tr>
      <w:tr w:rsidR="00AA1C34" w14:paraId="03D9F94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C7047"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C617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4981A"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C1747"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5E61F"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AA1C34" w14:paraId="4310F0B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BB263"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76B4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AC760"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4,970,000.00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F8637"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CBBE"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4,970,000.00</w:t>
            </w:r>
          </w:p>
        </w:tc>
      </w:tr>
      <w:tr w:rsidR="00AA1C34" w14:paraId="7C4AE2C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0961E"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E8B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BC35E"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2D5E6"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4AFD9"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AA1C34" w14:paraId="2B5BE62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A1EE4"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FF8C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6DB7C"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ECF9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E4F10"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AA1C34" w14:paraId="79ABE92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A27DE"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87E3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E4736"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2,600,000.00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ED6E9" w14:textId="77777777" w:rsidR="00AA1C34" w:rsidRDefault="000A0B7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75885"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2,600,000.00</w:t>
            </w:r>
          </w:p>
        </w:tc>
      </w:tr>
      <w:tr w:rsidR="00AA1C34" w14:paraId="3FD2119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BE99C"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DF64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E4EF3"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3,490,000.00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780A5" w14:textId="77777777" w:rsidR="00AA1C34" w:rsidRDefault="000A0B7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EEE8B"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3,490,000.00</w:t>
            </w:r>
          </w:p>
        </w:tc>
      </w:tr>
      <w:tr w:rsidR="00AA1C34" w14:paraId="5E951E3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A293E"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D29B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6CEAB"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32089" w14:textId="77777777" w:rsidR="00AA1C34" w:rsidRDefault="000A0B7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3D3E8"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AA1C34" w14:paraId="4699681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5AB0E"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007F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E33F9"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620,000.00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C9580" w14:textId="77777777" w:rsidR="00AA1C34" w:rsidRDefault="000A0B7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01243"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620,000.00</w:t>
            </w:r>
          </w:p>
        </w:tc>
      </w:tr>
      <w:tr w:rsidR="00AA1C34" w14:paraId="2EA9753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BD6DD"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E83D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4F214" w14:textId="77777777" w:rsidR="00AA1C34" w:rsidRDefault="000A0B7A">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79F5E" w14:textId="77777777" w:rsidR="00AA1C34" w:rsidRDefault="000A0B7A">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9922D"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themeColor="text1"/>
                <w:kern w:val="0"/>
                <w:sz w:val="18"/>
                <w:szCs w:val="18"/>
              </w:rPr>
              <w:t>-</w:t>
            </w:r>
          </w:p>
        </w:tc>
      </w:tr>
      <w:tr w:rsidR="00AA1C34" w14:paraId="187B622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32AB5" w14:textId="77777777" w:rsidR="00AA1C34" w:rsidRDefault="00AA1C3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A262A"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6ECE0" w14:textId="77777777" w:rsidR="00AA1C34" w:rsidRDefault="000A0B7A">
            <w:pPr>
              <w:widowControl/>
              <w:jc w:val="center"/>
              <w:textAlignment w:val="center"/>
              <w:rPr>
                <w:rFonts w:ascii="Arial" w:hAnsi="Arial" w:cs="Arial"/>
                <w:color w:val="000000"/>
                <w:sz w:val="20"/>
                <w:szCs w:val="20"/>
              </w:rPr>
            </w:pPr>
            <w:r>
              <w:rPr>
                <w:rFonts w:ascii="Arial" w:eastAsiaTheme="minorEastAsia" w:hAnsi="Arial" w:cs="Arial"/>
                <w:b/>
                <w:color w:val="000000"/>
                <w:sz w:val="18"/>
                <w:szCs w:val="18"/>
              </w:rPr>
              <w:t>52,640,000.00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A427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58BA7" w14:textId="77777777" w:rsidR="00AA1C34" w:rsidRDefault="000A0B7A">
            <w:pPr>
              <w:widowControl/>
              <w:jc w:val="center"/>
              <w:textAlignment w:val="center"/>
              <w:rPr>
                <w:rFonts w:ascii="Arial" w:hAnsi="Arial" w:cs="Arial"/>
                <w:color w:val="000000"/>
                <w:sz w:val="20"/>
                <w:szCs w:val="20"/>
              </w:rPr>
            </w:pPr>
            <w:r>
              <w:rPr>
                <w:rFonts w:ascii="Arial" w:eastAsiaTheme="minorEastAsia" w:hAnsi="Arial" w:cs="Arial"/>
                <w:b/>
                <w:color w:val="000000"/>
                <w:sz w:val="18"/>
                <w:szCs w:val="18"/>
              </w:rPr>
              <w:t>52,640,000.00</w:t>
            </w:r>
          </w:p>
        </w:tc>
      </w:tr>
    </w:tbl>
    <w:p w14:paraId="50706B5F" w14:textId="77777777" w:rsidR="00AA1C34" w:rsidRDefault="000A0B7A">
      <w:pPr>
        <w:spacing w:before="300" w:after="300" w:line="360" w:lineRule="exact"/>
        <w:jc w:val="left"/>
        <w:rPr>
          <w:rFonts w:ascii="Arial" w:hAnsi="Arial" w:cs="Arial"/>
          <w:b/>
          <w:sz w:val="24"/>
        </w:rPr>
      </w:pPr>
      <w:r>
        <w:rPr>
          <w:rFonts w:ascii="Arial" w:hAnsi="Arial" w:cs="Arial"/>
          <w:b/>
          <w:sz w:val="24"/>
        </w:rPr>
        <w:t>4.2.2</w:t>
      </w:r>
      <w:r>
        <w:rPr>
          <w:rFonts w:ascii="Arial" w:hAnsi="Arial" w:cs="Arial"/>
          <w:b/>
          <w:sz w:val="24"/>
        </w:rPr>
        <w:t>其他资金流入</w:t>
      </w:r>
    </w:p>
    <w:p w14:paraId="03D3FE1F" w14:textId="77777777" w:rsidR="00AA1C34" w:rsidRDefault="000A0B7A">
      <w:pPr>
        <w:spacing w:beforeLines="50" w:before="120" w:afterLines="50" w:after="120"/>
        <w:jc w:val="center"/>
        <w:rPr>
          <w:rFonts w:ascii="Arial" w:hAnsi="Arial" w:cs="Arial"/>
          <w:b/>
          <w:color w:val="000000"/>
          <w:sz w:val="24"/>
        </w:rPr>
      </w:pPr>
      <w:bookmarkStart w:id="58" w:name="_Toc1505"/>
      <w:bookmarkStart w:id="59" w:name="_Toc5432"/>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月其他资金流入情况表</w:t>
      </w:r>
      <w:bookmarkEnd w:id="58"/>
      <w:bookmarkEnd w:id="59"/>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487"/>
        <w:gridCol w:w="1718"/>
        <w:gridCol w:w="1452"/>
      </w:tblGrid>
      <w:tr w:rsidR="00AA1C34" w14:paraId="62029E4F" w14:textId="77777777">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8A03C"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807C0"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DFE3B"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F0116"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9950"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B5041"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AA1C34" w14:paraId="3E5C4D4E"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02E98"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344A"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sz w:val="18"/>
                <w:szCs w:val="18"/>
              </w:rPr>
              <w:t>退客户认</w:t>
            </w:r>
            <w:proofErr w:type="gramEnd"/>
            <w:r>
              <w:rPr>
                <w:rFonts w:ascii="Arial" w:eastAsiaTheme="minorEastAsia" w:hAnsi="Arial" w:cs="Arial"/>
                <w:color w:val="000000"/>
                <w:sz w:val="18"/>
                <w:szCs w:val="18"/>
              </w:rPr>
              <w:t>筹金因账户问题退汇</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AE821" w14:textId="77777777" w:rsidR="00AA1C34" w:rsidRDefault="00AA1C34">
            <w:pPr>
              <w:jc w:val="center"/>
              <w:rPr>
                <w:rFonts w:ascii="Arial" w:eastAsiaTheme="minorEastAsia" w:hAnsi="Arial" w:cs="Arial"/>
                <w:color w:val="000000"/>
                <w:sz w:val="18"/>
                <w:szCs w:val="18"/>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80D63" w14:textId="77777777" w:rsidR="00AA1C34" w:rsidRDefault="000A0B7A">
            <w:pPr>
              <w:widowControl/>
              <w:jc w:val="center"/>
              <w:textAlignment w:val="center"/>
              <w:rPr>
                <w:rFonts w:ascii="Arial" w:hAnsi="Arial" w:cs="Arial"/>
                <w:color w:val="000000"/>
                <w:sz w:val="18"/>
                <w:szCs w:val="18"/>
              </w:rPr>
            </w:pPr>
            <w:r>
              <w:rPr>
                <w:rFonts w:ascii="Arial" w:eastAsiaTheme="minorEastAsia" w:hAnsi="Arial" w:cs="Arial"/>
                <w:color w:val="000000" w:themeColor="text1"/>
                <w:kern w:val="0"/>
                <w:sz w:val="18"/>
                <w:szCs w:val="18"/>
              </w:rPr>
              <w:t>250,000.00</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648C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40FB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w:t>
            </w:r>
          </w:p>
        </w:tc>
      </w:tr>
      <w:tr w:rsidR="00AA1C34" w14:paraId="2695C243"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710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3865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常州市给排水工程有限公司履约保证金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4AAAA"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常州市给排水工程有限公司</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4226A" w14:textId="77777777" w:rsidR="00AA1C34" w:rsidRDefault="000A0B7A">
            <w:pPr>
              <w:widowControl/>
              <w:jc w:val="center"/>
              <w:textAlignment w:val="center"/>
              <w:rPr>
                <w:rFonts w:ascii="Arial" w:hAnsi="Arial" w:cs="Arial"/>
                <w:color w:val="000000"/>
                <w:sz w:val="18"/>
                <w:szCs w:val="18"/>
              </w:rPr>
            </w:pPr>
            <w:r>
              <w:rPr>
                <w:rFonts w:ascii="Arial" w:eastAsiaTheme="minorEastAsia" w:hAnsi="Arial" w:cs="Arial"/>
                <w:color w:val="000000" w:themeColor="text1"/>
                <w:kern w:val="0"/>
                <w:sz w:val="18"/>
                <w:szCs w:val="18"/>
              </w:rPr>
              <w:t>63,082.29</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8EA2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B324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r>
      <w:tr w:rsidR="00AA1C34" w14:paraId="0345387E" w14:textId="77777777">
        <w:trPr>
          <w:trHeight w:val="270"/>
        </w:trPr>
        <w:tc>
          <w:tcPr>
            <w:tcW w:w="466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A5BC8"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FE085" w14:textId="77777777" w:rsidR="00AA1C34" w:rsidRDefault="000A0B7A">
            <w:pPr>
              <w:widowControl/>
              <w:jc w:val="center"/>
              <w:textAlignment w:val="center"/>
              <w:rPr>
                <w:rFonts w:ascii="Arial" w:hAnsi="Arial" w:cs="Arial"/>
                <w:color w:val="000000"/>
                <w:sz w:val="18"/>
                <w:szCs w:val="18"/>
              </w:rPr>
            </w:pPr>
            <w:r>
              <w:rPr>
                <w:rFonts w:ascii="Arial" w:eastAsiaTheme="minorEastAsia" w:hAnsi="Arial" w:cs="Arial"/>
                <w:b/>
                <w:bCs/>
                <w:color w:val="000000"/>
                <w:kern w:val="0"/>
                <w:sz w:val="18"/>
                <w:szCs w:val="18"/>
              </w:rPr>
              <w:t>313,082.29</w:t>
            </w:r>
          </w:p>
        </w:tc>
      </w:tr>
    </w:tbl>
    <w:p w14:paraId="3D945B85" w14:textId="77777777" w:rsidR="007A7370" w:rsidRDefault="007A7370">
      <w:pPr>
        <w:spacing w:before="300" w:after="300" w:line="360" w:lineRule="exact"/>
        <w:jc w:val="left"/>
        <w:outlineLvl w:val="0"/>
        <w:rPr>
          <w:rStyle w:val="10"/>
          <w:rFonts w:ascii="Arial" w:hAnsi="Arial" w:cs="Arial"/>
          <w:sz w:val="24"/>
          <w:szCs w:val="24"/>
        </w:rPr>
      </w:pPr>
      <w:bookmarkStart w:id="60" w:name="_Toc2468"/>
      <w:bookmarkStart w:id="61" w:name="_Toc13926"/>
    </w:p>
    <w:p w14:paraId="1194FC17" w14:textId="71574F91" w:rsidR="00AA1C34" w:rsidRDefault="000A0B7A">
      <w:pPr>
        <w:spacing w:before="300" w:after="300" w:line="360" w:lineRule="exact"/>
        <w:jc w:val="left"/>
        <w:outlineLvl w:val="0"/>
        <w:rPr>
          <w:rStyle w:val="10"/>
          <w:rFonts w:ascii="Arial" w:hAnsi="Arial" w:cs="Arial"/>
          <w:sz w:val="24"/>
          <w:szCs w:val="24"/>
        </w:rPr>
      </w:pPr>
      <w:r>
        <w:rPr>
          <w:rStyle w:val="10"/>
          <w:rFonts w:ascii="Arial" w:hAnsi="Arial" w:cs="Arial"/>
          <w:sz w:val="24"/>
          <w:szCs w:val="24"/>
        </w:rPr>
        <w:t>5</w:t>
      </w:r>
      <w:r>
        <w:rPr>
          <w:rStyle w:val="10"/>
          <w:rFonts w:ascii="Arial" w:hAnsi="Arial" w:cs="Arial"/>
          <w:sz w:val="24"/>
          <w:szCs w:val="24"/>
        </w:rPr>
        <w:t>项目销售情况</w:t>
      </w:r>
      <w:bookmarkEnd w:id="60"/>
      <w:bookmarkEnd w:id="61"/>
    </w:p>
    <w:p w14:paraId="1B97A852"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日月桂江南里销售台账，项目已取得可售套数共计</w:t>
      </w:r>
      <w:r>
        <w:rPr>
          <w:rFonts w:ascii="Arial" w:hAnsi="Arial" w:cs="Arial"/>
          <w:bCs/>
          <w:kern w:val="44"/>
          <w:szCs w:val="21"/>
        </w:rPr>
        <w:t>821</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proofErr w:type="gramStart"/>
      <w:r>
        <w:rPr>
          <w:rFonts w:ascii="Arial" w:hAnsi="Arial" w:cs="Arial"/>
          <w:bCs/>
          <w:kern w:val="44"/>
          <w:szCs w:val="21"/>
        </w:rPr>
        <w:t>39</w:t>
      </w:r>
      <w:r>
        <w:rPr>
          <w:rFonts w:ascii="Arial" w:hAnsi="Arial" w:cs="Arial"/>
          <w:bCs/>
          <w:kern w:val="44"/>
          <w:szCs w:val="21"/>
        </w:rPr>
        <w:t>号楼丙单元</w:t>
      </w:r>
      <w:proofErr w:type="gramEnd"/>
      <w:r>
        <w:rPr>
          <w:rFonts w:ascii="Arial" w:hAnsi="Arial" w:cs="Arial"/>
          <w:bCs/>
          <w:kern w:val="44"/>
          <w:szCs w:val="21"/>
        </w:rPr>
        <w:t>401</w:t>
      </w:r>
      <w:r>
        <w:rPr>
          <w:rFonts w:ascii="Arial" w:hAnsi="Arial" w:cs="Arial"/>
          <w:bCs/>
          <w:kern w:val="44"/>
          <w:szCs w:val="21"/>
        </w:rPr>
        <w:t>室、</w:t>
      </w:r>
      <w:proofErr w:type="gramStart"/>
      <w:r>
        <w:rPr>
          <w:rFonts w:ascii="Arial" w:hAnsi="Arial" w:cs="Arial"/>
          <w:bCs/>
          <w:kern w:val="44"/>
          <w:szCs w:val="21"/>
        </w:rPr>
        <w:t>39</w:t>
      </w:r>
      <w:r>
        <w:rPr>
          <w:rFonts w:ascii="Arial" w:hAnsi="Arial" w:cs="Arial"/>
          <w:bCs/>
          <w:kern w:val="44"/>
          <w:szCs w:val="21"/>
        </w:rPr>
        <w:t>号楼丙单元</w:t>
      </w:r>
      <w:proofErr w:type="gramEnd"/>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bCs/>
          <w:kern w:val="44"/>
          <w:szCs w:val="21"/>
        </w:rPr>
        <w:t>125,775.72</w:t>
      </w:r>
      <w:r>
        <w:rPr>
          <w:rFonts w:ascii="Arial" w:hAnsi="Arial" w:cs="Arial"/>
          <w:bCs/>
          <w:kern w:val="44"/>
          <w:szCs w:val="21"/>
        </w:rPr>
        <w:t>㎡；已认购、签约套数共计</w:t>
      </w:r>
      <w:r>
        <w:rPr>
          <w:rFonts w:ascii="Arial" w:hAnsi="Arial" w:cs="Arial"/>
          <w:bCs/>
          <w:kern w:val="44"/>
          <w:szCs w:val="21"/>
        </w:rPr>
        <w:t>798</w:t>
      </w:r>
      <w:r>
        <w:rPr>
          <w:rFonts w:ascii="Arial" w:hAnsi="Arial" w:cs="Arial"/>
          <w:bCs/>
          <w:kern w:val="44"/>
          <w:szCs w:val="21"/>
        </w:rPr>
        <w:t>套，其中认购套数</w:t>
      </w:r>
      <w:r>
        <w:rPr>
          <w:rFonts w:ascii="Arial" w:hAnsi="Arial" w:cs="Arial"/>
          <w:bCs/>
          <w:kern w:val="44"/>
          <w:szCs w:val="21"/>
        </w:rPr>
        <w:t>6</w:t>
      </w:r>
      <w:r>
        <w:rPr>
          <w:rFonts w:ascii="Arial" w:hAnsi="Arial" w:cs="Arial"/>
          <w:bCs/>
          <w:kern w:val="44"/>
          <w:szCs w:val="21"/>
        </w:rPr>
        <w:t>套，签约套数</w:t>
      </w:r>
      <w:r>
        <w:rPr>
          <w:rFonts w:ascii="Arial" w:hAnsi="Arial" w:cs="Arial"/>
          <w:bCs/>
          <w:kern w:val="44"/>
          <w:szCs w:val="21"/>
        </w:rPr>
        <w:t>792</w:t>
      </w:r>
      <w:r>
        <w:rPr>
          <w:rFonts w:ascii="Arial" w:hAnsi="Arial" w:cs="Arial"/>
          <w:bCs/>
          <w:kern w:val="44"/>
          <w:szCs w:val="21"/>
        </w:rPr>
        <w:t>套；已认购、签约面积共计</w:t>
      </w:r>
      <w:r>
        <w:rPr>
          <w:rFonts w:ascii="Arial" w:hAnsi="Arial" w:cs="Arial"/>
          <w:bCs/>
          <w:kern w:val="44"/>
          <w:szCs w:val="21"/>
        </w:rPr>
        <w:t>121,773.44</w:t>
      </w:r>
      <w:r>
        <w:rPr>
          <w:rFonts w:ascii="Arial" w:hAnsi="Arial" w:cs="Arial"/>
          <w:bCs/>
          <w:kern w:val="44"/>
          <w:szCs w:val="21"/>
        </w:rPr>
        <w:t>㎡，占已取得可售面积的</w:t>
      </w:r>
      <w:r>
        <w:rPr>
          <w:rFonts w:ascii="Arial" w:hAnsi="Arial" w:cs="Arial"/>
          <w:bCs/>
          <w:kern w:val="44"/>
          <w:szCs w:val="21"/>
        </w:rPr>
        <w:t>96.82%</w:t>
      </w:r>
      <w:r>
        <w:rPr>
          <w:rFonts w:ascii="Arial" w:hAnsi="Arial" w:cs="Arial"/>
          <w:bCs/>
          <w:kern w:val="44"/>
          <w:szCs w:val="21"/>
        </w:rPr>
        <w:t>，其中认购面积</w:t>
      </w:r>
      <w:r>
        <w:rPr>
          <w:rFonts w:ascii="Arial" w:hAnsi="Arial" w:cs="Arial"/>
          <w:bCs/>
          <w:kern w:val="44"/>
          <w:szCs w:val="21"/>
        </w:rPr>
        <w:t>1,029.62</w:t>
      </w:r>
      <w:r>
        <w:rPr>
          <w:rFonts w:ascii="Arial" w:hAnsi="Arial" w:cs="Arial"/>
          <w:bCs/>
          <w:kern w:val="44"/>
          <w:szCs w:val="21"/>
        </w:rPr>
        <w:t>㎡，签约面积</w:t>
      </w:r>
      <w:r>
        <w:rPr>
          <w:rFonts w:ascii="Arial" w:hAnsi="Arial" w:cs="Arial"/>
          <w:bCs/>
          <w:kern w:val="44"/>
          <w:szCs w:val="21"/>
        </w:rPr>
        <w:t>120,743.82</w:t>
      </w:r>
      <w:r>
        <w:rPr>
          <w:rFonts w:ascii="Arial" w:hAnsi="Arial" w:cs="Arial"/>
          <w:bCs/>
          <w:kern w:val="44"/>
          <w:szCs w:val="21"/>
        </w:rPr>
        <w:t>㎡；累计认购、签约合同总价</w:t>
      </w:r>
      <w:r>
        <w:rPr>
          <w:rFonts w:ascii="Arial" w:hAnsi="Arial" w:cs="Arial"/>
          <w:bCs/>
          <w:kern w:val="44"/>
          <w:szCs w:val="21"/>
        </w:rPr>
        <w:t>2,134,940,036.00</w:t>
      </w:r>
      <w:r>
        <w:rPr>
          <w:rFonts w:ascii="Arial" w:hAnsi="Arial" w:cs="Arial"/>
          <w:bCs/>
          <w:kern w:val="44"/>
          <w:szCs w:val="21"/>
        </w:rPr>
        <w:t>元，其中认</w:t>
      </w:r>
      <w:r>
        <w:rPr>
          <w:rFonts w:ascii="Arial" w:hAnsi="Arial" w:cs="Arial"/>
          <w:bCs/>
          <w:kern w:val="44"/>
          <w:szCs w:val="21"/>
        </w:rPr>
        <w:t>购合同总价</w:t>
      </w:r>
      <w:r>
        <w:rPr>
          <w:rFonts w:ascii="Arial" w:hAnsi="Arial" w:cs="Arial"/>
          <w:bCs/>
          <w:kern w:val="44"/>
          <w:szCs w:val="21"/>
        </w:rPr>
        <w:t>19,993,020.00</w:t>
      </w:r>
      <w:r>
        <w:rPr>
          <w:rFonts w:ascii="Arial" w:hAnsi="Arial" w:cs="Arial"/>
          <w:bCs/>
          <w:kern w:val="44"/>
          <w:szCs w:val="21"/>
        </w:rPr>
        <w:t>元，签约合同总价</w:t>
      </w:r>
      <w:r>
        <w:rPr>
          <w:rFonts w:ascii="Arial" w:hAnsi="Arial" w:cs="Arial"/>
          <w:bCs/>
          <w:kern w:val="44"/>
          <w:szCs w:val="21"/>
        </w:rPr>
        <w:t>2,114,947,016.00</w:t>
      </w:r>
      <w:r>
        <w:rPr>
          <w:rFonts w:ascii="Arial" w:hAnsi="Arial" w:cs="Arial"/>
          <w:bCs/>
          <w:kern w:val="44"/>
          <w:szCs w:val="21"/>
        </w:rPr>
        <w:t>元；累计收款额</w:t>
      </w:r>
      <w:r>
        <w:rPr>
          <w:rFonts w:ascii="Arial" w:hAnsi="Arial" w:cs="Arial"/>
          <w:bCs/>
          <w:kern w:val="44"/>
          <w:szCs w:val="21"/>
        </w:rPr>
        <w:t>2,043,878,421.00</w:t>
      </w:r>
      <w:r>
        <w:rPr>
          <w:rFonts w:ascii="Arial" w:hAnsi="Arial" w:cs="Arial"/>
          <w:bCs/>
          <w:kern w:val="44"/>
          <w:szCs w:val="21"/>
        </w:rPr>
        <w:t>元，其中认购收款额</w:t>
      </w:r>
      <w:r>
        <w:rPr>
          <w:rFonts w:ascii="Arial" w:hAnsi="Arial" w:cs="Arial"/>
          <w:bCs/>
          <w:kern w:val="44"/>
          <w:szCs w:val="21"/>
        </w:rPr>
        <w:t>1,820,000.00</w:t>
      </w:r>
      <w:r>
        <w:rPr>
          <w:rFonts w:ascii="Arial" w:hAnsi="Arial" w:cs="Arial"/>
          <w:bCs/>
          <w:kern w:val="44"/>
          <w:szCs w:val="21"/>
        </w:rPr>
        <w:t>元，</w:t>
      </w:r>
      <w:proofErr w:type="gramStart"/>
      <w:r>
        <w:rPr>
          <w:rFonts w:ascii="Arial" w:hAnsi="Arial" w:cs="Arial"/>
          <w:bCs/>
          <w:kern w:val="44"/>
          <w:szCs w:val="21"/>
        </w:rPr>
        <w:t>签约收</w:t>
      </w:r>
      <w:proofErr w:type="gramEnd"/>
      <w:r>
        <w:rPr>
          <w:rFonts w:ascii="Arial" w:hAnsi="Arial" w:cs="Arial"/>
          <w:bCs/>
          <w:kern w:val="44"/>
          <w:szCs w:val="21"/>
        </w:rPr>
        <w:t>款额</w:t>
      </w:r>
      <w:r>
        <w:rPr>
          <w:rFonts w:ascii="Arial" w:hAnsi="Arial" w:cs="Arial"/>
          <w:bCs/>
          <w:kern w:val="44"/>
          <w:szCs w:val="21"/>
        </w:rPr>
        <w:t>2,042,058,421.00</w:t>
      </w:r>
      <w:r>
        <w:rPr>
          <w:rFonts w:ascii="Arial" w:hAnsi="Arial" w:cs="Arial"/>
          <w:bCs/>
          <w:kern w:val="44"/>
          <w:szCs w:val="21"/>
        </w:rPr>
        <w:t>元（详见附件一）。</w:t>
      </w:r>
    </w:p>
    <w:p w14:paraId="2421117B" w14:textId="77777777" w:rsidR="00AA1C34" w:rsidRDefault="000A0B7A">
      <w:pPr>
        <w:spacing w:beforeLines="50" w:before="120" w:afterLines="50" w:after="120"/>
        <w:jc w:val="center"/>
        <w:rPr>
          <w:rFonts w:ascii="Arial" w:hAnsi="Arial" w:cs="Arial"/>
          <w:b/>
          <w:color w:val="000000"/>
          <w:sz w:val="24"/>
        </w:rPr>
      </w:pPr>
      <w:bookmarkStart w:id="62" w:name="_Toc9611"/>
      <w:bookmarkStart w:id="63" w:name="_Toc22045"/>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w:t>
      </w:r>
      <w:r>
        <w:rPr>
          <w:rFonts w:ascii="Arial" w:hAnsi="Arial" w:cs="Arial"/>
          <w:b/>
          <w:color w:val="000000"/>
          <w:sz w:val="24"/>
        </w:rPr>
        <w:t>28</w:t>
      </w:r>
      <w:r>
        <w:rPr>
          <w:rFonts w:ascii="Arial" w:hAnsi="Arial" w:cs="Arial"/>
          <w:b/>
          <w:color w:val="000000"/>
          <w:sz w:val="24"/>
        </w:rPr>
        <w:t>日销售情况表</w:t>
      </w:r>
      <w:bookmarkEnd w:id="62"/>
      <w:bookmarkEnd w:id="63"/>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AA1C34" w14:paraId="2ECD863C"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85E4C"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64F7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286FA"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1185C"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05ED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3E4C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AA1C34" w14:paraId="02DBBAB8"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3711C"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6F35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17AD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1,029.62</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1583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19,993,020.00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27AA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1,820,000.00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8C49F" w14:textId="77777777" w:rsidR="00AA1C34" w:rsidRDefault="00AA1C34">
            <w:pPr>
              <w:jc w:val="center"/>
              <w:rPr>
                <w:rFonts w:ascii="Arial" w:eastAsiaTheme="minorEastAsia" w:hAnsi="Arial" w:cs="Arial"/>
                <w:color w:val="000000"/>
                <w:sz w:val="18"/>
                <w:szCs w:val="18"/>
              </w:rPr>
            </w:pPr>
          </w:p>
        </w:tc>
      </w:tr>
      <w:tr w:rsidR="00AA1C34" w14:paraId="2010C56A"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6C5B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CB38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792</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0716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120,743.82</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A4B3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2,114,947,016.00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44090" w14:textId="77777777" w:rsidR="00AA1C34" w:rsidRDefault="000A0B7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DCE85" w14:textId="77777777" w:rsidR="00AA1C34" w:rsidRDefault="000A0B7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191,947,200.00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8A7F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AA1C34" w14:paraId="323A4600"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231B3" w14:textId="77777777" w:rsidR="00AA1C34" w:rsidRDefault="00AA1C3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970BA" w14:textId="77777777" w:rsidR="00AA1C34" w:rsidRDefault="00AA1C3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65B19" w14:textId="77777777" w:rsidR="00AA1C34" w:rsidRDefault="00AA1C34">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1AB85" w14:textId="77777777" w:rsidR="00AA1C34" w:rsidRDefault="00AA1C34">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DD43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27BE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8EC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724,115,762.00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6BC1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AA1C34" w14:paraId="250247CB"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C35DC" w14:textId="77777777" w:rsidR="00AA1C34" w:rsidRDefault="00AA1C3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AF3D2" w14:textId="77777777" w:rsidR="00AA1C34" w:rsidRDefault="00AA1C3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869ED" w14:textId="77777777" w:rsidR="00AA1C34" w:rsidRDefault="00AA1C34">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75A2" w14:textId="77777777" w:rsidR="00AA1C34" w:rsidRDefault="00AA1C34">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19BCF" w14:textId="77777777" w:rsidR="00AA1C34" w:rsidRDefault="00AA1C34">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32F2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B565" w14:textId="77777777" w:rsidR="00AA1C34" w:rsidRDefault="000A0B7A">
            <w:pPr>
              <w:widowControl/>
              <w:jc w:val="center"/>
              <w:textAlignment w:val="center"/>
              <w:rPr>
                <w:rFonts w:ascii="Arial" w:hAnsi="Arial" w:cs="Arial"/>
                <w:color w:val="000000"/>
                <w:sz w:val="22"/>
                <w:szCs w:val="22"/>
              </w:rPr>
            </w:pPr>
            <w:r>
              <w:rPr>
                <w:rFonts w:ascii="Arial" w:eastAsiaTheme="minorEastAsia" w:hAnsi="Arial" w:cs="Arial"/>
                <w:color w:val="000000"/>
                <w:kern w:val="0"/>
                <w:sz w:val="18"/>
                <w:szCs w:val="18"/>
              </w:rPr>
              <w:t xml:space="preserve">1,125,995,459.00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2A435" w14:textId="77777777" w:rsidR="00AA1C34" w:rsidRDefault="00AA1C34">
            <w:pPr>
              <w:jc w:val="center"/>
              <w:rPr>
                <w:rFonts w:ascii="Arial" w:eastAsiaTheme="minorEastAsia" w:hAnsi="Arial" w:cs="Arial"/>
                <w:color w:val="000000"/>
                <w:sz w:val="18"/>
                <w:szCs w:val="18"/>
              </w:rPr>
            </w:pPr>
          </w:p>
        </w:tc>
      </w:tr>
      <w:tr w:rsidR="00AA1C34" w14:paraId="0188114A"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8F59C" w14:textId="77777777" w:rsidR="00AA1C34" w:rsidRDefault="00AA1C3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34AB9" w14:textId="77777777" w:rsidR="00AA1C34" w:rsidRDefault="00AA1C3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66802" w14:textId="77777777" w:rsidR="00AA1C34" w:rsidRDefault="00AA1C34">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0F588" w14:textId="77777777" w:rsidR="00AA1C34" w:rsidRDefault="00AA1C34">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8565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461A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2,042,058,421.00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22F29" w14:textId="77777777" w:rsidR="00AA1C34" w:rsidRDefault="00AA1C34">
            <w:pPr>
              <w:jc w:val="center"/>
              <w:rPr>
                <w:rFonts w:ascii="Arial" w:eastAsiaTheme="minorEastAsia" w:hAnsi="Arial" w:cs="Arial"/>
                <w:color w:val="000000"/>
                <w:sz w:val="18"/>
                <w:szCs w:val="18"/>
              </w:rPr>
            </w:pPr>
          </w:p>
        </w:tc>
      </w:tr>
      <w:tr w:rsidR="00AA1C34" w14:paraId="25554FBF"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BEBBE"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FCA24"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798</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A9E86"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121,773.44</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02D2F"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sz w:val="18"/>
                <w:szCs w:val="18"/>
              </w:rPr>
              <w:t>2,134,940,036.00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227E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bCs/>
                <w:color w:val="000000"/>
                <w:sz w:val="18"/>
                <w:szCs w:val="18"/>
              </w:rPr>
              <w:t>2,043,878,421.00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0F1B3" w14:textId="77777777" w:rsidR="00AA1C34" w:rsidRDefault="00AA1C34">
            <w:pPr>
              <w:jc w:val="center"/>
              <w:rPr>
                <w:rFonts w:ascii="Arial" w:eastAsiaTheme="minorEastAsia" w:hAnsi="Arial" w:cs="Arial"/>
                <w:b/>
                <w:color w:val="000000"/>
                <w:sz w:val="18"/>
                <w:szCs w:val="18"/>
              </w:rPr>
            </w:pPr>
          </w:p>
        </w:tc>
      </w:tr>
    </w:tbl>
    <w:p w14:paraId="54E125A2" w14:textId="77777777" w:rsidR="00AA1C34" w:rsidRDefault="00AA1C34">
      <w:pPr>
        <w:spacing w:before="300" w:after="300" w:line="360" w:lineRule="exact"/>
        <w:jc w:val="left"/>
        <w:rPr>
          <w:rStyle w:val="10"/>
          <w:rFonts w:ascii="Arial" w:hAnsi="Arial" w:cs="Arial"/>
          <w:sz w:val="24"/>
          <w:szCs w:val="24"/>
        </w:rPr>
      </w:pPr>
    </w:p>
    <w:p w14:paraId="5C6D8A1F" w14:textId="77777777" w:rsidR="00AA1C34" w:rsidRDefault="000A0B7A">
      <w:pPr>
        <w:spacing w:before="300" w:after="300" w:line="360" w:lineRule="exact"/>
        <w:jc w:val="left"/>
        <w:outlineLvl w:val="0"/>
        <w:rPr>
          <w:rStyle w:val="10"/>
          <w:rFonts w:ascii="Arial" w:hAnsi="Arial" w:cs="Arial"/>
          <w:sz w:val="24"/>
          <w:szCs w:val="24"/>
        </w:rPr>
      </w:pPr>
      <w:bookmarkStart w:id="64" w:name="_Toc492"/>
      <w:bookmarkStart w:id="65" w:name="_Toc18691"/>
      <w:r>
        <w:rPr>
          <w:rStyle w:val="10"/>
          <w:rFonts w:ascii="Arial" w:hAnsi="Arial" w:cs="Arial"/>
          <w:sz w:val="24"/>
          <w:szCs w:val="24"/>
        </w:rPr>
        <w:lastRenderedPageBreak/>
        <w:t>6</w:t>
      </w:r>
      <w:r>
        <w:rPr>
          <w:rStyle w:val="10"/>
          <w:rFonts w:ascii="Arial" w:hAnsi="Arial" w:cs="Arial"/>
          <w:sz w:val="24"/>
          <w:szCs w:val="24"/>
        </w:rPr>
        <w:t>印章、证照使用情况</w:t>
      </w:r>
      <w:bookmarkEnd w:id="64"/>
      <w:bookmarkEnd w:id="65"/>
    </w:p>
    <w:p w14:paraId="7158B208"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72B2D6E3" w14:textId="77777777" w:rsidR="00AA1C34" w:rsidRDefault="000A0B7A">
      <w:pPr>
        <w:spacing w:beforeLines="50" w:before="120" w:afterLines="50" w:after="12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AA1C34" w14:paraId="712926FD" w14:textId="77777777">
        <w:trPr>
          <w:cantSplit/>
          <w:trHeight w:val="90"/>
          <w:tblHeader/>
        </w:trPr>
        <w:tc>
          <w:tcPr>
            <w:tcW w:w="1663" w:type="dxa"/>
            <w:shd w:val="clear" w:color="auto" w:fill="auto"/>
            <w:tcMar>
              <w:top w:w="15" w:type="dxa"/>
              <w:left w:w="15" w:type="dxa"/>
              <w:right w:w="15" w:type="dxa"/>
            </w:tcMar>
            <w:vAlign w:val="center"/>
          </w:tcPr>
          <w:p w14:paraId="51EAB794"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34917F0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4CC24C30"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54F1ACD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567FD6E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申请人</w:t>
            </w:r>
          </w:p>
        </w:tc>
        <w:tc>
          <w:tcPr>
            <w:tcW w:w="1144" w:type="dxa"/>
            <w:shd w:val="clear" w:color="auto" w:fill="auto"/>
            <w:tcMar>
              <w:top w:w="15" w:type="dxa"/>
              <w:left w:w="15" w:type="dxa"/>
              <w:right w:w="15" w:type="dxa"/>
            </w:tcMar>
            <w:vAlign w:val="center"/>
          </w:tcPr>
          <w:p w14:paraId="0163EA8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审批人</w:t>
            </w:r>
          </w:p>
        </w:tc>
      </w:tr>
      <w:tr w:rsidR="00AA1C34" w14:paraId="537388E9" w14:textId="77777777">
        <w:trPr>
          <w:cantSplit/>
          <w:trHeight w:val="565"/>
        </w:trPr>
        <w:tc>
          <w:tcPr>
            <w:tcW w:w="1663" w:type="dxa"/>
            <w:shd w:val="clear" w:color="auto" w:fill="auto"/>
            <w:tcMar>
              <w:top w:w="15" w:type="dxa"/>
              <w:left w:w="15" w:type="dxa"/>
              <w:right w:w="15" w:type="dxa"/>
            </w:tcMar>
            <w:vAlign w:val="center"/>
          </w:tcPr>
          <w:p w14:paraId="52C9B1F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EBD586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关于工商备案申请书（变更监事）的用印申请</w:t>
            </w:r>
          </w:p>
        </w:tc>
        <w:tc>
          <w:tcPr>
            <w:tcW w:w="2609" w:type="dxa"/>
            <w:shd w:val="clear" w:color="auto" w:fill="auto"/>
            <w:tcMar>
              <w:top w:w="15" w:type="dxa"/>
              <w:left w:w="15" w:type="dxa"/>
              <w:right w:w="15" w:type="dxa"/>
            </w:tcMar>
            <w:vAlign w:val="center"/>
          </w:tcPr>
          <w:p w14:paraId="60F6259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公司登记（备案）申请书</w:t>
            </w:r>
          </w:p>
        </w:tc>
        <w:tc>
          <w:tcPr>
            <w:tcW w:w="1090" w:type="dxa"/>
            <w:shd w:val="clear" w:color="auto" w:fill="auto"/>
            <w:tcMar>
              <w:top w:w="15" w:type="dxa"/>
              <w:left w:w="15" w:type="dxa"/>
              <w:right w:w="15" w:type="dxa"/>
            </w:tcMar>
            <w:vAlign w:val="center"/>
          </w:tcPr>
          <w:p w14:paraId="5E0BE89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9E6DC8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78A7ABB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p>
        </w:tc>
      </w:tr>
      <w:tr w:rsidR="00AA1C34" w14:paraId="55EB2610" w14:textId="77777777">
        <w:trPr>
          <w:cantSplit/>
          <w:trHeight w:val="565"/>
        </w:trPr>
        <w:tc>
          <w:tcPr>
            <w:tcW w:w="1663" w:type="dxa"/>
            <w:shd w:val="clear" w:color="auto" w:fill="auto"/>
            <w:tcMar>
              <w:top w:w="15" w:type="dxa"/>
              <w:left w:w="15" w:type="dxa"/>
              <w:right w:w="15" w:type="dxa"/>
            </w:tcMar>
            <w:vAlign w:val="center"/>
          </w:tcPr>
          <w:p w14:paraId="12582F2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C16DE1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一期</w:t>
            </w:r>
            <w:proofErr w:type="gramStart"/>
            <w:r>
              <w:rPr>
                <w:rFonts w:ascii="Arial" w:eastAsiaTheme="minorEastAsia" w:hAnsi="Arial" w:cs="Arial"/>
                <w:bCs/>
                <w:color w:val="000000"/>
                <w:kern w:val="0"/>
                <w:sz w:val="18"/>
                <w:szCs w:val="18"/>
              </w:rPr>
              <w:t>一</w:t>
            </w:r>
            <w:proofErr w:type="gramEnd"/>
            <w:r>
              <w:rPr>
                <w:rFonts w:ascii="Arial" w:eastAsiaTheme="minorEastAsia" w:hAnsi="Arial" w:cs="Arial"/>
                <w:bCs/>
                <w:color w:val="000000"/>
                <w:kern w:val="0"/>
                <w:sz w:val="18"/>
                <w:szCs w:val="18"/>
              </w:rPr>
              <w:t>标工程款支付</w:t>
            </w:r>
            <w:proofErr w:type="gramStart"/>
            <w:r>
              <w:rPr>
                <w:rFonts w:ascii="Arial" w:eastAsiaTheme="minorEastAsia" w:hAnsi="Arial" w:cs="Arial"/>
                <w:bCs/>
                <w:color w:val="000000"/>
                <w:kern w:val="0"/>
                <w:sz w:val="18"/>
                <w:szCs w:val="18"/>
              </w:rPr>
              <w:t>报审表</w:t>
            </w:r>
            <w:proofErr w:type="gramEnd"/>
            <w:r>
              <w:rPr>
                <w:rFonts w:ascii="Arial" w:eastAsiaTheme="minorEastAsia" w:hAnsi="Arial" w:cs="Arial"/>
                <w:bCs/>
                <w:color w:val="000000"/>
                <w:kern w:val="0"/>
                <w:sz w:val="18"/>
                <w:szCs w:val="18"/>
              </w:rPr>
              <w:t>的用印</w:t>
            </w:r>
          </w:p>
        </w:tc>
        <w:tc>
          <w:tcPr>
            <w:tcW w:w="2609" w:type="dxa"/>
            <w:shd w:val="clear" w:color="auto" w:fill="auto"/>
            <w:tcMar>
              <w:top w:w="15" w:type="dxa"/>
              <w:left w:w="15" w:type="dxa"/>
              <w:right w:w="15" w:type="dxa"/>
            </w:tcMar>
            <w:vAlign w:val="center"/>
          </w:tcPr>
          <w:p w14:paraId="7451EA4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工程款支付</w:t>
            </w:r>
            <w:proofErr w:type="gramStart"/>
            <w:r>
              <w:rPr>
                <w:rFonts w:ascii="Arial" w:eastAsiaTheme="minorEastAsia" w:hAnsi="Arial" w:cs="Arial"/>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0596415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054CD3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王刚</w:t>
            </w:r>
          </w:p>
        </w:tc>
        <w:tc>
          <w:tcPr>
            <w:tcW w:w="1144" w:type="dxa"/>
            <w:shd w:val="clear" w:color="auto" w:fill="auto"/>
            <w:tcMar>
              <w:top w:w="15" w:type="dxa"/>
              <w:left w:w="15" w:type="dxa"/>
              <w:right w:w="15" w:type="dxa"/>
            </w:tcMar>
            <w:vAlign w:val="center"/>
          </w:tcPr>
          <w:p w14:paraId="00519C7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161FC26F" w14:textId="77777777">
        <w:trPr>
          <w:cantSplit/>
          <w:trHeight w:val="565"/>
        </w:trPr>
        <w:tc>
          <w:tcPr>
            <w:tcW w:w="1663" w:type="dxa"/>
            <w:shd w:val="clear" w:color="auto" w:fill="auto"/>
            <w:tcMar>
              <w:top w:w="15" w:type="dxa"/>
              <w:left w:w="15" w:type="dxa"/>
              <w:right w:w="15" w:type="dxa"/>
            </w:tcMar>
            <w:vAlign w:val="center"/>
          </w:tcPr>
          <w:p w14:paraId="3920288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1C0914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A</w:t>
            </w:r>
            <w:r>
              <w:rPr>
                <w:rFonts w:ascii="Arial" w:eastAsiaTheme="minorEastAsia" w:hAnsi="Arial" w:cs="Arial"/>
                <w:bCs/>
                <w:color w:val="000000"/>
                <w:kern w:val="0"/>
                <w:sz w:val="18"/>
                <w:szCs w:val="18"/>
              </w:rPr>
              <w:t>地块</w:t>
            </w:r>
            <w:r>
              <w:rPr>
                <w:rFonts w:ascii="Arial" w:eastAsiaTheme="minorEastAsia" w:hAnsi="Arial" w:cs="Arial"/>
                <w:bCs/>
                <w:color w:val="000000"/>
                <w:kern w:val="0"/>
                <w:sz w:val="18"/>
                <w:szCs w:val="18"/>
              </w:rPr>
              <w:t>B</w:t>
            </w:r>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E</w:t>
            </w:r>
            <w:r>
              <w:rPr>
                <w:rFonts w:ascii="Arial" w:eastAsiaTheme="minorEastAsia" w:hAnsi="Arial" w:cs="Arial"/>
                <w:bCs/>
                <w:color w:val="000000"/>
                <w:kern w:val="0"/>
                <w:sz w:val="18"/>
                <w:szCs w:val="18"/>
              </w:rPr>
              <w:t>户型样板间精装修设计合同的用印</w:t>
            </w:r>
          </w:p>
        </w:tc>
        <w:tc>
          <w:tcPr>
            <w:tcW w:w="2609" w:type="dxa"/>
            <w:shd w:val="clear" w:color="auto" w:fill="auto"/>
            <w:tcMar>
              <w:top w:w="15" w:type="dxa"/>
              <w:left w:w="15" w:type="dxa"/>
              <w:right w:w="15" w:type="dxa"/>
            </w:tcMar>
            <w:vAlign w:val="center"/>
          </w:tcPr>
          <w:p w14:paraId="7392F5E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B</w:t>
            </w:r>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E</w:t>
            </w:r>
            <w:r>
              <w:rPr>
                <w:rFonts w:ascii="Arial" w:eastAsiaTheme="minorEastAsia" w:hAnsi="Arial" w:cs="Arial"/>
                <w:bCs/>
                <w:color w:val="000000"/>
                <w:kern w:val="0"/>
                <w:sz w:val="18"/>
                <w:szCs w:val="18"/>
              </w:rPr>
              <w:t>户型样板间精装修设计合同</w:t>
            </w:r>
          </w:p>
        </w:tc>
        <w:tc>
          <w:tcPr>
            <w:tcW w:w="1090" w:type="dxa"/>
            <w:shd w:val="clear" w:color="auto" w:fill="auto"/>
            <w:tcMar>
              <w:top w:w="15" w:type="dxa"/>
              <w:left w:w="15" w:type="dxa"/>
              <w:right w:w="15" w:type="dxa"/>
            </w:tcMar>
            <w:vAlign w:val="center"/>
          </w:tcPr>
          <w:p w14:paraId="67F0DBA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p w14:paraId="1E27D18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法人章（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89D76B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王玉佩</w:t>
            </w:r>
          </w:p>
        </w:tc>
        <w:tc>
          <w:tcPr>
            <w:tcW w:w="1144" w:type="dxa"/>
            <w:shd w:val="clear" w:color="auto" w:fill="auto"/>
            <w:tcMar>
              <w:top w:w="15" w:type="dxa"/>
              <w:left w:w="15" w:type="dxa"/>
              <w:right w:w="15" w:type="dxa"/>
            </w:tcMar>
            <w:vAlign w:val="center"/>
          </w:tcPr>
          <w:p w14:paraId="4BE11CE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3A52B7CC" w14:textId="77777777">
        <w:trPr>
          <w:cantSplit/>
          <w:trHeight w:val="565"/>
        </w:trPr>
        <w:tc>
          <w:tcPr>
            <w:tcW w:w="1663" w:type="dxa"/>
            <w:shd w:val="clear" w:color="auto" w:fill="auto"/>
            <w:tcMar>
              <w:top w:w="15" w:type="dxa"/>
              <w:left w:w="15" w:type="dxa"/>
              <w:right w:w="15" w:type="dxa"/>
            </w:tcMar>
            <w:vAlign w:val="center"/>
          </w:tcPr>
          <w:p w14:paraId="5B72EC5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2E1EBD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关于武进经济开发区四桥头东北角地块项目一期</w:t>
            </w:r>
            <w:proofErr w:type="gramStart"/>
            <w:r>
              <w:rPr>
                <w:rFonts w:ascii="Arial" w:eastAsiaTheme="minorEastAsia" w:hAnsi="Arial" w:cs="Arial"/>
                <w:bCs/>
                <w:color w:val="000000"/>
                <w:kern w:val="0"/>
                <w:sz w:val="18"/>
                <w:szCs w:val="18"/>
              </w:rPr>
              <w:t>二标合院</w:t>
            </w:r>
            <w:proofErr w:type="gramEnd"/>
            <w:r>
              <w:rPr>
                <w:rFonts w:ascii="Arial" w:eastAsiaTheme="minorEastAsia" w:hAnsi="Arial" w:cs="Arial"/>
                <w:bCs/>
                <w:color w:val="000000"/>
                <w:kern w:val="0"/>
                <w:sz w:val="18"/>
                <w:szCs w:val="18"/>
              </w:rPr>
              <w:t>、叠</w:t>
            </w:r>
            <w:proofErr w:type="gramStart"/>
            <w:r>
              <w:rPr>
                <w:rFonts w:ascii="Arial" w:eastAsiaTheme="minorEastAsia" w:hAnsi="Arial" w:cs="Arial"/>
                <w:bCs/>
                <w:color w:val="000000"/>
                <w:kern w:val="0"/>
                <w:sz w:val="18"/>
                <w:szCs w:val="18"/>
              </w:rPr>
              <w:t>墅</w:t>
            </w:r>
            <w:proofErr w:type="gramEnd"/>
            <w:r>
              <w:rPr>
                <w:rFonts w:ascii="Arial" w:eastAsiaTheme="minorEastAsia" w:hAnsi="Arial" w:cs="Arial"/>
                <w:bCs/>
                <w:color w:val="000000"/>
                <w:kern w:val="0"/>
                <w:sz w:val="18"/>
                <w:szCs w:val="18"/>
              </w:rPr>
              <w:t>空气源设备采购及安装工程合同的用印</w:t>
            </w:r>
          </w:p>
        </w:tc>
        <w:tc>
          <w:tcPr>
            <w:tcW w:w="2609" w:type="dxa"/>
            <w:shd w:val="clear" w:color="auto" w:fill="auto"/>
            <w:tcMar>
              <w:top w:w="15" w:type="dxa"/>
              <w:left w:w="15" w:type="dxa"/>
              <w:right w:w="15" w:type="dxa"/>
            </w:tcMar>
            <w:vAlign w:val="center"/>
          </w:tcPr>
          <w:p w14:paraId="1022A62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武进经济开发区四桥头东北角地块项目一期</w:t>
            </w:r>
            <w:proofErr w:type="gramStart"/>
            <w:r>
              <w:rPr>
                <w:rFonts w:ascii="Arial" w:eastAsiaTheme="minorEastAsia" w:hAnsi="Arial" w:cs="Arial"/>
                <w:bCs/>
                <w:color w:val="000000"/>
                <w:kern w:val="0"/>
                <w:sz w:val="18"/>
                <w:szCs w:val="18"/>
              </w:rPr>
              <w:t>二标合院</w:t>
            </w:r>
            <w:proofErr w:type="gramEnd"/>
            <w:r>
              <w:rPr>
                <w:rFonts w:ascii="Arial" w:eastAsiaTheme="minorEastAsia" w:hAnsi="Arial" w:cs="Arial"/>
                <w:bCs/>
                <w:color w:val="000000"/>
                <w:kern w:val="0"/>
                <w:sz w:val="18"/>
                <w:szCs w:val="18"/>
              </w:rPr>
              <w:t>、叠</w:t>
            </w:r>
            <w:proofErr w:type="gramStart"/>
            <w:r>
              <w:rPr>
                <w:rFonts w:ascii="Arial" w:eastAsiaTheme="minorEastAsia" w:hAnsi="Arial" w:cs="Arial"/>
                <w:bCs/>
                <w:color w:val="000000"/>
                <w:kern w:val="0"/>
                <w:sz w:val="18"/>
                <w:szCs w:val="18"/>
              </w:rPr>
              <w:t>墅</w:t>
            </w:r>
            <w:proofErr w:type="gramEnd"/>
            <w:r>
              <w:rPr>
                <w:rFonts w:ascii="Arial" w:eastAsiaTheme="minorEastAsia" w:hAnsi="Arial" w:cs="Arial"/>
                <w:bCs/>
                <w:color w:val="000000"/>
                <w:kern w:val="0"/>
                <w:sz w:val="18"/>
                <w:szCs w:val="18"/>
              </w:rPr>
              <w:t>空气源设备采购及安装工程合同</w:t>
            </w:r>
          </w:p>
        </w:tc>
        <w:tc>
          <w:tcPr>
            <w:tcW w:w="1090" w:type="dxa"/>
            <w:shd w:val="clear" w:color="auto" w:fill="auto"/>
            <w:tcMar>
              <w:top w:w="15" w:type="dxa"/>
              <w:left w:w="15" w:type="dxa"/>
              <w:right w:w="15" w:type="dxa"/>
            </w:tcMar>
            <w:vAlign w:val="center"/>
          </w:tcPr>
          <w:p w14:paraId="1C4DCFD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p w14:paraId="702BF7A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法人章（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1C8752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6242DE3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2C41658B" w14:textId="77777777">
        <w:trPr>
          <w:cantSplit/>
          <w:trHeight w:val="565"/>
        </w:trPr>
        <w:tc>
          <w:tcPr>
            <w:tcW w:w="1663" w:type="dxa"/>
            <w:shd w:val="clear" w:color="auto" w:fill="auto"/>
            <w:tcMar>
              <w:top w:w="15" w:type="dxa"/>
              <w:left w:w="15" w:type="dxa"/>
              <w:right w:w="15" w:type="dxa"/>
            </w:tcMar>
            <w:vAlign w:val="center"/>
          </w:tcPr>
          <w:p w14:paraId="1261D73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E8A251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关于常州市武进区企业职工生育人员花名册（表三）加盖公章的申请</w:t>
            </w:r>
          </w:p>
        </w:tc>
        <w:tc>
          <w:tcPr>
            <w:tcW w:w="2609" w:type="dxa"/>
            <w:shd w:val="clear" w:color="auto" w:fill="auto"/>
            <w:tcMar>
              <w:top w:w="15" w:type="dxa"/>
              <w:left w:w="15" w:type="dxa"/>
              <w:right w:w="15" w:type="dxa"/>
            </w:tcMar>
            <w:vAlign w:val="center"/>
          </w:tcPr>
          <w:p w14:paraId="24BE6BA1"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常州市武进区企业职工生育人员花名册（表三）</w:t>
            </w:r>
          </w:p>
        </w:tc>
        <w:tc>
          <w:tcPr>
            <w:tcW w:w="1090" w:type="dxa"/>
            <w:shd w:val="clear" w:color="auto" w:fill="auto"/>
            <w:tcMar>
              <w:top w:w="15" w:type="dxa"/>
              <w:left w:w="15" w:type="dxa"/>
              <w:right w:w="15" w:type="dxa"/>
            </w:tcMar>
            <w:vAlign w:val="center"/>
          </w:tcPr>
          <w:p w14:paraId="3833CBC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61CF49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张震宇</w:t>
            </w:r>
          </w:p>
        </w:tc>
        <w:tc>
          <w:tcPr>
            <w:tcW w:w="1144" w:type="dxa"/>
            <w:shd w:val="clear" w:color="auto" w:fill="auto"/>
            <w:tcMar>
              <w:top w:w="15" w:type="dxa"/>
              <w:left w:w="15" w:type="dxa"/>
              <w:right w:w="15" w:type="dxa"/>
            </w:tcMar>
            <w:vAlign w:val="center"/>
          </w:tcPr>
          <w:p w14:paraId="0FE0559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7FC4532B" w14:textId="77777777">
        <w:trPr>
          <w:cantSplit/>
          <w:trHeight w:val="480"/>
        </w:trPr>
        <w:tc>
          <w:tcPr>
            <w:tcW w:w="1663" w:type="dxa"/>
            <w:shd w:val="clear" w:color="auto" w:fill="auto"/>
            <w:tcMar>
              <w:top w:w="15" w:type="dxa"/>
              <w:left w:w="15" w:type="dxa"/>
              <w:right w:w="15" w:type="dxa"/>
            </w:tcMar>
            <w:vAlign w:val="center"/>
          </w:tcPr>
          <w:p w14:paraId="63E1427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3C089B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关于工商备案申请书（变更董事及章程）的用印申请</w:t>
            </w:r>
          </w:p>
        </w:tc>
        <w:tc>
          <w:tcPr>
            <w:tcW w:w="2609" w:type="dxa"/>
            <w:shd w:val="clear" w:color="auto" w:fill="auto"/>
            <w:tcMar>
              <w:top w:w="15" w:type="dxa"/>
              <w:left w:w="15" w:type="dxa"/>
              <w:right w:w="15" w:type="dxa"/>
            </w:tcMar>
            <w:vAlign w:val="center"/>
          </w:tcPr>
          <w:p w14:paraId="1C6FA57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公司登记（备案）申请书、营业执照副本复印件</w:t>
            </w:r>
          </w:p>
        </w:tc>
        <w:tc>
          <w:tcPr>
            <w:tcW w:w="1090" w:type="dxa"/>
            <w:shd w:val="clear" w:color="auto" w:fill="auto"/>
            <w:tcMar>
              <w:top w:w="15" w:type="dxa"/>
              <w:left w:w="15" w:type="dxa"/>
              <w:right w:w="15" w:type="dxa"/>
            </w:tcMar>
            <w:vAlign w:val="center"/>
          </w:tcPr>
          <w:p w14:paraId="022CAA3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68AD8D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17ADC0A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p>
        </w:tc>
      </w:tr>
      <w:tr w:rsidR="00AA1C34" w14:paraId="7F73609F" w14:textId="77777777">
        <w:trPr>
          <w:cantSplit/>
          <w:trHeight w:val="90"/>
        </w:trPr>
        <w:tc>
          <w:tcPr>
            <w:tcW w:w="1663" w:type="dxa"/>
            <w:shd w:val="clear" w:color="auto" w:fill="auto"/>
            <w:tcMar>
              <w:top w:w="15" w:type="dxa"/>
              <w:left w:w="15" w:type="dxa"/>
              <w:right w:w="15" w:type="dxa"/>
            </w:tcMar>
            <w:vAlign w:val="center"/>
          </w:tcPr>
          <w:p w14:paraId="29B7966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3113CA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老带新</w:t>
            </w:r>
            <w:r>
              <w:rPr>
                <w:rFonts w:ascii="Arial" w:eastAsiaTheme="minorEastAsia" w:hAnsi="Arial" w:cs="Arial"/>
                <w:bCs/>
                <w:color w:val="000000"/>
                <w:kern w:val="0"/>
                <w:sz w:val="18"/>
                <w:szCs w:val="18"/>
              </w:rPr>
              <w:t>11-12</w:t>
            </w:r>
            <w:r>
              <w:rPr>
                <w:rFonts w:ascii="Arial" w:eastAsiaTheme="minorEastAsia" w:hAnsi="Arial" w:cs="Arial"/>
                <w:bCs/>
                <w:color w:val="000000"/>
                <w:kern w:val="0"/>
                <w:sz w:val="18"/>
                <w:szCs w:val="18"/>
              </w:rPr>
              <w:t>月</w:t>
            </w:r>
            <w:proofErr w:type="gramStart"/>
            <w:r>
              <w:rPr>
                <w:rFonts w:ascii="Arial" w:eastAsiaTheme="minorEastAsia" w:hAnsi="Arial" w:cs="Arial"/>
                <w:bCs/>
                <w:color w:val="000000"/>
                <w:kern w:val="0"/>
                <w:sz w:val="18"/>
                <w:szCs w:val="18"/>
              </w:rPr>
              <w:t>款清客户物业费抵用券</w:t>
            </w:r>
            <w:proofErr w:type="gramEnd"/>
            <w:r>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47502FE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常州江南里老带新客户</w:t>
            </w:r>
            <w:proofErr w:type="gramStart"/>
            <w:r>
              <w:rPr>
                <w:rFonts w:ascii="Arial" w:eastAsiaTheme="minorEastAsia" w:hAnsi="Arial" w:cs="Arial"/>
                <w:bCs/>
                <w:color w:val="000000"/>
                <w:kern w:val="0"/>
                <w:sz w:val="18"/>
                <w:szCs w:val="18"/>
              </w:rPr>
              <w:t>物业费抵用劵</w:t>
            </w:r>
            <w:proofErr w:type="gramEnd"/>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户）</w:t>
            </w:r>
          </w:p>
        </w:tc>
        <w:tc>
          <w:tcPr>
            <w:tcW w:w="1090" w:type="dxa"/>
            <w:shd w:val="clear" w:color="auto" w:fill="auto"/>
            <w:tcMar>
              <w:top w:w="15" w:type="dxa"/>
              <w:left w:w="15" w:type="dxa"/>
              <w:right w:w="15" w:type="dxa"/>
            </w:tcMar>
            <w:vAlign w:val="center"/>
          </w:tcPr>
          <w:p w14:paraId="6A4A7FF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24</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71C2FC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沈娜</w:t>
            </w:r>
          </w:p>
        </w:tc>
        <w:tc>
          <w:tcPr>
            <w:tcW w:w="1144" w:type="dxa"/>
            <w:shd w:val="clear" w:color="auto" w:fill="auto"/>
            <w:tcMar>
              <w:top w:w="15" w:type="dxa"/>
              <w:left w:w="15" w:type="dxa"/>
              <w:right w:w="15" w:type="dxa"/>
            </w:tcMar>
            <w:vAlign w:val="center"/>
          </w:tcPr>
          <w:p w14:paraId="1F61A13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4C9D0549" w14:textId="77777777">
        <w:trPr>
          <w:cantSplit/>
          <w:trHeight w:val="480"/>
        </w:trPr>
        <w:tc>
          <w:tcPr>
            <w:tcW w:w="1663" w:type="dxa"/>
            <w:shd w:val="clear" w:color="auto" w:fill="auto"/>
            <w:tcMar>
              <w:top w:w="15" w:type="dxa"/>
              <w:left w:w="15" w:type="dxa"/>
              <w:right w:w="15" w:type="dxa"/>
            </w:tcMar>
            <w:vAlign w:val="center"/>
          </w:tcPr>
          <w:p w14:paraId="084EAE3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D7D868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关于四五期桥梁工程竣工验收单的用印申请</w:t>
            </w:r>
          </w:p>
        </w:tc>
        <w:tc>
          <w:tcPr>
            <w:tcW w:w="2609" w:type="dxa"/>
            <w:shd w:val="clear" w:color="auto" w:fill="auto"/>
            <w:tcMar>
              <w:top w:w="15" w:type="dxa"/>
              <w:left w:w="15" w:type="dxa"/>
              <w:right w:w="15" w:type="dxa"/>
            </w:tcMar>
            <w:vAlign w:val="center"/>
          </w:tcPr>
          <w:p w14:paraId="639E1AF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四五期桥梁工程竣工验收单</w:t>
            </w:r>
          </w:p>
        </w:tc>
        <w:tc>
          <w:tcPr>
            <w:tcW w:w="1090" w:type="dxa"/>
            <w:shd w:val="clear" w:color="auto" w:fill="auto"/>
            <w:tcMar>
              <w:top w:w="15" w:type="dxa"/>
              <w:left w:w="15" w:type="dxa"/>
              <w:right w:w="15" w:type="dxa"/>
            </w:tcMar>
            <w:vAlign w:val="center"/>
          </w:tcPr>
          <w:p w14:paraId="437D6B9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D95755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29C3839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5F448C04" w14:textId="77777777">
        <w:trPr>
          <w:cantSplit/>
          <w:trHeight w:val="815"/>
        </w:trPr>
        <w:tc>
          <w:tcPr>
            <w:tcW w:w="1663" w:type="dxa"/>
            <w:shd w:val="clear" w:color="auto" w:fill="auto"/>
            <w:tcMar>
              <w:top w:w="15" w:type="dxa"/>
              <w:left w:w="15" w:type="dxa"/>
              <w:right w:w="15" w:type="dxa"/>
            </w:tcMar>
            <w:vAlign w:val="center"/>
          </w:tcPr>
          <w:p w14:paraId="3EE0A6E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B6F962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关于一期</w:t>
            </w:r>
            <w:proofErr w:type="gramStart"/>
            <w:r>
              <w:rPr>
                <w:rFonts w:ascii="Arial" w:eastAsiaTheme="minorEastAsia" w:hAnsi="Arial" w:cs="Arial"/>
                <w:bCs/>
                <w:color w:val="000000"/>
                <w:kern w:val="0"/>
                <w:sz w:val="18"/>
                <w:szCs w:val="18"/>
              </w:rPr>
              <w:t>一</w:t>
            </w:r>
            <w:proofErr w:type="gramEnd"/>
            <w:r>
              <w:rPr>
                <w:rFonts w:ascii="Arial" w:eastAsiaTheme="minorEastAsia" w:hAnsi="Arial" w:cs="Arial"/>
                <w:bCs/>
                <w:color w:val="000000"/>
                <w:kern w:val="0"/>
                <w:sz w:val="18"/>
                <w:szCs w:val="18"/>
              </w:rPr>
              <w:t>标智能化工程施工合同信息表用印申请</w:t>
            </w:r>
          </w:p>
        </w:tc>
        <w:tc>
          <w:tcPr>
            <w:tcW w:w="2609" w:type="dxa"/>
            <w:shd w:val="clear" w:color="auto" w:fill="auto"/>
            <w:tcMar>
              <w:top w:w="15" w:type="dxa"/>
              <w:left w:w="15" w:type="dxa"/>
              <w:right w:w="15" w:type="dxa"/>
            </w:tcMar>
            <w:vAlign w:val="center"/>
          </w:tcPr>
          <w:p w14:paraId="12E12746" w14:textId="77777777" w:rsidR="00AA1C34" w:rsidRDefault="000A0B7A">
            <w:pPr>
              <w:widowControl/>
              <w:jc w:val="center"/>
              <w:textAlignment w:val="center"/>
              <w:rPr>
                <w:rFonts w:ascii="Arial" w:eastAsiaTheme="minorEastAsia" w:hAnsi="Arial" w:cs="Arial"/>
                <w:bCs/>
                <w:color w:val="000000"/>
                <w:kern w:val="0"/>
                <w:sz w:val="15"/>
                <w:szCs w:val="15"/>
              </w:rPr>
            </w:pPr>
            <w:r>
              <w:rPr>
                <w:rFonts w:ascii="Arial" w:eastAsiaTheme="minorEastAsia" w:hAnsi="Arial" w:cs="Arial"/>
                <w:bCs/>
                <w:color w:val="000000"/>
                <w:kern w:val="0"/>
                <w:sz w:val="18"/>
                <w:szCs w:val="18"/>
              </w:rPr>
              <w:t>《建设工程施工合同信息表》</w:t>
            </w:r>
          </w:p>
        </w:tc>
        <w:tc>
          <w:tcPr>
            <w:tcW w:w="1090" w:type="dxa"/>
            <w:shd w:val="clear" w:color="auto" w:fill="auto"/>
            <w:tcMar>
              <w:top w:w="15" w:type="dxa"/>
              <w:left w:w="15" w:type="dxa"/>
              <w:right w:w="15" w:type="dxa"/>
            </w:tcMar>
            <w:vAlign w:val="center"/>
          </w:tcPr>
          <w:p w14:paraId="62AC639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5</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A76B7A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076F98C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0E444E64" w14:textId="77777777">
        <w:trPr>
          <w:cantSplit/>
          <w:trHeight w:val="557"/>
        </w:trPr>
        <w:tc>
          <w:tcPr>
            <w:tcW w:w="1663" w:type="dxa"/>
            <w:shd w:val="clear" w:color="auto" w:fill="auto"/>
            <w:tcMar>
              <w:top w:w="15" w:type="dxa"/>
              <w:left w:w="15" w:type="dxa"/>
              <w:right w:w="15" w:type="dxa"/>
            </w:tcMar>
            <w:vAlign w:val="center"/>
          </w:tcPr>
          <w:p w14:paraId="63BC561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B40562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关于四五期桥梁工程的工程款支付</w:t>
            </w:r>
            <w:proofErr w:type="gramStart"/>
            <w:r>
              <w:rPr>
                <w:rFonts w:ascii="Arial" w:eastAsiaTheme="minorEastAsia" w:hAnsi="Arial" w:cs="Arial"/>
                <w:bCs/>
                <w:color w:val="000000"/>
                <w:kern w:val="0"/>
                <w:sz w:val="18"/>
                <w:szCs w:val="18"/>
              </w:rPr>
              <w:t>报审表</w:t>
            </w:r>
            <w:proofErr w:type="gramEnd"/>
            <w:r>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7E35D1C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工程款支付报审</w:t>
            </w:r>
          </w:p>
        </w:tc>
        <w:tc>
          <w:tcPr>
            <w:tcW w:w="1090" w:type="dxa"/>
            <w:shd w:val="clear" w:color="auto" w:fill="auto"/>
            <w:tcMar>
              <w:top w:w="15" w:type="dxa"/>
              <w:left w:w="15" w:type="dxa"/>
              <w:right w:w="15" w:type="dxa"/>
            </w:tcMar>
            <w:vAlign w:val="center"/>
          </w:tcPr>
          <w:p w14:paraId="71BEE28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304C69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294319D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261BDF89" w14:textId="77777777">
        <w:trPr>
          <w:cantSplit/>
          <w:trHeight w:val="90"/>
        </w:trPr>
        <w:tc>
          <w:tcPr>
            <w:tcW w:w="1663" w:type="dxa"/>
            <w:shd w:val="clear" w:color="auto" w:fill="auto"/>
            <w:tcMar>
              <w:top w:w="15" w:type="dxa"/>
              <w:left w:w="15" w:type="dxa"/>
              <w:right w:w="15" w:type="dxa"/>
            </w:tcMar>
            <w:vAlign w:val="center"/>
          </w:tcPr>
          <w:p w14:paraId="6D8005A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lastRenderedPageBreak/>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365C1C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一期园林及雨污水招标文件盖章的申请</w:t>
            </w:r>
          </w:p>
        </w:tc>
        <w:tc>
          <w:tcPr>
            <w:tcW w:w="2609" w:type="dxa"/>
            <w:shd w:val="clear" w:color="auto" w:fill="auto"/>
            <w:tcMar>
              <w:top w:w="15" w:type="dxa"/>
              <w:left w:w="15" w:type="dxa"/>
              <w:right w:w="15" w:type="dxa"/>
            </w:tcMar>
            <w:vAlign w:val="center"/>
          </w:tcPr>
          <w:p w14:paraId="51C75DD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招标方式的请示（加盖公章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、资金证明（加盖公章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4</w:t>
            </w:r>
            <w:r>
              <w:rPr>
                <w:rFonts w:ascii="Arial" w:eastAsiaTheme="minorEastAsia" w:hAnsi="Arial" w:cs="Arial"/>
                <w:bCs/>
                <w:color w:val="000000"/>
                <w:kern w:val="0"/>
                <w:sz w:val="18"/>
                <w:szCs w:val="18"/>
              </w:rPr>
              <w:t>、现场踏勘图片</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张（加盖公章各</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5</w:t>
            </w:r>
            <w:r>
              <w:rPr>
                <w:rFonts w:ascii="Arial" w:eastAsiaTheme="minorEastAsia" w:hAnsi="Arial" w:cs="Arial"/>
                <w:bCs/>
                <w:color w:val="000000"/>
                <w:kern w:val="0"/>
                <w:sz w:val="18"/>
                <w:szCs w:val="18"/>
              </w:rPr>
              <w:t>、初步发包方案（加盖公章、法定代表签名或盖章、联系人签名</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6</w:t>
            </w:r>
            <w:r>
              <w:rPr>
                <w:rFonts w:ascii="Arial" w:eastAsiaTheme="minorEastAsia" w:hAnsi="Arial" w:cs="Arial"/>
                <w:bCs/>
                <w:color w:val="000000"/>
                <w:kern w:val="0"/>
                <w:sz w:val="18"/>
                <w:szCs w:val="18"/>
              </w:rPr>
              <w:t>、发包方案（加盖公章、法定代表签名或盖章、联系人签名</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7</w:t>
            </w:r>
            <w:r>
              <w:rPr>
                <w:rFonts w:ascii="Arial" w:eastAsiaTheme="minorEastAsia" w:hAnsi="Arial" w:cs="Arial"/>
                <w:bCs/>
                <w:color w:val="000000"/>
                <w:kern w:val="0"/>
                <w:sz w:val="18"/>
                <w:szCs w:val="18"/>
              </w:rPr>
              <w:t>、关于不设置</w:t>
            </w:r>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霸王条款</w:t>
            </w:r>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的承诺书（加盖公章、法定代表签名</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8</w:t>
            </w:r>
            <w:r>
              <w:rPr>
                <w:rFonts w:ascii="Arial" w:eastAsiaTheme="minorEastAsia" w:hAnsi="Arial" w:cs="Arial"/>
                <w:bCs/>
                <w:color w:val="000000"/>
                <w:kern w:val="0"/>
                <w:sz w:val="18"/>
                <w:szCs w:val="18"/>
              </w:rPr>
              <w:t>、授权委托书（加盖公章</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9</w:t>
            </w:r>
            <w:r>
              <w:rPr>
                <w:rFonts w:ascii="Arial" w:eastAsiaTheme="minorEastAsia" w:hAnsi="Arial" w:cs="Arial"/>
                <w:bCs/>
                <w:color w:val="000000"/>
                <w:kern w:val="0"/>
                <w:sz w:val="18"/>
                <w:szCs w:val="18"/>
              </w:rPr>
              <w:t>、建设工程招标代理授权委托书（加盖公章、法定代表签名或盖章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10</w:t>
            </w:r>
            <w:r>
              <w:rPr>
                <w:rFonts w:ascii="Arial" w:eastAsiaTheme="minorEastAsia" w:hAnsi="Arial" w:cs="Arial"/>
                <w:bCs/>
                <w:color w:val="000000"/>
                <w:kern w:val="0"/>
                <w:sz w:val="18"/>
                <w:szCs w:val="18"/>
              </w:rPr>
              <w:t>、常州市公共资源交易中心武进分中心招标人进场招标信用承诺书（加盖公章、法定代表签名或盖章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11</w:t>
            </w:r>
            <w:r>
              <w:rPr>
                <w:rFonts w:ascii="Arial" w:eastAsiaTheme="minorEastAsia" w:hAnsi="Arial" w:cs="Arial"/>
                <w:bCs/>
                <w:color w:val="000000"/>
                <w:kern w:val="0"/>
                <w:sz w:val="18"/>
                <w:szCs w:val="18"/>
              </w:rPr>
              <w:t>、工程主要材料、设备推荐品牌</w:t>
            </w:r>
            <w:r>
              <w:rPr>
                <w:rFonts w:ascii="Arial" w:eastAsiaTheme="minorEastAsia" w:hAnsi="Arial" w:cs="Arial"/>
                <w:bCs/>
                <w:color w:val="000000"/>
                <w:kern w:val="0"/>
                <w:sz w:val="18"/>
                <w:szCs w:val="18"/>
              </w:rPr>
              <w:t>承诺书（加盖公章、法定代表签名或盖章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12</w:t>
            </w:r>
            <w:r>
              <w:rPr>
                <w:rFonts w:ascii="Arial" w:eastAsiaTheme="minorEastAsia" w:hAnsi="Arial" w:cs="Arial"/>
                <w:bCs/>
                <w:color w:val="000000"/>
                <w:kern w:val="0"/>
                <w:sz w:val="18"/>
                <w:szCs w:val="18"/>
              </w:rPr>
              <w:t>、代理合同复印件（原盖章部位加盖公章及法人章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13</w:t>
            </w:r>
            <w:r>
              <w:rPr>
                <w:rFonts w:ascii="Arial" w:eastAsiaTheme="minorEastAsia" w:hAnsi="Arial" w:cs="Arial"/>
                <w:bCs/>
                <w:color w:val="000000"/>
                <w:kern w:val="0"/>
                <w:sz w:val="18"/>
                <w:szCs w:val="18"/>
              </w:rPr>
              <w:t>、招标文件（封面加盖公章及法人章</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14</w:t>
            </w:r>
            <w:r>
              <w:rPr>
                <w:rFonts w:ascii="Arial" w:eastAsiaTheme="minorEastAsia" w:hAnsi="Arial" w:cs="Arial"/>
                <w:bCs/>
                <w:color w:val="000000"/>
                <w:kern w:val="0"/>
                <w:sz w:val="18"/>
                <w:szCs w:val="18"/>
              </w:rPr>
              <w:t>、招标公告（封面加盖公章</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15</w:t>
            </w:r>
            <w:r>
              <w:rPr>
                <w:rFonts w:ascii="Arial" w:eastAsiaTheme="minorEastAsia" w:hAnsi="Arial" w:cs="Arial"/>
                <w:bCs/>
                <w:color w:val="000000"/>
                <w:kern w:val="0"/>
                <w:sz w:val="18"/>
                <w:szCs w:val="18"/>
              </w:rPr>
              <w:t>、工程量清单（封面及编制说明加盖公章及法人章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16</w:t>
            </w:r>
            <w:r>
              <w:rPr>
                <w:rFonts w:ascii="Arial" w:eastAsiaTheme="minorEastAsia" w:hAnsi="Arial" w:cs="Arial"/>
                <w:bCs/>
                <w:color w:val="000000"/>
                <w:kern w:val="0"/>
                <w:sz w:val="18"/>
                <w:szCs w:val="18"/>
              </w:rPr>
              <w:t>、招标控制价（封面及编制说明加盖公章及法人章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r>
              <w:rPr>
                <w:rFonts w:ascii="Arial" w:eastAsiaTheme="minorEastAsia" w:hAnsi="Arial" w:cs="Arial"/>
                <w:bCs/>
                <w:color w:val="000000"/>
                <w:kern w:val="0"/>
                <w:sz w:val="18"/>
                <w:szCs w:val="18"/>
              </w:rPr>
              <w:t xml:space="preserve"> 17</w:t>
            </w:r>
            <w:r>
              <w:rPr>
                <w:rFonts w:ascii="Arial" w:eastAsiaTheme="minorEastAsia" w:hAnsi="Arial" w:cs="Arial"/>
                <w:bCs/>
                <w:color w:val="000000"/>
                <w:kern w:val="0"/>
                <w:sz w:val="18"/>
                <w:szCs w:val="18"/>
              </w:rPr>
              <w:t>、</w:t>
            </w:r>
            <w:proofErr w:type="gramStart"/>
            <w:r>
              <w:rPr>
                <w:rFonts w:ascii="Arial" w:eastAsiaTheme="minorEastAsia" w:hAnsi="Arial" w:cs="Arial"/>
                <w:bCs/>
                <w:color w:val="000000"/>
                <w:kern w:val="0"/>
                <w:sz w:val="18"/>
                <w:szCs w:val="18"/>
              </w:rPr>
              <w:t>编标合同</w:t>
            </w:r>
            <w:proofErr w:type="gramEnd"/>
            <w:r>
              <w:rPr>
                <w:rFonts w:ascii="Arial" w:eastAsiaTheme="minorEastAsia" w:hAnsi="Arial" w:cs="Arial"/>
                <w:bCs/>
                <w:color w:val="000000"/>
                <w:kern w:val="0"/>
                <w:sz w:val="18"/>
                <w:szCs w:val="18"/>
              </w:rPr>
              <w:t>复印件（原盖章部位加盖公章及法人章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份）；</w:t>
            </w:r>
          </w:p>
        </w:tc>
        <w:tc>
          <w:tcPr>
            <w:tcW w:w="1090" w:type="dxa"/>
            <w:shd w:val="clear" w:color="auto" w:fill="auto"/>
            <w:tcMar>
              <w:top w:w="15" w:type="dxa"/>
              <w:left w:w="15" w:type="dxa"/>
              <w:right w:w="15" w:type="dxa"/>
            </w:tcMar>
            <w:vAlign w:val="center"/>
          </w:tcPr>
          <w:p w14:paraId="6867A83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36</w:t>
            </w:r>
            <w:r>
              <w:rPr>
                <w:rFonts w:ascii="Arial" w:eastAsiaTheme="minorEastAsia" w:hAnsi="Arial" w:cs="Arial"/>
                <w:bCs/>
                <w:color w:val="000000"/>
                <w:kern w:val="0"/>
                <w:sz w:val="18"/>
                <w:szCs w:val="18"/>
              </w:rPr>
              <w:t>）</w:t>
            </w:r>
          </w:p>
          <w:p w14:paraId="6BAD3F2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法人章（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05C16E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17E7790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2B70AF76" w14:textId="77777777">
        <w:trPr>
          <w:cantSplit/>
          <w:trHeight w:val="557"/>
        </w:trPr>
        <w:tc>
          <w:tcPr>
            <w:tcW w:w="1663" w:type="dxa"/>
            <w:shd w:val="clear" w:color="auto" w:fill="auto"/>
            <w:tcMar>
              <w:top w:w="15" w:type="dxa"/>
              <w:left w:w="15" w:type="dxa"/>
              <w:right w:w="15" w:type="dxa"/>
            </w:tcMar>
            <w:vAlign w:val="center"/>
          </w:tcPr>
          <w:p w14:paraId="165B4F4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7FC4B3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关于北京富源盛邦函告的回函的用印申请</w:t>
            </w:r>
          </w:p>
        </w:tc>
        <w:tc>
          <w:tcPr>
            <w:tcW w:w="2609" w:type="dxa"/>
            <w:shd w:val="clear" w:color="auto" w:fill="auto"/>
            <w:tcMar>
              <w:top w:w="15" w:type="dxa"/>
              <w:left w:w="15" w:type="dxa"/>
              <w:right w:w="15" w:type="dxa"/>
            </w:tcMar>
            <w:vAlign w:val="center"/>
          </w:tcPr>
          <w:p w14:paraId="34DDD48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北京富源盛邦函告的回函</w:t>
            </w:r>
          </w:p>
        </w:tc>
        <w:tc>
          <w:tcPr>
            <w:tcW w:w="1090" w:type="dxa"/>
            <w:shd w:val="clear" w:color="auto" w:fill="auto"/>
            <w:tcMar>
              <w:top w:w="15" w:type="dxa"/>
              <w:left w:w="15" w:type="dxa"/>
              <w:right w:w="15" w:type="dxa"/>
            </w:tcMar>
            <w:vAlign w:val="center"/>
          </w:tcPr>
          <w:p w14:paraId="3D2EC8D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6DC71E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120A2D1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p>
        </w:tc>
      </w:tr>
      <w:tr w:rsidR="00AA1C34" w14:paraId="738BB2F8" w14:textId="77777777">
        <w:trPr>
          <w:cantSplit/>
          <w:trHeight w:val="615"/>
        </w:trPr>
        <w:tc>
          <w:tcPr>
            <w:tcW w:w="1663" w:type="dxa"/>
            <w:shd w:val="clear" w:color="auto" w:fill="auto"/>
            <w:tcMar>
              <w:top w:w="15" w:type="dxa"/>
              <w:left w:w="15" w:type="dxa"/>
              <w:right w:w="15" w:type="dxa"/>
            </w:tcMar>
            <w:vAlign w:val="center"/>
          </w:tcPr>
          <w:p w14:paraId="1D080F1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5</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938D62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关于员工王东的《劳动合同》的用印申请</w:t>
            </w:r>
          </w:p>
        </w:tc>
        <w:tc>
          <w:tcPr>
            <w:tcW w:w="2609" w:type="dxa"/>
            <w:shd w:val="clear" w:color="auto" w:fill="auto"/>
            <w:tcMar>
              <w:top w:w="15" w:type="dxa"/>
              <w:left w:w="15" w:type="dxa"/>
              <w:right w:w="15" w:type="dxa"/>
            </w:tcMar>
            <w:vAlign w:val="center"/>
          </w:tcPr>
          <w:p w14:paraId="747C715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《劳动合同》（王东）</w:t>
            </w:r>
          </w:p>
        </w:tc>
        <w:tc>
          <w:tcPr>
            <w:tcW w:w="1090" w:type="dxa"/>
            <w:shd w:val="clear" w:color="auto" w:fill="auto"/>
            <w:tcMar>
              <w:top w:w="15" w:type="dxa"/>
              <w:left w:w="15" w:type="dxa"/>
              <w:right w:w="15" w:type="dxa"/>
            </w:tcMar>
            <w:vAlign w:val="center"/>
          </w:tcPr>
          <w:p w14:paraId="65158C1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6AB6A7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79209F4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433A4469" w14:textId="77777777">
        <w:trPr>
          <w:cantSplit/>
          <w:trHeight w:val="585"/>
        </w:trPr>
        <w:tc>
          <w:tcPr>
            <w:tcW w:w="1663" w:type="dxa"/>
            <w:shd w:val="clear" w:color="auto" w:fill="auto"/>
            <w:tcMar>
              <w:top w:w="15" w:type="dxa"/>
              <w:left w:w="15" w:type="dxa"/>
              <w:right w:w="15" w:type="dxa"/>
            </w:tcMar>
            <w:vAlign w:val="center"/>
          </w:tcPr>
          <w:p w14:paraId="515DD33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5</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77DFB2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工程招标方式请示的用印</w:t>
            </w:r>
          </w:p>
        </w:tc>
        <w:tc>
          <w:tcPr>
            <w:tcW w:w="2609" w:type="dxa"/>
            <w:shd w:val="clear" w:color="auto" w:fill="auto"/>
            <w:tcMar>
              <w:top w:w="15" w:type="dxa"/>
              <w:left w:w="15" w:type="dxa"/>
              <w:right w:w="15" w:type="dxa"/>
            </w:tcMar>
            <w:vAlign w:val="center"/>
          </w:tcPr>
          <w:p w14:paraId="57196DF2" w14:textId="77777777" w:rsidR="00AA1C34" w:rsidRDefault="000A0B7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bCs/>
                <w:color w:val="000000"/>
                <w:kern w:val="0"/>
                <w:sz w:val="18"/>
                <w:szCs w:val="18"/>
              </w:rPr>
              <w:t>丹龙置业</w:t>
            </w:r>
            <w:proofErr w:type="gramEnd"/>
            <w:r>
              <w:rPr>
                <w:rFonts w:ascii="Arial" w:eastAsiaTheme="minorEastAsia" w:hAnsi="Arial" w:cs="Arial"/>
                <w:bCs/>
                <w:color w:val="000000"/>
                <w:kern w:val="0"/>
                <w:sz w:val="18"/>
                <w:szCs w:val="18"/>
              </w:rPr>
              <w:t>常州有限公司文件</w:t>
            </w:r>
            <w:r>
              <w:rPr>
                <w:rFonts w:ascii="Arial" w:eastAsiaTheme="minorEastAsia" w:hAnsi="Arial" w:cs="Arial"/>
                <w:bCs/>
                <w:color w:val="000000"/>
                <w:kern w:val="0"/>
                <w:sz w:val="18"/>
                <w:szCs w:val="18"/>
              </w:rPr>
              <w:t>2.3</w:t>
            </w:r>
          </w:p>
        </w:tc>
        <w:tc>
          <w:tcPr>
            <w:tcW w:w="1090" w:type="dxa"/>
            <w:shd w:val="clear" w:color="auto" w:fill="auto"/>
            <w:tcMar>
              <w:top w:w="15" w:type="dxa"/>
              <w:left w:w="15" w:type="dxa"/>
              <w:right w:w="15" w:type="dxa"/>
            </w:tcMar>
            <w:vAlign w:val="center"/>
          </w:tcPr>
          <w:p w14:paraId="059BC82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459BDC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41D27E0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781B1C6B" w14:textId="77777777">
        <w:trPr>
          <w:cantSplit/>
          <w:trHeight w:val="720"/>
        </w:trPr>
        <w:tc>
          <w:tcPr>
            <w:tcW w:w="1663" w:type="dxa"/>
            <w:shd w:val="clear" w:color="auto" w:fill="auto"/>
            <w:tcMar>
              <w:top w:w="15" w:type="dxa"/>
              <w:left w:w="15" w:type="dxa"/>
              <w:right w:w="15" w:type="dxa"/>
            </w:tcMar>
            <w:vAlign w:val="center"/>
          </w:tcPr>
          <w:p w14:paraId="2D5F56D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5</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D9483F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月物料类预算单的用印申请</w:t>
            </w:r>
          </w:p>
        </w:tc>
        <w:tc>
          <w:tcPr>
            <w:tcW w:w="2609" w:type="dxa"/>
            <w:shd w:val="clear" w:color="auto" w:fill="auto"/>
            <w:tcMar>
              <w:top w:w="15" w:type="dxa"/>
              <w:left w:w="15" w:type="dxa"/>
              <w:right w:w="15" w:type="dxa"/>
            </w:tcMar>
            <w:vAlign w:val="center"/>
          </w:tcPr>
          <w:p w14:paraId="0597D4E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月物料类预算单</w:t>
            </w:r>
          </w:p>
        </w:tc>
        <w:tc>
          <w:tcPr>
            <w:tcW w:w="1090" w:type="dxa"/>
            <w:shd w:val="clear" w:color="auto" w:fill="auto"/>
            <w:tcMar>
              <w:top w:w="15" w:type="dxa"/>
              <w:left w:w="15" w:type="dxa"/>
              <w:right w:w="15" w:type="dxa"/>
            </w:tcMar>
            <w:vAlign w:val="center"/>
          </w:tcPr>
          <w:p w14:paraId="2CD0706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374CCE6" w14:textId="77777777" w:rsidR="00AA1C34" w:rsidRDefault="000A0B7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42E5773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55E100DD" w14:textId="77777777">
        <w:trPr>
          <w:cantSplit/>
          <w:trHeight w:val="90"/>
        </w:trPr>
        <w:tc>
          <w:tcPr>
            <w:tcW w:w="1663" w:type="dxa"/>
            <w:shd w:val="clear" w:color="auto" w:fill="auto"/>
            <w:tcMar>
              <w:top w:w="15" w:type="dxa"/>
              <w:left w:w="15" w:type="dxa"/>
              <w:right w:w="15" w:type="dxa"/>
            </w:tcMar>
            <w:vAlign w:val="center"/>
          </w:tcPr>
          <w:p w14:paraId="431E31D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5</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86B512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关于常州江南里二期低密户型渲染图设计合同的用印申请</w:t>
            </w:r>
          </w:p>
        </w:tc>
        <w:tc>
          <w:tcPr>
            <w:tcW w:w="2609" w:type="dxa"/>
            <w:shd w:val="clear" w:color="auto" w:fill="auto"/>
            <w:tcMar>
              <w:top w:w="15" w:type="dxa"/>
              <w:left w:w="15" w:type="dxa"/>
              <w:right w:w="15" w:type="dxa"/>
            </w:tcMar>
            <w:vAlign w:val="center"/>
          </w:tcPr>
          <w:p w14:paraId="4814767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常州江南里二期低密户型渲染图设计合同</w:t>
            </w:r>
          </w:p>
        </w:tc>
        <w:tc>
          <w:tcPr>
            <w:tcW w:w="1090" w:type="dxa"/>
            <w:shd w:val="clear" w:color="auto" w:fill="auto"/>
            <w:tcMar>
              <w:top w:w="15" w:type="dxa"/>
              <w:left w:w="15" w:type="dxa"/>
              <w:right w:w="15" w:type="dxa"/>
            </w:tcMar>
            <w:vAlign w:val="center"/>
          </w:tcPr>
          <w:p w14:paraId="5412A46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合同章（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A39DB1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4896A26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77C39BBA" w14:textId="77777777">
        <w:trPr>
          <w:cantSplit/>
          <w:trHeight w:val="720"/>
        </w:trPr>
        <w:tc>
          <w:tcPr>
            <w:tcW w:w="1663" w:type="dxa"/>
            <w:shd w:val="clear" w:color="auto" w:fill="auto"/>
            <w:tcMar>
              <w:top w:w="15" w:type="dxa"/>
              <w:left w:w="15" w:type="dxa"/>
              <w:right w:w="15" w:type="dxa"/>
            </w:tcMar>
            <w:vAlign w:val="center"/>
          </w:tcPr>
          <w:p w14:paraId="33EB080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7</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A9F19E1"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w:t>
            </w:r>
            <w:r>
              <w:rPr>
                <w:rFonts w:ascii="Arial" w:eastAsiaTheme="minorEastAsia" w:hAnsi="Arial" w:cs="Arial"/>
                <w:bCs/>
                <w:color w:val="000000"/>
                <w:kern w:val="0"/>
                <w:sz w:val="18"/>
                <w:szCs w:val="18"/>
              </w:rPr>
              <w:t>A</w:t>
            </w:r>
            <w:r>
              <w:rPr>
                <w:rFonts w:ascii="Arial" w:eastAsiaTheme="minorEastAsia" w:hAnsi="Arial" w:cs="Arial"/>
                <w:bCs/>
                <w:color w:val="000000"/>
                <w:kern w:val="0"/>
                <w:sz w:val="18"/>
                <w:szCs w:val="18"/>
              </w:rPr>
              <w:t>地块北侧桥梁用地签订临时用地协议申请及相关资料用印申请</w:t>
            </w:r>
          </w:p>
        </w:tc>
        <w:tc>
          <w:tcPr>
            <w:tcW w:w="2609" w:type="dxa"/>
            <w:shd w:val="clear" w:color="auto" w:fill="auto"/>
            <w:tcMar>
              <w:top w:w="15" w:type="dxa"/>
              <w:left w:w="15" w:type="dxa"/>
              <w:right w:w="15" w:type="dxa"/>
            </w:tcMar>
            <w:vAlign w:val="center"/>
          </w:tcPr>
          <w:p w14:paraId="24B0AED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行政许可申请书、投资项目备案证、</w:t>
            </w:r>
            <w:r>
              <w:rPr>
                <w:rFonts w:ascii="Arial" w:eastAsiaTheme="minorEastAsia" w:hAnsi="Arial" w:cs="Arial"/>
                <w:bCs/>
                <w:color w:val="000000"/>
                <w:kern w:val="0"/>
                <w:sz w:val="18"/>
                <w:szCs w:val="18"/>
              </w:rPr>
              <w:t>A</w:t>
            </w:r>
            <w:r>
              <w:rPr>
                <w:rFonts w:ascii="Arial" w:eastAsiaTheme="minorEastAsia" w:hAnsi="Arial" w:cs="Arial"/>
                <w:bCs/>
                <w:color w:val="000000"/>
                <w:kern w:val="0"/>
                <w:sz w:val="18"/>
                <w:szCs w:val="18"/>
              </w:rPr>
              <w:t>地块土地证（复印件）、授权委托书、营业执照（复印件）、董事长身份证（复印件）、邵景健身份证、临时使用土地协议、临时使用土地承诺书</w:t>
            </w:r>
          </w:p>
        </w:tc>
        <w:tc>
          <w:tcPr>
            <w:tcW w:w="1090" w:type="dxa"/>
            <w:shd w:val="clear" w:color="auto" w:fill="auto"/>
            <w:tcMar>
              <w:top w:w="15" w:type="dxa"/>
              <w:left w:w="15" w:type="dxa"/>
              <w:right w:w="15" w:type="dxa"/>
            </w:tcMar>
            <w:vAlign w:val="center"/>
          </w:tcPr>
          <w:p w14:paraId="292F7F3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11</w:t>
            </w:r>
            <w:r>
              <w:rPr>
                <w:rFonts w:ascii="Arial" w:eastAsiaTheme="minorEastAsia" w:hAnsi="Arial" w:cs="Arial"/>
                <w:bCs/>
                <w:color w:val="000000"/>
                <w:kern w:val="0"/>
                <w:sz w:val="18"/>
                <w:szCs w:val="18"/>
              </w:rPr>
              <w:t>）</w:t>
            </w:r>
          </w:p>
          <w:p w14:paraId="1E301B0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法人章（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68A92C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7D2E641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6C4B9945" w14:textId="77777777">
        <w:trPr>
          <w:cantSplit/>
          <w:trHeight w:val="377"/>
        </w:trPr>
        <w:tc>
          <w:tcPr>
            <w:tcW w:w="1663" w:type="dxa"/>
            <w:shd w:val="clear" w:color="auto" w:fill="auto"/>
            <w:tcMar>
              <w:top w:w="15" w:type="dxa"/>
              <w:left w:w="15" w:type="dxa"/>
              <w:right w:w="15" w:type="dxa"/>
            </w:tcMar>
            <w:vAlign w:val="center"/>
          </w:tcPr>
          <w:p w14:paraId="263A1DB1"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7</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E91D12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关于邮储银行</w:t>
            </w:r>
            <w:proofErr w:type="gramStart"/>
            <w:r>
              <w:rPr>
                <w:rFonts w:ascii="Arial" w:eastAsiaTheme="minorEastAsia" w:hAnsi="Arial" w:cs="Arial"/>
                <w:bCs/>
                <w:color w:val="000000"/>
                <w:kern w:val="0"/>
                <w:sz w:val="18"/>
                <w:szCs w:val="18"/>
              </w:rPr>
              <w:t>监管户</w:t>
            </w:r>
            <w:proofErr w:type="gramEnd"/>
            <w:r>
              <w:rPr>
                <w:rFonts w:ascii="Arial" w:eastAsiaTheme="minorEastAsia" w:hAnsi="Arial" w:cs="Arial"/>
                <w:bCs/>
                <w:color w:val="000000"/>
                <w:kern w:val="0"/>
                <w:sz w:val="18"/>
                <w:szCs w:val="18"/>
              </w:rPr>
              <w:t>资金转至中国银行基本户的用印申请</w:t>
            </w:r>
          </w:p>
        </w:tc>
        <w:tc>
          <w:tcPr>
            <w:tcW w:w="2609" w:type="dxa"/>
            <w:shd w:val="clear" w:color="auto" w:fill="auto"/>
            <w:tcMar>
              <w:top w:w="15" w:type="dxa"/>
              <w:left w:w="15" w:type="dxa"/>
              <w:right w:w="15" w:type="dxa"/>
            </w:tcMar>
            <w:vAlign w:val="center"/>
          </w:tcPr>
          <w:p w14:paraId="5B12052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情况说明</w:t>
            </w:r>
          </w:p>
        </w:tc>
        <w:tc>
          <w:tcPr>
            <w:tcW w:w="1090" w:type="dxa"/>
            <w:shd w:val="clear" w:color="auto" w:fill="auto"/>
            <w:tcMar>
              <w:top w:w="15" w:type="dxa"/>
              <w:left w:w="15" w:type="dxa"/>
              <w:right w:w="15" w:type="dxa"/>
            </w:tcMar>
            <w:vAlign w:val="center"/>
          </w:tcPr>
          <w:p w14:paraId="5D5BD12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672A86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姜莉</w:t>
            </w:r>
          </w:p>
        </w:tc>
        <w:tc>
          <w:tcPr>
            <w:tcW w:w="1144" w:type="dxa"/>
            <w:shd w:val="clear" w:color="auto" w:fill="auto"/>
            <w:tcMar>
              <w:top w:w="15" w:type="dxa"/>
              <w:left w:w="15" w:type="dxa"/>
              <w:right w:w="15" w:type="dxa"/>
            </w:tcMar>
            <w:vAlign w:val="center"/>
          </w:tcPr>
          <w:p w14:paraId="17B3EB0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715ACAFB" w14:textId="77777777">
        <w:trPr>
          <w:cantSplit/>
          <w:trHeight w:val="313"/>
        </w:trPr>
        <w:tc>
          <w:tcPr>
            <w:tcW w:w="1663" w:type="dxa"/>
            <w:shd w:val="clear" w:color="auto" w:fill="auto"/>
            <w:tcMar>
              <w:top w:w="15" w:type="dxa"/>
              <w:left w:w="15" w:type="dxa"/>
              <w:right w:w="15" w:type="dxa"/>
            </w:tcMar>
            <w:vAlign w:val="center"/>
          </w:tcPr>
          <w:p w14:paraId="2B43DB5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9</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542420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关于员工专项附加扣除信息采集表（王东）的用印申请</w:t>
            </w:r>
          </w:p>
        </w:tc>
        <w:tc>
          <w:tcPr>
            <w:tcW w:w="2609" w:type="dxa"/>
            <w:shd w:val="clear" w:color="auto" w:fill="auto"/>
            <w:tcMar>
              <w:top w:w="15" w:type="dxa"/>
              <w:left w:w="15" w:type="dxa"/>
              <w:right w:w="15" w:type="dxa"/>
            </w:tcMar>
            <w:vAlign w:val="center"/>
          </w:tcPr>
          <w:p w14:paraId="39EC64A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员工专项附加扣除信息采集表（王东）</w:t>
            </w:r>
          </w:p>
        </w:tc>
        <w:tc>
          <w:tcPr>
            <w:tcW w:w="1090" w:type="dxa"/>
            <w:shd w:val="clear" w:color="auto" w:fill="auto"/>
            <w:tcMar>
              <w:top w:w="15" w:type="dxa"/>
              <w:left w:w="15" w:type="dxa"/>
              <w:right w:w="15" w:type="dxa"/>
            </w:tcMar>
            <w:vAlign w:val="center"/>
          </w:tcPr>
          <w:p w14:paraId="3CDD5D0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34624D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0500236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3E588F67" w14:textId="77777777">
        <w:trPr>
          <w:cantSplit/>
          <w:trHeight w:val="480"/>
        </w:trPr>
        <w:tc>
          <w:tcPr>
            <w:tcW w:w="1663" w:type="dxa"/>
            <w:shd w:val="clear" w:color="auto" w:fill="auto"/>
            <w:tcMar>
              <w:top w:w="15" w:type="dxa"/>
              <w:left w:w="15" w:type="dxa"/>
              <w:right w:w="15" w:type="dxa"/>
            </w:tcMar>
            <w:vAlign w:val="center"/>
          </w:tcPr>
          <w:p w14:paraId="4329F19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lastRenderedPageBreak/>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23</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B26628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关于室外景观园林及配套工程采用邀请招标的报告</w:t>
            </w:r>
          </w:p>
        </w:tc>
        <w:tc>
          <w:tcPr>
            <w:tcW w:w="2609" w:type="dxa"/>
            <w:shd w:val="clear" w:color="auto" w:fill="auto"/>
            <w:tcMar>
              <w:top w:w="15" w:type="dxa"/>
              <w:left w:w="15" w:type="dxa"/>
              <w:right w:w="15" w:type="dxa"/>
            </w:tcMar>
            <w:vAlign w:val="center"/>
          </w:tcPr>
          <w:p w14:paraId="4A9DEC98"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关于室外景观园林及配套工程采用邀请招标的报告审批表</w:t>
            </w:r>
            <w:r>
              <w:rPr>
                <w:rFonts w:ascii="Arial" w:eastAsiaTheme="minorEastAsia" w:hAnsi="Arial" w:cs="Arial"/>
                <w:bCs/>
                <w:color w:val="000000"/>
                <w:kern w:val="0"/>
                <w:sz w:val="18"/>
                <w:szCs w:val="18"/>
              </w:rPr>
              <w:t>2021-CZ01</w:t>
            </w:r>
            <w:r>
              <w:rPr>
                <w:rFonts w:ascii="Arial" w:eastAsiaTheme="minorEastAsia" w:hAnsi="Arial" w:cs="Arial"/>
                <w:bCs/>
                <w:color w:val="000000"/>
                <w:kern w:val="0"/>
                <w:sz w:val="18"/>
                <w:szCs w:val="18"/>
              </w:rPr>
              <w:t>、关于室外景观园林及配套工程采用邀请招标的报告（</w:t>
            </w:r>
            <w:proofErr w:type="gramStart"/>
            <w:r>
              <w:rPr>
                <w:rFonts w:ascii="Arial" w:eastAsiaTheme="minorEastAsia" w:hAnsi="Arial" w:cs="Arial"/>
                <w:bCs/>
                <w:color w:val="000000"/>
                <w:kern w:val="0"/>
                <w:sz w:val="18"/>
                <w:szCs w:val="18"/>
              </w:rPr>
              <w:t>丹龙常州</w:t>
            </w:r>
            <w:proofErr w:type="gramEnd"/>
            <w:r>
              <w:rPr>
                <w:rFonts w:ascii="Arial" w:eastAsiaTheme="minorEastAsia" w:hAnsi="Arial" w:cs="Arial"/>
                <w:bCs/>
                <w:color w:val="000000"/>
                <w:kern w:val="0"/>
                <w:sz w:val="18"/>
                <w:szCs w:val="18"/>
              </w:rPr>
              <w:t>请（</w:t>
            </w: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01</w:t>
            </w:r>
            <w:r>
              <w:rPr>
                <w:rFonts w:ascii="Arial" w:eastAsiaTheme="minorEastAsia" w:hAnsi="Arial" w:cs="Arial"/>
                <w:bCs/>
                <w:color w:val="000000"/>
                <w:kern w:val="0"/>
                <w:sz w:val="18"/>
                <w:szCs w:val="18"/>
              </w:rPr>
              <w:t>号）</w:t>
            </w:r>
          </w:p>
        </w:tc>
        <w:tc>
          <w:tcPr>
            <w:tcW w:w="1090" w:type="dxa"/>
            <w:shd w:val="clear" w:color="auto" w:fill="auto"/>
            <w:tcMar>
              <w:top w:w="15" w:type="dxa"/>
              <w:left w:w="15" w:type="dxa"/>
              <w:right w:w="15" w:type="dxa"/>
            </w:tcMar>
            <w:vAlign w:val="center"/>
          </w:tcPr>
          <w:p w14:paraId="278A551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3</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0F027D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1834D83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p>
        </w:tc>
      </w:tr>
      <w:tr w:rsidR="00AA1C34" w14:paraId="1A823181" w14:textId="77777777">
        <w:trPr>
          <w:cantSplit/>
          <w:trHeight w:val="90"/>
        </w:trPr>
        <w:tc>
          <w:tcPr>
            <w:tcW w:w="1663" w:type="dxa"/>
            <w:shd w:val="clear" w:color="auto" w:fill="auto"/>
            <w:tcMar>
              <w:top w:w="15" w:type="dxa"/>
              <w:left w:w="15" w:type="dxa"/>
              <w:right w:w="15" w:type="dxa"/>
            </w:tcMar>
            <w:vAlign w:val="center"/>
          </w:tcPr>
          <w:p w14:paraId="66822F54"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23</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B5EA7F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一期二标段工程复工</w:t>
            </w:r>
            <w:proofErr w:type="gramStart"/>
            <w:r>
              <w:rPr>
                <w:rFonts w:ascii="Arial" w:eastAsiaTheme="minorEastAsia" w:hAnsi="Arial" w:cs="Arial"/>
                <w:bCs/>
                <w:color w:val="000000"/>
                <w:kern w:val="0"/>
                <w:sz w:val="18"/>
                <w:szCs w:val="18"/>
              </w:rPr>
              <w:t>报审表</w:t>
            </w:r>
            <w:proofErr w:type="gramEnd"/>
            <w:r>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695FAC7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工程复工</w:t>
            </w:r>
            <w:proofErr w:type="gramStart"/>
            <w:r>
              <w:rPr>
                <w:rFonts w:ascii="Arial" w:eastAsiaTheme="minorEastAsia" w:hAnsi="Arial" w:cs="Arial"/>
                <w:bCs/>
                <w:color w:val="000000"/>
                <w:kern w:val="0"/>
                <w:sz w:val="18"/>
                <w:szCs w:val="18"/>
              </w:rPr>
              <w:t>报审表</w:t>
            </w:r>
            <w:proofErr w:type="gramEnd"/>
            <w:r>
              <w:rPr>
                <w:rFonts w:ascii="Arial" w:eastAsiaTheme="minorEastAsia" w:hAnsi="Arial" w:cs="Arial"/>
                <w:bCs/>
                <w:color w:val="000000"/>
                <w:kern w:val="0"/>
                <w:sz w:val="18"/>
                <w:szCs w:val="18"/>
              </w:rPr>
              <w:t>-</w:t>
            </w:r>
            <w:r>
              <w:rPr>
                <w:rFonts w:ascii="Arial" w:eastAsiaTheme="minorEastAsia" w:hAnsi="Arial" w:cs="Arial"/>
                <w:bCs/>
                <w:color w:val="000000"/>
                <w:kern w:val="0"/>
                <w:sz w:val="18"/>
                <w:szCs w:val="18"/>
              </w:rPr>
              <w:t>一期二标</w:t>
            </w:r>
          </w:p>
        </w:tc>
        <w:tc>
          <w:tcPr>
            <w:tcW w:w="1090" w:type="dxa"/>
            <w:shd w:val="clear" w:color="auto" w:fill="auto"/>
            <w:tcMar>
              <w:top w:w="15" w:type="dxa"/>
              <w:left w:w="15" w:type="dxa"/>
              <w:right w:w="15" w:type="dxa"/>
            </w:tcMar>
            <w:vAlign w:val="center"/>
          </w:tcPr>
          <w:p w14:paraId="166922D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工程章（</w:t>
            </w:r>
            <w:r>
              <w:rPr>
                <w:rFonts w:ascii="Arial" w:eastAsiaTheme="minorEastAsia" w:hAnsi="Arial" w:cs="Arial"/>
                <w:bCs/>
                <w:color w:val="000000"/>
                <w:kern w:val="0"/>
                <w:sz w:val="18"/>
                <w:szCs w:val="18"/>
              </w:rPr>
              <w:t>4</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A6B178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59728C6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徐志刚</w:t>
            </w:r>
            <w:r>
              <w:rPr>
                <w:rFonts w:ascii="Arial" w:eastAsiaTheme="minorEastAsia" w:hAnsi="Arial" w:cs="Arial"/>
                <w:bCs/>
                <w:color w:val="000000"/>
                <w:kern w:val="0"/>
                <w:sz w:val="18"/>
                <w:szCs w:val="18"/>
              </w:rPr>
              <w:t>OA</w:t>
            </w:r>
          </w:p>
        </w:tc>
      </w:tr>
      <w:tr w:rsidR="00AA1C34" w14:paraId="433DD288" w14:textId="77777777">
        <w:trPr>
          <w:cantSplit/>
          <w:trHeight w:val="480"/>
        </w:trPr>
        <w:tc>
          <w:tcPr>
            <w:tcW w:w="1663" w:type="dxa"/>
            <w:shd w:val="clear" w:color="auto" w:fill="auto"/>
            <w:tcMar>
              <w:top w:w="15" w:type="dxa"/>
              <w:left w:w="15" w:type="dxa"/>
              <w:right w:w="15" w:type="dxa"/>
            </w:tcMar>
            <w:vAlign w:val="center"/>
          </w:tcPr>
          <w:p w14:paraId="0FB1D7A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4AB584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2020</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10</w:t>
            </w:r>
            <w:r>
              <w:rPr>
                <w:rFonts w:ascii="Arial" w:eastAsiaTheme="minorEastAsia" w:hAnsi="Arial" w:cs="Arial"/>
                <w:bCs/>
                <w:color w:val="000000"/>
                <w:kern w:val="0"/>
                <w:sz w:val="18"/>
                <w:szCs w:val="18"/>
              </w:rPr>
              <w:t>月活动结算单的用印申请</w:t>
            </w:r>
          </w:p>
        </w:tc>
        <w:tc>
          <w:tcPr>
            <w:tcW w:w="2609" w:type="dxa"/>
            <w:shd w:val="clear" w:color="auto" w:fill="auto"/>
            <w:tcMar>
              <w:top w:w="15" w:type="dxa"/>
              <w:left w:w="15" w:type="dxa"/>
              <w:right w:w="15" w:type="dxa"/>
            </w:tcMar>
            <w:vAlign w:val="center"/>
          </w:tcPr>
          <w:p w14:paraId="2C661BC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2020</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10</w:t>
            </w:r>
            <w:r>
              <w:rPr>
                <w:rFonts w:ascii="Arial" w:eastAsiaTheme="minorEastAsia" w:hAnsi="Arial" w:cs="Arial"/>
                <w:bCs/>
                <w:color w:val="000000"/>
                <w:kern w:val="0"/>
                <w:sz w:val="18"/>
                <w:szCs w:val="18"/>
              </w:rPr>
              <w:t>月活动结算单</w:t>
            </w:r>
          </w:p>
        </w:tc>
        <w:tc>
          <w:tcPr>
            <w:tcW w:w="1090" w:type="dxa"/>
            <w:shd w:val="clear" w:color="auto" w:fill="auto"/>
            <w:tcMar>
              <w:top w:w="15" w:type="dxa"/>
              <w:left w:w="15" w:type="dxa"/>
              <w:right w:w="15" w:type="dxa"/>
            </w:tcMar>
            <w:vAlign w:val="center"/>
          </w:tcPr>
          <w:p w14:paraId="6445149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933902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5A2E74A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3762895E" w14:textId="77777777">
        <w:trPr>
          <w:cantSplit/>
          <w:trHeight w:val="480"/>
        </w:trPr>
        <w:tc>
          <w:tcPr>
            <w:tcW w:w="1663" w:type="dxa"/>
            <w:shd w:val="clear" w:color="auto" w:fill="auto"/>
            <w:tcMar>
              <w:top w:w="15" w:type="dxa"/>
              <w:left w:w="15" w:type="dxa"/>
              <w:right w:w="15" w:type="dxa"/>
            </w:tcMar>
            <w:vAlign w:val="center"/>
          </w:tcPr>
          <w:p w14:paraId="35C2772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0622BE0"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w:t>
            </w:r>
            <w:r>
              <w:rPr>
                <w:rFonts w:ascii="Arial" w:eastAsiaTheme="minorEastAsia" w:hAnsi="Arial" w:cs="Arial"/>
                <w:bCs/>
                <w:color w:val="000000"/>
                <w:kern w:val="0"/>
                <w:sz w:val="18"/>
                <w:szCs w:val="18"/>
              </w:rPr>
              <w:t>DLZY-HT-YX-161</w:t>
            </w:r>
            <w:r>
              <w:rPr>
                <w:rFonts w:ascii="Arial" w:eastAsiaTheme="minorEastAsia" w:hAnsi="Arial" w:cs="Arial"/>
                <w:bCs/>
                <w:color w:val="000000"/>
                <w:kern w:val="0"/>
                <w:sz w:val="18"/>
                <w:szCs w:val="18"/>
              </w:rPr>
              <w:t>项目公司</w:t>
            </w: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年业主年货定制合同的用印申请</w:t>
            </w:r>
          </w:p>
        </w:tc>
        <w:tc>
          <w:tcPr>
            <w:tcW w:w="2609" w:type="dxa"/>
            <w:shd w:val="clear" w:color="auto" w:fill="auto"/>
            <w:tcMar>
              <w:top w:w="15" w:type="dxa"/>
              <w:left w:w="15" w:type="dxa"/>
              <w:right w:w="15" w:type="dxa"/>
            </w:tcMar>
            <w:vAlign w:val="center"/>
          </w:tcPr>
          <w:p w14:paraId="5139EAE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DLZY-HT-YX-161</w:t>
            </w:r>
            <w:r>
              <w:rPr>
                <w:rFonts w:ascii="Arial" w:eastAsiaTheme="minorEastAsia" w:hAnsi="Arial" w:cs="Arial"/>
                <w:bCs/>
                <w:color w:val="000000"/>
                <w:kern w:val="0"/>
                <w:sz w:val="18"/>
                <w:szCs w:val="18"/>
              </w:rPr>
              <w:t>项目公司</w:t>
            </w: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年业主年货定制合同</w:t>
            </w:r>
          </w:p>
        </w:tc>
        <w:tc>
          <w:tcPr>
            <w:tcW w:w="1090" w:type="dxa"/>
            <w:shd w:val="clear" w:color="auto" w:fill="auto"/>
            <w:tcMar>
              <w:top w:w="15" w:type="dxa"/>
              <w:left w:w="15" w:type="dxa"/>
              <w:right w:w="15" w:type="dxa"/>
            </w:tcMar>
            <w:vAlign w:val="center"/>
          </w:tcPr>
          <w:p w14:paraId="35F527B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合同章（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901552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632C591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324D06F6" w14:textId="77777777">
        <w:trPr>
          <w:cantSplit/>
          <w:trHeight w:val="480"/>
        </w:trPr>
        <w:tc>
          <w:tcPr>
            <w:tcW w:w="1663" w:type="dxa"/>
            <w:shd w:val="clear" w:color="auto" w:fill="auto"/>
            <w:tcMar>
              <w:top w:w="15" w:type="dxa"/>
              <w:left w:w="15" w:type="dxa"/>
              <w:right w:w="15" w:type="dxa"/>
            </w:tcMar>
            <w:vAlign w:val="center"/>
          </w:tcPr>
          <w:p w14:paraId="5A3CB5F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61D7DE6"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关于项目公司精细保洁合同的用印申请</w:t>
            </w:r>
          </w:p>
        </w:tc>
        <w:tc>
          <w:tcPr>
            <w:tcW w:w="2609" w:type="dxa"/>
            <w:shd w:val="clear" w:color="auto" w:fill="auto"/>
            <w:tcMar>
              <w:top w:w="15" w:type="dxa"/>
              <w:left w:w="15" w:type="dxa"/>
              <w:right w:w="15" w:type="dxa"/>
            </w:tcMar>
            <w:vAlign w:val="center"/>
          </w:tcPr>
          <w:p w14:paraId="1473D11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项目公司精细保洁合同</w:t>
            </w:r>
          </w:p>
        </w:tc>
        <w:tc>
          <w:tcPr>
            <w:tcW w:w="1090" w:type="dxa"/>
            <w:shd w:val="clear" w:color="auto" w:fill="auto"/>
            <w:tcMar>
              <w:top w:w="15" w:type="dxa"/>
              <w:left w:w="15" w:type="dxa"/>
              <w:right w:w="15" w:type="dxa"/>
            </w:tcMar>
            <w:vAlign w:val="center"/>
          </w:tcPr>
          <w:p w14:paraId="3A297F2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合同章（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500CC0B"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6AA0B502"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6E69C5DC" w14:textId="77777777">
        <w:trPr>
          <w:cantSplit/>
          <w:trHeight w:val="720"/>
        </w:trPr>
        <w:tc>
          <w:tcPr>
            <w:tcW w:w="1663" w:type="dxa"/>
            <w:shd w:val="clear" w:color="auto" w:fill="auto"/>
            <w:tcMar>
              <w:top w:w="15" w:type="dxa"/>
              <w:left w:w="15" w:type="dxa"/>
              <w:right w:w="15" w:type="dxa"/>
            </w:tcMar>
            <w:vAlign w:val="center"/>
          </w:tcPr>
          <w:p w14:paraId="5010E12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24</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29ABAE9"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w:t>
            </w:r>
            <w:r>
              <w:rPr>
                <w:rFonts w:ascii="Arial" w:eastAsiaTheme="minorEastAsia" w:hAnsi="Arial" w:cs="Arial"/>
                <w:bCs/>
                <w:color w:val="000000"/>
                <w:kern w:val="0"/>
                <w:sz w:val="18"/>
                <w:szCs w:val="18"/>
              </w:rPr>
              <w:t>DLZY-HT-YX-160</w:t>
            </w: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里项目报广类</w:t>
            </w:r>
            <w:proofErr w:type="gramEnd"/>
            <w:r>
              <w:rPr>
                <w:rFonts w:ascii="Arial" w:eastAsiaTheme="minorEastAsia" w:hAnsi="Arial" w:cs="Arial"/>
                <w:bCs/>
                <w:color w:val="000000"/>
                <w:kern w:val="0"/>
                <w:sz w:val="18"/>
                <w:szCs w:val="18"/>
              </w:rPr>
              <w:t>广告发布合同（常州日报社）的用印申请</w:t>
            </w:r>
          </w:p>
        </w:tc>
        <w:tc>
          <w:tcPr>
            <w:tcW w:w="2609" w:type="dxa"/>
            <w:shd w:val="clear" w:color="auto" w:fill="auto"/>
            <w:tcMar>
              <w:top w:w="15" w:type="dxa"/>
              <w:left w:w="15" w:type="dxa"/>
              <w:right w:w="15" w:type="dxa"/>
            </w:tcMar>
            <w:vAlign w:val="center"/>
          </w:tcPr>
          <w:p w14:paraId="75014E6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DLZY-HT-YX-160</w:t>
            </w: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里项目报广类</w:t>
            </w:r>
            <w:proofErr w:type="gramEnd"/>
            <w:r>
              <w:rPr>
                <w:rFonts w:ascii="Arial" w:eastAsiaTheme="minorEastAsia" w:hAnsi="Arial" w:cs="Arial"/>
                <w:bCs/>
                <w:color w:val="000000"/>
                <w:kern w:val="0"/>
                <w:sz w:val="18"/>
                <w:szCs w:val="18"/>
              </w:rPr>
              <w:t>广告发布合同（常州日报社）</w:t>
            </w:r>
          </w:p>
        </w:tc>
        <w:tc>
          <w:tcPr>
            <w:tcW w:w="1090" w:type="dxa"/>
            <w:shd w:val="clear" w:color="auto" w:fill="auto"/>
            <w:tcMar>
              <w:top w:w="15" w:type="dxa"/>
              <w:left w:w="15" w:type="dxa"/>
              <w:right w:w="15" w:type="dxa"/>
            </w:tcMar>
            <w:vAlign w:val="center"/>
          </w:tcPr>
          <w:p w14:paraId="4E2932A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合同章（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D8A5432" w14:textId="77777777" w:rsidR="00AA1C34" w:rsidRDefault="000A0B7A">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5ECCB5DD"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44F20E16" w14:textId="77777777">
        <w:trPr>
          <w:cantSplit/>
          <w:trHeight w:val="596"/>
        </w:trPr>
        <w:tc>
          <w:tcPr>
            <w:tcW w:w="1663" w:type="dxa"/>
            <w:shd w:val="clear" w:color="auto" w:fill="auto"/>
            <w:tcMar>
              <w:top w:w="15" w:type="dxa"/>
              <w:left w:w="15" w:type="dxa"/>
              <w:right w:w="15" w:type="dxa"/>
            </w:tcMar>
            <w:vAlign w:val="center"/>
          </w:tcPr>
          <w:p w14:paraId="6AD87C4F"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25</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E25D86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四、五期铝合金门窗、幕墙工程深化设计合同审批及用印申请</w:t>
            </w:r>
          </w:p>
        </w:tc>
        <w:tc>
          <w:tcPr>
            <w:tcW w:w="2609" w:type="dxa"/>
            <w:shd w:val="clear" w:color="auto" w:fill="auto"/>
            <w:tcMar>
              <w:top w:w="15" w:type="dxa"/>
              <w:left w:w="15" w:type="dxa"/>
              <w:right w:w="15" w:type="dxa"/>
            </w:tcMar>
            <w:vAlign w:val="center"/>
          </w:tcPr>
          <w:p w14:paraId="5CEC1BC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常州江南</w:t>
            </w:r>
            <w:proofErr w:type="gramStart"/>
            <w:r>
              <w:rPr>
                <w:rFonts w:ascii="Arial" w:eastAsiaTheme="minorEastAsia" w:hAnsi="Arial" w:cs="Arial"/>
                <w:bCs/>
                <w:color w:val="000000"/>
                <w:kern w:val="0"/>
                <w:sz w:val="18"/>
                <w:szCs w:val="18"/>
              </w:rPr>
              <w:t>里项目</w:t>
            </w:r>
            <w:proofErr w:type="gramEnd"/>
            <w:r>
              <w:rPr>
                <w:rFonts w:ascii="Arial" w:eastAsiaTheme="minorEastAsia" w:hAnsi="Arial" w:cs="Arial"/>
                <w:bCs/>
                <w:color w:val="000000"/>
                <w:kern w:val="0"/>
                <w:sz w:val="18"/>
                <w:szCs w:val="18"/>
              </w:rPr>
              <w:t>四、五期铝合金门窗、幕墙工程深化设计合同</w:t>
            </w:r>
          </w:p>
        </w:tc>
        <w:tc>
          <w:tcPr>
            <w:tcW w:w="1090" w:type="dxa"/>
            <w:shd w:val="clear" w:color="auto" w:fill="auto"/>
            <w:tcMar>
              <w:top w:w="15" w:type="dxa"/>
              <w:left w:w="15" w:type="dxa"/>
              <w:right w:w="15" w:type="dxa"/>
            </w:tcMar>
            <w:vAlign w:val="center"/>
          </w:tcPr>
          <w:p w14:paraId="68F2366C"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12</w:t>
            </w:r>
            <w:r>
              <w:rPr>
                <w:rFonts w:ascii="Arial" w:eastAsiaTheme="minorEastAsia" w:hAnsi="Arial" w:cs="Arial"/>
                <w:bCs/>
                <w:color w:val="000000"/>
                <w:kern w:val="0"/>
                <w:sz w:val="18"/>
                <w:szCs w:val="18"/>
              </w:rPr>
              <w:t>）</w:t>
            </w:r>
          </w:p>
          <w:p w14:paraId="2F1EAF9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法人章（</w:t>
            </w:r>
            <w:r>
              <w:rPr>
                <w:rFonts w:ascii="Arial" w:eastAsiaTheme="minorEastAsia" w:hAnsi="Arial" w:cs="Arial"/>
                <w:bCs/>
                <w:color w:val="000000"/>
                <w:kern w:val="0"/>
                <w:sz w:val="18"/>
                <w:szCs w:val="18"/>
              </w:rPr>
              <w:t>6</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74406D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王玉佩</w:t>
            </w:r>
          </w:p>
        </w:tc>
        <w:tc>
          <w:tcPr>
            <w:tcW w:w="1144" w:type="dxa"/>
            <w:shd w:val="clear" w:color="auto" w:fill="auto"/>
            <w:tcMar>
              <w:top w:w="15" w:type="dxa"/>
              <w:left w:w="15" w:type="dxa"/>
              <w:right w:w="15" w:type="dxa"/>
            </w:tcMar>
            <w:vAlign w:val="center"/>
          </w:tcPr>
          <w:p w14:paraId="17C6E95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r w:rsidR="00AA1C34" w14:paraId="627F511C" w14:textId="77777777">
        <w:trPr>
          <w:cantSplit/>
          <w:trHeight w:val="631"/>
        </w:trPr>
        <w:tc>
          <w:tcPr>
            <w:tcW w:w="1663" w:type="dxa"/>
            <w:shd w:val="clear" w:color="auto" w:fill="auto"/>
            <w:tcMar>
              <w:top w:w="15" w:type="dxa"/>
              <w:left w:w="15" w:type="dxa"/>
              <w:right w:w="15" w:type="dxa"/>
            </w:tcMar>
            <w:vAlign w:val="center"/>
          </w:tcPr>
          <w:p w14:paraId="15134247"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2021</w:t>
            </w:r>
            <w:r>
              <w:rPr>
                <w:rFonts w:ascii="Arial" w:eastAsiaTheme="minorEastAsia" w:hAnsi="Arial" w:cs="Arial"/>
                <w:bCs/>
                <w:color w:val="000000"/>
                <w:kern w:val="0"/>
                <w:sz w:val="18"/>
                <w:szCs w:val="18"/>
              </w:rPr>
              <w:t>年</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月</w:t>
            </w:r>
            <w:r>
              <w:rPr>
                <w:rFonts w:ascii="Arial" w:eastAsiaTheme="minorEastAsia" w:hAnsi="Arial" w:cs="Arial"/>
                <w:bCs/>
                <w:color w:val="000000"/>
                <w:kern w:val="0"/>
                <w:sz w:val="18"/>
                <w:szCs w:val="18"/>
              </w:rPr>
              <w:t>26</w:t>
            </w:r>
            <w:r>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EE260EE"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关于营销管理部孙</w:t>
            </w:r>
            <w:proofErr w:type="gramStart"/>
            <w:r>
              <w:rPr>
                <w:rFonts w:ascii="Arial" w:eastAsiaTheme="minorEastAsia" w:hAnsi="Arial" w:cs="Arial"/>
                <w:bCs/>
                <w:color w:val="000000"/>
                <w:kern w:val="0"/>
                <w:sz w:val="18"/>
                <w:szCs w:val="18"/>
              </w:rPr>
              <w:t>震符合</w:t>
            </w:r>
            <w:proofErr w:type="gramEnd"/>
            <w:r>
              <w:rPr>
                <w:rFonts w:ascii="Arial" w:eastAsiaTheme="minorEastAsia" w:hAnsi="Arial" w:cs="Arial"/>
                <w:bCs/>
                <w:color w:val="000000"/>
                <w:kern w:val="0"/>
                <w:sz w:val="18"/>
                <w:szCs w:val="18"/>
              </w:rPr>
              <w:t>春节期间外地</w:t>
            </w:r>
            <w:proofErr w:type="gramStart"/>
            <w:r>
              <w:rPr>
                <w:rFonts w:ascii="Arial" w:eastAsiaTheme="minorEastAsia" w:hAnsi="Arial" w:cs="Arial"/>
                <w:bCs/>
                <w:color w:val="000000"/>
                <w:kern w:val="0"/>
                <w:sz w:val="18"/>
                <w:szCs w:val="18"/>
              </w:rPr>
              <w:t>留常人员</w:t>
            </w:r>
            <w:proofErr w:type="gramEnd"/>
            <w:r>
              <w:rPr>
                <w:rFonts w:ascii="Arial" w:eastAsiaTheme="minorEastAsia" w:hAnsi="Arial" w:cs="Arial"/>
                <w:bCs/>
                <w:color w:val="000000"/>
                <w:kern w:val="0"/>
                <w:sz w:val="18"/>
                <w:szCs w:val="18"/>
              </w:rPr>
              <w:t>相关政策的事项的用印申请</w:t>
            </w:r>
          </w:p>
        </w:tc>
        <w:tc>
          <w:tcPr>
            <w:tcW w:w="2609" w:type="dxa"/>
            <w:shd w:val="clear" w:color="auto" w:fill="auto"/>
            <w:tcMar>
              <w:top w:w="15" w:type="dxa"/>
              <w:left w:w="15" w:type="dxa"/>
              <w:right w:w="15" w:type="dxa"/>
            </w:tcMar>
            <w:vAlign w:val="center"/>
          </w:tcPr>
          <w:p w14:paraId="6DAD5AB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企业外地</w:t>
            </w:r>
            <w:proofErr w:type="gramStart"/>
            <w:r>
              <w:rPr>
                <w:rFonts w:ascii="Arial" w:eastAsiaTheme="minorEastAsia" w:hAnsi="Arial" w:cs="Arial"/>
                <w:bCs/>
                <w:color w:val="000000"/>
                <w:kern w:val="0"/>
                <w:sz w:val="18"/>
                <w:szCs w:val="18"/>
              </w:rPr>
              <w:t>员工留常过节</w:t>
            </w:r>
            <w:proofErr w:type="gramEnd"/>
            <w:r>
              <w:rPr>
                <w:rFonts w:ascii="Arial" w:eastAsiaTheme="minorEastAsia" w:hAnsi="Arial" w:cs="Arial"/>
                <w:bCs/>
                <w:color w:val="000000"/>
                <w:kern w:val="0"/>
                <w:sz w:val="18"/>
                <w:szCs w:val="18"/>
              </w:rPr>
              <w:t>汇总表</w:t>
            </w:r>
          </w:p>
        </w:tc>
        <w:tc>
          <w:tcPr>
            <w:tcW w:w="1090" w:type="dxa"/>
            <w:shd w:val="clear" w:color="auto" w:fill="auto"/>
            <w:tcMar>
              <w:top w:w="15" w:type="dxa"/>
              <w:left w:w="15" w:type="dxa"/>
              <w:right w:w="15" w:type="dxa"/>
            </w:tcMar>
            <w:vAlign w:val="center"/>
          </w:tcPr>
          <w:p w14:paraId="2E7DC033"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公章（</w:t>
            </w:r>
            <w:r>
              <w:rPr>
                <w:rFonts w:ascii="Arial" w:eastAsiaTheme="minorEastAsia" w:hAnsi="Arial" w:cs="Arial"/>
                <w:bCs/>
                <w:color w:val="000000"/>
                <w:kern w:val="0"/>
                <w:sz w:val="18"/>
                <w:szCs w:val="18"/>
              </w:rPr>
              <w:t>2</w:t>
            </w:r>
            <w:r>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943347A"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周怡青</w:t>
            </w:r>
          </w:p>
        </w:tc>
        <w:tc>
          <w:tcPr>
            <w:tcW w:w="1144" w:type="dxa"/>
            <w:shd w:val="clear" w:color="auto" w:fill="auto"/>
            <w:tcMar>
              <w:top w:w="15" w:type="dxa"/>
              <w:left w:w="15" w:type="dxa"/>
              <w:right w:w="15" w:type="dxa"/>
            </w:tcMar>
            <w:vAlign w:val="center"/>
          </w:tcPr>
          <w:p w14:paraId="1240FEE5" w14:textId="77777777" w:rsidR="00AA1C34" w:rsidRDefault="000A0B7A">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bCs/>
                <w:color w:val="000000"/>
                <w:kern w:val="0"/>
                <w:sz w:val="18"/>
                <w:szCs w:val="18"/>
              </w:rPr>
              <w:t>袁聚宝</w:t>
            </w:r>
            <w:r>
              <w:rPr>
                <w:rFonts w:ascii="Arial" w:eastAsiaTheme="minorEastAsia" w:hAnsi="Arial" w:cs="Arial"/>
                <w:bCs/>
                <w:color w:val="000000"/>
                <w:kern w:val="0"/>
                <w:sz w:val="18"/>
                <w:szCs w:val="18"/>
              </w:rPr>
              <w:t>OA</w:t>
            </w:r>
          </w:p>
        </w:tc>
      </w:tr>
    </w:tbl>
    <w:p w14:paraId="495788AC" w14:textId="77777777" w:rsidR="00AA1C34" w:rsidRDefault="000A0B7A">
      <w:pPr>
        <w:pStyle w:val="1"/>
        <w:keepNext w:val="0"/>
        <w:keepLines w:val="0"/>
        <w:spacing w:before="300" w:after="300" w:line="360" w:lineRule="exact"/>
        <w:jc w:val="left"/>
        <w:rPr>
          <w:rFonts w:ascii="Arial" w:hAnsi="Arial" w:cs="Arial"/>
          <w:color w:val="000000"/>
          <w:sz w:val="24"/>
          <w:szCs w:val="24"/>
        </w:rPr>
      </w:pPr>
      <w:bookmarkStart w:id="66" w:name="_Toc9261"/>
      <w:bookmarkStart w:id="67" w:name="_Toc3534"/>
      <w:r>
        <w:rPr>
          <w:rFonts w:ascii="Arial" w:hAnsi="Arial" w:cs="Arial"/>
          <w:color w:val="000000"/>
          <w:sz w:val="24"/>
          <w:szCs w:val="24"/>
        </w:rPr>
        <w:t>7</w:t>
      </w:r>
      <w:r>
        <w:rPr>
          <w:rFonts w:ascii="Arial" w:hAnsi="Arial" w:cs="Arial"/>
          <w:color w:val="000000"/>
          <w:sz w:val="24"/>
          <w:szCs w:val="24"/>
        </w:rPr>
        <w:t>合同签订情况</w:t>
      </w:r>
      <w:bookmarkEnd w:id="66"/>
      <w:bookmarkEnd w:id="67"/>
    </w:p>
    <w:p w14:paraId="3E22FEBC" w14:textId="77777777" w:rsidR="00AA1C34" w:rsidRDefault="000A0B7A">
      <w:pPr>
        <w:spacing w:line="480" w:lineRule="auto"/>
        <w:ind w:firstLineChars="200" w:firstLine="420"/>
        <w:jc w:val="left"/>
        <w:rPr>
          <w:rFonts w:ascii="Arial" w:hAnsi="Arial" w:cs="Arial"/>
          <w:bCs/>
          <w:kern w:val="44"/>
          <w:szCs w:val="21"/>
        </w:rPr>
      </w:pPr>
      <w:r>
        <w:rPr>
          <w:rFonts w:ascii="Arial" w:eastAsiaTheme="minorEastAsia" w:hAnsi="Arial" w:cs="Arial"/>
          <w:color w:val="000000"/>
          <w:szCs w:val="21"/>
        </w:rPr>
        <w:t>2021</w:t>
      </w:r>
      <w:r>
        <w:rPr>
          <w:rFonts w:ascii="Arial" w:eastAsiaTheme="minorEastAsia" w:hAnsi="Arial" w:cs="Arial"/>
          <w:color w:val="000000"/>
          <w:szCs w:val="21"/>
        </w:rPr>
        <w:t>年</w:t>
      </w:r>
      <w:r>
        <w:rPr>
          <w:rFonts w:ascii="Arial" w:eastAsiaTheme="minorEastAsia" w:hAnsi="Arial" w:cs="Arial"/>
          <w:color w:val="000000"/>
          <w:szCs w:val="21"/>
        </w:rPr>
        <w:t>2</w:t>
      </w:r>
      <w:r>
        <w:rPr>
          <w:rFonts w:ascii="Arial" w:eastAsiaTheme="minorEastAsia" w:hAnsi="Arial" w:cs="Arial"/>
          <w:color w:val="000000"/>
          <w:szCs w:val="21"/>
        </w:rPr>
        <w:t>月项目公司共签订了</w:t>
      </w:r>
      <w:r>
        <w:rPr>
          <w:rFonts w:ascii="Arial" w:eastAsiaTheme="minorEastAsia" w:hAnsi="Arial" w:cs="Arial"/>
          <w:color w:val="000000"/>
          <w:szCs w:val="21"/>
        </w:rPr>
        <w:t>7</w:t>
      </w:r>
      <w:r>
        <w:rPr>
          <w:rFonts w:ascii="Arial" w:eastAsiaTheme="minorEastAsia" w:hAnsi="Arial" w:cs="Arial"/>
          <w:color w:val="000000"/>
          <w:szCs w:val="21"/>
        </w:rPr>
        <w:t>份合同，其中</w:t>
      </w:r>
      <w:r>
        <w:rPr>
          <w:rFonts w:ascii="Arial" w:eastAsiaTheme="minorEastAsia" w:hAnsi="Arial" w:cs="Arial"/>
          <w:szCs w:val="21"/>
        </w:rPr>
        <w:t>1</w:t>
      </w:r>
      <w:r>
        <w:rPr>
          <w:rFonts w:ascii="Arial" w:eastAsiaTheme="minorEastAsia" w:hAnsi="Arial" w:cs="Arial"/>
          <w:color w:val="000000"/>
          <w:szCs w:val="21"/>
        </w:rPr>
        <w:t>份设计类合同，</w:t>
      </w:r>
      <w:r>
        <w:rPr>
          <w:rFonts w:ascii="Arial" w:eastAsiaTheme="minorEastAsia" w:hAnsi="Arial" w:cs="Arial"/>
          <w:szCs w:val="21"/>
        </w:rPr>
        <w:t>4</w:t>
      </w:r>
      <w:r>
        <w:rPr>
          <w:rFonts w:ascii="Arial" w:eastAsiaTheme="minorEastAsia" w:hAnsi="Arial" w:cs="Arial"/>
          <w:color w:val="000000"/>
          <w:szCs w:val="21"/>
        </w:rPr>
        <w:t>份营销类合同，</w:t>
      </w:r>
      <w:r>
        <w:rPr>
          <w:rFonts w:ascii="Arial" w:eastAsiaTheme="minorEastAsia" w:hAnsi="Arial" w:cs="Arial"/>
          <w:color w:val="000000"/>
          <w:szCs w:val="21"/>
        </w:rPr>
        <w:t>2</w:t>
      </w:r>
      <w:r>
        <w:rPr>
          <w:rFonts w:ascii="Arial" w:eastAsiaTheme="minorEastAsia" w:hAnsi="Arial" w:cs="Arial"/>
          <w:color w:val="000000"/>
          <w:szCs w:val="21"/>
        </w:rPr>
        <w:t>份施工类，合同具体情况如下表</w:t>
      </w:r>
      <w:r>
        <w:rPr>
          <w:rFonts w:ascii="Arial" w:hAnsi="Arial" w:cs="Arial"/>
          <w:bCs/>
          <w:kern w:val="44"/>
          <w:szCs w:val="21"/>
        </w:rPr>
        <w:t>：</w:t>
      </w:r>
    </w:p>
    <w:p w14:paraId="5F933A60" w14:textId="77777777" w:rsidR="00AA1C34" w:rsidRDefault="000A0B7A">
      <w:pPr>
        <w:spacing w:line="480" w:lineRule="auto"/>
        <w:ind w:firstLineChars="200" w:firstLine="420"/>
        <w:jc w:val="left"/>
        <w:rPr>
          <w:rFonts w:ascii="Arial" w:hAnsi="Arial" w:cs="Arial"/>
          <w:bCs/>
          <w:kern w:val="44"/>
          <w:szCs w:val="21"/>
        </w:rPr>
      </w:pPr>
      <w:r>
        <w:rPr>
          <w:rFonts w:ascii="Arial" w:hAnsi="Arial" w:cs="Arial"/>
          <w:bCs/>
          <w:kern w:val="44"/>
          <w:szCs w:val="21"/>
        </w:rPr>
        <w:t>（转下页）</w:t>
      </w:r>
    </w:p>
    <w:p w14:paraId="2E336B0A" w14:textId="77777777" w:rsidR="00AA1C34" w:rsidRDefault="000A0B7A">
      <w:pPr>
        <w:spacing w:beforeLines="100" w:before="240"/>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AA1C34" w14:paraId="54812280"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E234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BD03B"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029D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1349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B030F"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合同金额（万元）</w:t>
            </w:r>
          </w:p>
        </w:tc>
      </w:tr>
      <w:tr w:rsidR="00AA1C34" w14:paraId="7E811354"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5705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2</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3FD1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杭州必扬装饰工程有限公司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157D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武进经济开发区四桥头东北</w:t>
            </w:r>
            <w:proofErr w:type="gramStart"/>
            <w:r>
              <w:rPr>
                <w:rFonts w:ascii="Arial" w:eastAsiaTheme="minorEastAsia" w:hAnsi="Arial" w:cs="Arial"/>
                <w:color w:val="000000"/>
                <w:sz w:val="18"/>
                <w:szCs w:val="18"/>
              </w:rPr>
              <w:t>角项目</w:t>
            </w:r>
            <w:proofErr w:type="gramEnd"/>
            <w:r>
              <w:rPr>
                <w:rFonts w:ascii="Arial" w:eastAsiaTheme="minorEastAsia" w:hAnsi="Arial" w:cs="Arial"/>
                <w:color w:val="000000"/>
                <w:sz w:val="18"/>
                <w:szCs w:val="18"/>
              </w:rPr>
              <w:t xml:space="preserve">A </w:t>
            </w:r>
            <w:r>
              <w:rPr>
                <w:rFonts w:ascii="Arial" w:eastAsiaTheme="minorEastAsia" w:hAnsi="Arial" w:cs="Arial"/>
                <w:color w:val="000000"/>
                <w:sz w:val="18"/>
                <w:szCs w:val="18"/>
              </w:rPr>
              <w:t>地块</w:t>
            </w:r>
            <w:r>
              <w:rPr>
                <w:rFonts w:ascii="Arial" w:eastAsiaTheme="minorEastAsia" w:hAnsi="Arial" w:cs="Arial"/>
                <w:color w:val="000000"/>
                <w:sz w:val="18"/>
                <w:szCs w:val="18"/>
              </w:rPr>
              <w:t xml:space="preserve"> B</w:t>
            </w:r>
            <w:r>
              <w:rPr>
                <w:rFonts w:ascii="Arial" w:eastAsiaTheme="minorEastAsia" w:hAnsi="Arial" w:cs="Arial"/>
                <w:color w:val="000000"/>
                <w:sz w:val="18"/>
                <w:szCs w:val="18"/>
              </w:rPr>
              <w:t>、</w:t>
            </w:r>
            <w:r>
              <w:rPr>
                <w:rFonts w:ascii="Arial" w:eastAsiaTheme="minorEastAsia" w:hAnsi="Arial" w:cs="Arial"/>
                <w:color w:val="000000"/>
                <w:sz w:val="18"/>
                <w:szCs w:val="18"/>
              </w:rPr>
              <w:t xml:space="preserve">E </w:t>
            </w:r>
            <w:r>
              <w:rPr>
                <w:rFonts w:ascii="Arial" w:eastAsiaTheme="minorEastAsia" w:hAnsi="Arial" w:cs="Arial"/>
                <w:color w:val="000000"/>
                <w:sz w:val="18"/>
                <w:szCs w:val="18"/>
              </w:rPr>
              <w:t>户型样板间精装修设计合同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2951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每一阶段的设计内容均应根据甲方提供设计任务书进行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E549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12.10</w:t>
            </w:r>
          </w:p>
        </w:tc>
      </w:tr>
      <w:tr w:rsidR="00AA1C34" w14:paraId="0E07DC2A"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F66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 xml:space="preserve"> 2 </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CF4E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杭州</w:t>
            </w:r>
            <w:proofErr w:type="gramStart"/>
            <w:r>
              <w:rPr>
                <w:rFonts w:ascii="Arial" w:eastAsiaTheme="minorEastAsia" w:hAnsi="Arial" w:cs="Arial"/>
                <w:color w:val="000000"/>
                <w:sz w:val="18"/>
                <w:szCs w:val="18"/>
              </w:rPr>
              <w:t>联铂电子</w:t>
            </w:r>
            <w:proofErr w:type="gramEnd"/>
            <w:r>
              <w:rPr>
                <w:rFonts w:ascii="Arial" w:eastAsiaTheme="minorEastAsia" w:hAnsi="Arial" w:cs="Arial"/>
                <w:color w:val="000000"/>
                <w:sz w:val="18"/>
                <w:szCs w:val="18"/>
              </w:rPr>
              <w:t>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C3B74" w14:textId="77777777" w:rsidR="00AA1C34" w:rsidRDefault="000A0B7A">
            <w:pPr>
              <w:widowControl/>
              <w:jc w:val="left"/>
              <w:textAlignment w:val="center"/>
              <w:rPr>
                <w:rFonts w:ascii="Arial" w:hAnsi="Arial" w:cs="Arial"/>
                <w:color w:val="800080"/>
                <w:sz w:val="18"/>
                <w:szCs w:val="18"/>
                <w:u w:val="single"/>
              </w:rPr>
            </w:pPr>
            <w:r>
              <w:rPr>
                <w:rFonts w:ascii="Arial" w:eastAsiaTheme="minorEastAsia" w:hAnsi="Arial" w:cs="Arial"/>
                <w:color w:val="000000"/>
                <w:sz w:val="18"/>
                <w:szCs w:val="18"/>
              </w:rPr>
              <w:t>武进经济开发区四桥头东北角地块项目</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一期</w:t>
            </w:r>
            <w:proofErr w:type="gramStart"/>
            <w:r>
              <w:rPr>
                <w:rFonts w:ascii="Arial" w:eastAsiaTheme="minorEastAsia" w:hAnsi="Arial" w:cs="Arial"/>
                <w:color w:val="000000"/>
                <w:sz w:val="18"/>
                <w:szCs w:val="18"/>
              </w:rPr>
              <w:t>二标合院</w:t>
            </w:r>
            <w:proofErr w:type="gramEnd"/>
            <w:r>
              <w:rPr>
                <w:rFonts w:ascii="Arial" w:eastAsiaTheme="minorEastAsia" w:hAnsi="Arial" w:cs="Arial"/>
                <w:color w:val="000000"/>
                <w:sz w:val="18"/>
                <w:szCs w:val="18"/>
              </w:rPr>
              <w:t>、叠</w:t>
            </w:r>
            <w:proofErr w:type="gramStart"/>
            <w:r>
              <w:rPr>
                <w:rFonts w:ascii="Arial" w:eastAsiaTheme="minorEastAsia" w:hAnsi="Arial" w:cs="Arial"/>
                <w:color w:val="000000"/>
                <w:sz w:val="18"/>
                <w:szCs w:val="18"/>
              </w:rPr>
              <w:t>墅</w:t>
            </w:r>
            <w:proofErr w:type="gramEnd"/>
            <w:r>
              <w:rPr>
                <w:rFonts w:ascii="Arial" w:eastAsiaTheme="minorEastAsia" w:hAnsi="Arial" w:cs="Arial"/>
                <w:color w:val="000000"/>
                <w:sz w:val="18"/>
                <w:szCs w:val="18"/>
              </w:rPr>
              <w:t>空气源设备采购及安装工程合同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19C7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供货和安装范围：</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设备价格包括空气源热泵设备价、运输费、装卸费、保</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险费、进口件关税、增值税、保管费等；安装费包括工程的系统设计、所有材料</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的采购、加工、材料损耗、运输、装卸、保管、安装、管线施工、调试、试运行、</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检测、验收、质保、土建配合、措施费、管理费、利润、风险费、</w:t>
            </w:r>
            <w:proofErr w:type="gramStart"/>
            <w:r>
              <w:rPr>
                <w:rFonts w:ascii="Arial" w:eastAsiaTheme="minorEastAsia" w:hAnsi="Arial" w:cs="Arial"/>
                <w:color w:val="000000"/>
                <w:sz w:val="18"/>
                <w:szCs w:val="18"/>
              </w:rPr>
              <w:t>规</w:t>
            </w:r>
            <w:proofErr w:type="gramEnd"/>
            <w:r>
              <w:rPr>
                <w:rFonts w:ascii="Arial" w:eastAsiaTheme="minorEastAsia" w:hAnsi="Arial" w:cs="Arial"/>
                <w:color w:val="000000"/>
                <w:sz w:val="18"/>
                <w:szCs w:val="18"/>
              </w:rPr>
              <w:t>费及税金，</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设备品牌为：太阳雨。</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以上设备费安装费为一次性包干价</w:t>
            </w:r>
            <w:r>
              <w:rPr>
                <w:rFonts w:ascii="Arial" w:eastAsiaTheme="minorEastAsia" w:hAnsi="Arial" w:cs="Arial"/>
                <w:color w:val="000000"/>
                <w:sz w:val="18"/>
                <w:szCs w:val="18"/>
              </w:rPr>
              <w:t>(</w:t>
            </w:r>
            <w:r>
              <w:rPr>
                <w:rFonts w:ascii="Arial" w:eastAsiaTheme="minorEastAsia" w:hAnsi="Arial" w:cs="Arial"/>
                <w:color w:val="000000"/>
                <w:sz w:val="18"/>
                <w:szCs w:val="18"/>
              </w:rPr>
              <w:t>包含验收二次拆装费用及成品保护费</w:t>
            </w:r>
            <w:r>
              <w:rPr>
                <w:rFonts w:ascii="Arial" w:eastAsiaTheme="minorEastAsia" w:hAnsi="Arial" w:cs="Arial"/>
                <w:color w:val="000000"/>
                <w:sz w:val="18"/>
                <w:szCs w:val="18"/>
              </w:rPr>
              <w:t>)</w:t>
            </w:r>
            <w:r>
              <w:rPr>
                <w:rFonts w:ascii="Arial" w:eastAsiaTheme="minorEastAsia" w:hAnsi="Arial" w:cs="Arial"/>
                <w:color w:val="000000"/>
                <w:sz w:val="18"/>
                <w:szCs w:val="18"/>
              </w:rPr>
              <w:t>，结</w:t>
            </w:r>
            <w:r>
              <w:rPr>
                <w:rFonts w:ascii="Arial" w:eastAsiaTheme="minorEastAsia" w:hAnsi="Arial" w:cs="Arial"/>
                <w:color w:val="000000"/>
                <w:sz w:val="18"/>
                <w:szCs w:val="18"/>
              </w:rPr>
              <w:t xml:space="preserve"> </w:t>
            </w:r>
            <w:r>
              <w:rPr>
                <w:rFonts w:ascii="Arial" w:eastAsiaTheme="minorEastAsia" w:hAnsi="Arial" w:cs="Arial"/>
                <w:color w:val="000000"/>
                <w:sz w:val="18"/>
                <w:szCs w:val="18"/>
              </w:rPr>
              <w:t>算时除合同规定可调整的情况外其余不得调整。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B89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53.3698</w:t>
            </w:r>
          </w:p>
        </w:tc>
      </w:tr>
      <w:tr w:rsidR="00AA1C34" w14:paraId="065E496A"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5E33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5</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B8CE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江苏历历可数</w:t>
            </w:r>
            <w:proofErr w:type="gramStart"/>
            <w:r>
              <w:rPr>
                <w:rFonts w:ascii="Arial" w:eastAsiaTheme="minorEastAsia" w:hAnsi="Arial" w:cs="Arial"/>
                <w:color w:val="000000"/>
                <w:sz w:val="18"/>
                <w:szCs w:val="18"/>
              </w:rPr>
              <w:t>字科技</w:t>
            </w:r>
            <w:proofErr w:type="gramEnd"/>
            <w:r>
              <w:rPr>
                <w:rFonts w:ascii="Arial" w:eastAsiaTheme="minorEastAsia" w:hAnsi="Arial" w:cs="Arial"/>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9496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常州江南</w:t>
            </w:r>
            <w:proofErr w:type="gramStart"/>
            <w:r>
              <w:rPr>
                <w:rFonts w:ascii="Arial" w:eastAsiaTheme="minorEastAsia" w:hAnsi="Arial" w:cs="Arial"/>
                <w:color w:val="000000"/>
                <w:sz w:val="18"/>
                <w:szCs w:val="18"/>
              </w:rPr>
              <w:t>里项目</w:t>
            </w:r>
            <w:proofErr w:type="gramEnd"/>
            <w:r>
              <w:rPr>
                <w:rFonts w:ascii="Arial" w:eastAsiaTheme="minorEastAsia" w:hAnsi="Arial" w:cs="Arial"/>
                <w:color w:val="000000"/>
                <w:sz w:val="18"/>
                <w:szCs w:val="18"/>
              </w:rPr>
              <w:t>二期中式低密</w:t>
            </w:r>
            <w:proofErr w:type="gramStart"/>
            <w:r>
              <w:rPr>
                <w:rFonts w:ascii="Arial" w:eastAsiaTheme="minorEastAsia" w:hAnsi="Arial" w:cs="Arial"/>
                <w:color w:val="000000"/>
                <w:sz w:val="18"/>
                <w:szCs w:val="18"/>
              </w:rPr>
              <w:t>户型图</w:t>
            </w:r>
            <w:proofErr w:type="gramEnd"/>
            <w:r>
              <w:rPr>
                <w:rFonts w:ascii="Arial" w:eastAsiaTheme="minorEastAsia" w:hAnsi="Arial" w:cs="Arial"/>
                <w:color w:val="000000"/>
                <w:sz w:val="18"/>
                <w:szCs w:val="18"/>
              </w:rPr>
              <w:t>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25CF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乙方为甲方</w:t>
            </w:r>
            <w:proofErr w:type="gramStart"/>
            <w:r>
              <w:rPr>
                <w:rFonts w:ascii="Arial" w:eastAsiaTheme="minorEastAsia" w:hAnsi="Arial" w:cs="Arial"/>
                <w:color w:val="000000"/>
                <w:sz w:val="18"/>
                <w:szCs w:val="18"/>
              </w:rPr>
              <w:t>进行低密户型图</w:t>
            </w:r>
            <w:proofErr w:type="gramEnd"/>
            <w:r>
              <w:rPr>
                <w:rFonts w:ascii="Arial" w:eastAsiaTheme="minorEastAsia" w:hAnsi="Arial" w:cs="Arial"/>
                <w:color w:val="000000"/>
                <w:sz w:val="18"/>
                <w:szCs w:val="18"/>
              </w:rPr>
              <w:t>设计工作，共计</w:t>
            </w:r>
            <w:r>
              <w:rPr>
                <w:rFonts w:ascii="Arial" w:eastAsiaTheme="minorEastAsia" w:hAnsi="Arial" w:cs="Arial"/>
                <w:color w:val="000000"/>
                <w:sz w:val="18"/>
                <w:szCs w:val="18"/>
              </w:rPr>
              <w:t>18</w:t>
            </w:r>
            <w:r>
              <w:rPr>
                <w:rFonts w:ascii="Arial" w:eastAsiaTheme="minorEastAsia" w:hAnsi="Arial" w:cs="Arial"/>
                <w:color w:val="000000"/>
                <w:sz w:val="18"/>
                <w:szCs w:val="18"/>
              </w:rPr>
              <w:t>张，</w:t>
            </w:r>
            <w:r>
              <w:rPr>
                <w:rFonts w:ascii="Arial" w:eastAsiaTheme="minorEastAsia" w:hAnsi="Arial" w:cs="Arial"/>
                <w:color w:val="000000"/>
                <w:sz w:val="18"/>
                <w:szCs w:val="18"/>
              </w:rPr>
              <w:t>800</w:t>
            </w:r>
            <w:r>
              <w:rPr>
                <w:rFonts w:ascii="Arial" w:eastAsiaTheme="minorEastAsia" w:hAnsi="Arial" w:cs="Arial"/>
                <w:color w:val="000000"/>
                <w:sz w:val="18"/>
                <w:szCs w:val="18"/>
              </w:rPr>
              <w:t>元</w:t>
            </w:r>
            <w:r>
              <w:rPr>
                <w:rFonts w:ascii="Arial" w:eastAsiaTheme="minorEastAsia" w:hAnsi="Arial" w:cs="Arial"/>
                <w:color w:val="000000"/>
                <w:sz w:val="18"/>
                <w:szCs w:val="18"/>
              </w:rPr>
              <w:t>/</w:t>
            </w:r>
            <w:r>
              <w:rPr>
                <w:rFonts w:ascii="Arial" w:eastAsiaTheme="minorEastAsia" w:hAnsi="Arial" w:cs="Arial"/>
                <w:color w:val="000000"/>
                <w:sz w:val="18"/>
                <w:szCs w:val="18"/>
              </w:rPr>
              <w:t>张</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6754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1.44</w:t>
            </w:r>
          </w:p>
        </w:tc>
      </w:tr>
      <w:tr w:rsidR="00AA1C34" w14:paraId="5EF3A036"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31D7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24</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DE2F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常州君</w:t>
            </w:r>
            <w:proofErr w:type="gramStart"/>
            <w:r>
              <w:rPr>
                <w:rFonts w:ascii="Arial" w:eastAsiaTheme="minorEastAsia" w:hAnsi="Arial" w:cs="Arial"/>
                <w:color w:val="000000"/>
                <w:sz w:val="18"/>
                <w:szCs w:val="18"/>
              </w:rPr>
              <w:t>颢</w:t>
            </w:r>
            <w:proofErr w:type="gramEnd"/>
            <w:r>
              <w:rPr>
                <w:rFonts w:ascii="Arial" w:eastAsiaTheme="minorEastAsia" w:hAnsi="Arial" w:cs="Arial"/>
                <w:color w:val="000000"/>
                <w:sz w:val="18"/>
                <w:szCs w:val="18"/>
              </w:rPr>
              <w:t>通商贸有限公司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86F2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武进经济开发区四桥头东北角地块项目物品定制合同（</w:t>
            </w:r>
            <w:r>
              <w:rPr>
                <w:rFonts w:ascii="Arial" w:eastAsiaTheme="minorEastAsia" w:hAnsi="Arial" w:cs="Arial"/>
                <w:color w:val="000000"/>
                <w:sz w:val="18"/>
                <w:szCs w:val="18"/>
              </w:rPr>
              <w:t>2021</w:t>
            </w:r>
            <w:r>
              <w:rPr>
                <w:rFonts w:ascii="Arial" w:eastAsiaTheme="minorEastAsia" w:hAnsi="Arial" w:cs="Arial"/>
                <w:color w:val="000000"/>
                <w:sz w:val="18"/>
                <w:szCs w:val="18"/>
              </w:rPr>
              <w:t>年业主年货定制）</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BF93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甲方向乙方采购三只松鼠礼品盒及橙子礼盒各</w:t>
            </w:r>
            <w:r>
              <w:rPr>
                <w:rFonts w:ascii="Arial" w:eastAsiaTheme="minorEastAsia" w:hAnsi="Arial" w:cs="Arial"/>
                <w:color w:val="000000"/>
                <w:sz w:val="18"/>
                <w:szCs w:val="18"/>
              </w:rPr>
              <w:t>850</w:t>
            </w:r>
            <w:r>
              <w:rPr>
                <w:rFonts w:ascii="Arial" w:eastAsiaTheme="minorEastAsia" w:hAnsi="Arial" w:cs="Arial"/>
                <w:color w:val="000000"/>
                <w:sz w:val="18"/>
                <w:szCs w:val="18"/>
              </w:rPr>
              <w:t>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47D9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19.10</w:t>
            </w:r>
          </w:p>
        </w:tc>
      </w:tr>
      <w:tr w:rsidR="00AA1C34" w14:paraId="15F6693F" w14:textId="77777777">
        <w:trPr>
          <w:cantSplit/>
          <w:trHeight w:val="71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62FF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24</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A728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常州同创家政服务有限公司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8FC3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武进经济开发区四桥头东北角地块项目交付样板保洁合同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17D6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乙方负责武进经济开发区四桥头东北角地块项目交付样板保洁合同审批及用印申请，服务期限为</w:t>
            </w:r>
            <w:r>
              <w:rPr>
                <w:rFonts w:ascii="Arial" w:eastAsiaTheme="minorEastAsia" w:hAnsi="Arial" w:cs="Arial"/>
                <w:color w:val="000000"/>
                <w:sz w:val="18"/>
                <w:szCs w:val="18"/>
              </w:rPr>
              <w:t>2021.1.25-2021.1.31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5096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0.60</w:t>
            </w:r>
          </w:p>
        </w:tc>
      </w:tr>
      <w:tr w:rsidR="00AA1C34" w14:paraId="755DFCAA" w14:textId="77777777">
        <w:trPr>
          <w:cantSplit/>
          <w:trHeight w:val="10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0628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24</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11B0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常州报业传媒广告有限公司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5CB2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武进经济开发区四桥头东北角地块项目</w:t>
            </w:r>
            <w:proofErr w:type="gramStart"/>
            <w:r>
              <w:rPr>
                <w:rFonts w:ascii="Arial" w:eastAsiaTheme="minorEastAsia" w:hAnsi="Arial" w:cs="Arial"/>
                <w:color w:val="000000"/>
                <w:sz w:val="18"/>
                <w:szCs w:val="18"/>
              </w:rPr>
              <w:t>报广类广告</w:t>
            </w:r>
            <w:proofErr w:type="gramEnd"/>
            <w:r>
              <w:rPr>
                <w:rFonts w:ascii="Arial" w:eastAsiaTheme="minorEastAsia" w:hAnsi="Arial" w:cs="Arial"/>
                <w:color w:val="000000"/>
                <w:sz w:val="18"/>
                <w:szCs w:val="18"/>
              </w:rPr>
              <w:t>发布合同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F968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乙方负责在常州日报、常州新闻</w:t>
            </w:r>
            <w:r>
              <w:rPr>
                <w:rFonts w:ascii="Arial" w:eastAsiaTheme="minorEastAsia" w:hAnsi="Arial" w:cs="Arial"/>
                <w:color w:val="000000"/>
                <w:sz w:val="18"/>
                <w:szCs w:val="18"/>
              </w:rPr>
              <w:t>APP</w:t>
            </w:r>
            <w:r>
              <w:rPr>
                <w:rFonts w:ascii="Arial" w:eastAsiaTheme="minorEastAsia" w:hAnsi="Arial" w:cs="Arial"/>
                <w:color w:val="000000"/>
                <w:sz w:val="18"/>
                <w:szCs w:val="18"/>
              </w:rPr>
              <w:t>、常州日报</w:t>
            </w:r>
            <w:proofErr w:type="gramStart"/>
            <w:r>
              <w:rPr>
                <w:rFonts w:ascii="Arial" w:eastAsiaTheme="minorEastAsia" w:hAnsi="Arial" w:cs="Arial"/>
                <w:color w:val="000000"/>
                <w:sz w:val="18"/>
                <w:szCs w:val="18"/>
              </w:rPr>
              <w:t>微信公众号</w:t>
            </w:r>
            <w:proofErr w:type="gramEnd"/>
            <w:r>
              <w:rPr>
                <w:rFonts w:ascii="Arial" w:eastAsiaTheme="minorEastAsia" w:hAnsi="Arial" w:cs="Arial"/>
                <w:color w:val="000000"/>
                <w:sz w:val="18"/>
                <w:szCs w:val="18"/>
              </w:rPr>
              <w:t>等媒体发布甲方及甲方指定经营品牌的广告，合同期限：</w:t>
            </w:r>
            <w:r>
              <w:rPr>
                <w:rFonts w:ascii="Arial" w:eastAsiaTheme="minorEastAsia" w:hAnsi="Arial" w:cs="Arial"/>
                <w:color w:val="000000"/>
                <w:sz w:val="18"/>
                <w:szCs w:val="18"/>
              </w:rPr>
              <w:t>2021.1.28-2021.6.30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F4A9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6.00</w:t>
            </w:r>
          </w:p>
        </w:tc>
      </w:tr>
      <w:tr w:rsidR="00AA1C34" w14:paraId="0F379C94"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2F66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25</w:t>
            </w:r>
            <w:r>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29B0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浙江中特幕墙工程有限公司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1AFA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常州江南</w:t>
            </w:r>
            <w:proofErr w:type="gramStart"/>
            <w:r>
              <w:rPr>
                <w:rFonts w:ascii="Arial" w:eastAsiaTheme="minorEastAsia" w:hAnsi="Arial" w:cs="Arial"/>
                <w:color w:val="000000"/>
                <w:sz w:val="18"/>
                <w:szCs w:val="18"/>
              </w:rPr>
              <w:t>里项目</w:t>
            </w:r>
            <w:proofErr w:type="gramEnd"/>
            <w:r>
              <w:rPr>
                <w:rFonts w:ascii="Arial" w:eastAsiaTheme="minorEastAsia" w:hAnsi="Arial" w:cs="Arial"/>
                <w:color w:val="000000"/>
                <w:sz w:val="18"/>
                <w:szCs w:val="18"/>
              </w:rPr>
              <w:t>四、五期铝合金门窗、幕墙工程深化设计合同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BC91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四、五期石材幕墙、铝合金门窗深化设计全部工作内容，包括花岗岩石材幕墙（三层窗台以下，具体以建筑图纸为准）、玻璃幕墙、铝板幕墙、铝板收口线、铝合金门窗</w:t>
            </w:r>
            <w:r>
              <w:rPr>
                <w:rFonts w:ascii="Arial" w:eastAsiaTheme="minorEastAsia" w:hAnsi="Arial" w:cs="Arial"/>
                <w:color w:val="000000"/>
                <w:sz w:val="18"/>
                <w:szCs w:val="18"/>
              </w:rPr>
              <w:t>(</w:t>
            </w:r>
            <w:r>
              <w:rPr>
                <w:rFonts w:ascii="Arial" w:eastAsiaTheme="minorEastAsia" w:hAnsi="Arial" w:cs="Arial"/>
                <w:color w:val="000000"/>
                <w:sz w:val="18"/>
                <w:szCs w:val="18"/>
              </w:rPr>
              <w:t>包含地下室门窗）、铝合金百叶、室外玻璃栏板、雨棚、</w:t>
            </w:r>
            <w:proofErr w:type="gramStart"/>
            <w:r>
              <w:rPr>
                <w:rFonts w:ascii="Arial" w:eastAsiaTheme="minorEastAsia" w:hAnsi="Arial" w:cs="Arial"/>
                <w:color w:val="000000"/>
                <w:sz w:val="18"/>
                <w:szCs w:val="18"/>
              </w:rPr>
              <w:t>铝板包梁线条</w:t>
            </w:r>
            <w:proofErr w:type="gramEnd"/>
            <w:r>
              <w:rPr>
                <w:rFonts w:ascii="Arial" w:eastAsiaTheme="minorEastAsia" w:hAnsi="Arial" w:cs="Arial"/>
                <w:color w:val="000000"/>
                <w:sz w:val="18"/>
                <w:szCs w:val="18"/>
              </w:rPr>
              <w:t>、楼梯扶手及室内防护栏杆、采光天窗等建筑物外立面（包括外门、外窗、挑檐等）及幕墙结构预埋件设计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F79F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32.950312</w:t>
            </w:r>
          </w:p>
        </w:tc>
      </w:tr>
    </w:tbl>
    <w:p w14:paraId="637EA00C" w14:textId="77777777" w:rsidR="00AA1C34" w:rsidRDefault="00AA1C34">
      <w:pPr>
        <w:spacing w:line="480" w:lineRule="auto"/>
        <w:ind w:firstLineChars="200" w:firstLine="420"/>
        <w:rPr>
          <w:rFonts w:ascii="Arial" w:hAnsi="Arial" w:cs="Arial"/>
          <w:bCs/>
          <w:kern w:val="44"/>
          <w:szCs w:val="21"/>
        </w:rPr>
      </w:pPr>
    </w:p>
    <w:p w14:paraId="0BCED4BD" w14:textId="77777777" w:rsidR="00AA1C34" w:rsidRDefault="000A0B7A">
      <w:pPr>
        <w:pStyle w:val="1"/>
        <w:keepNext w:val="0"/>
        <w:keepLines w:val="0"/>
        <w:spacing w:before="300" w:after="300" w:line="360" w:lineRule="exact"/>
        <w:jc w:val="left"/>
        <w:rPr>
          <w:rFonts w:ascii="Arial" w:hAnsi="Arial" w:cs="Arial"/>
          <w:color w:val="000000" w:themeColor="text1"/>
          <w:sz w:val="24"/>
          <w:szCs w:val="24"/>
        </w:rPr>
      </w:pPr>
      <w:bookmarkStart w:id="68" w:name="_Toc10385"/>
      <w:bookmarkStart w:id="69" w:name="_Toc14840"/>
      <w:r>
        <w:rPr>
          <w:rFonts w:ascii="Arial" w:hAnsi="Arial" w:cs="Arial"/>
          <w:color w:val="000000" w:themeColor="text1"/>
          <w:sz w:val="24"/>
          <w:szCs w:val="24"/>
        </w:rPr>
        <w:t>8</w:t>
      </w:r>
      <w:r>
        <w:rPr>
          <w:rFonts w:ascii="Arial" w:hAnsi="Arial" w:cs="Arial"/>
          <w:color w:val="000000" w:themeColor="text1"/>
          <w:sz w:val="24"/>
          <w:szCs w:val="24"/>
        </w:rPr>
        <w:t>资金结算</w:t>
      </w:r>
      <w:bookmarkEnd w:id="68"/>
      <w:bookmarkEnd w:id="69"/>
    </w:p>
    <w:p w14:paraId="18C40B1D" w14:textId="77777777" w:rsidR="00AA1C34" w:rsidRDefault="000A0B7A">
      <w:pPr>
        <w:pStyle w:val="2"/>
        <w:keepNext w:val="0"/>
        <w:keepLines w:val="0"/>
        <w:tabs>
          <w:tab w:val="center" w:pos="4649"/>
        </w:tabs>
        <w:spacing w:before="300" w:after="300" w:line="360" w:lineRule="exact"/>
        <w:jc w:val="left"/>
        <w:rPr>
          <w:rFonts w:eastAsia="宋体" w:cs="Arial"/>
        </w:rPr>
      </w:pPr>
      <w:bookmarkStart w:id="70" w:name="_Toc29855"/>
      <w:bookmarkStart w:id="71" w:name="_Toc13448"/>
      <w:r>
        <w:rPr>
          <w:rFonts w:eastAsia="宋体" w:cs="Arial"/>
          <w:sz w:val="24"/>
        </w:rPr>
        <w:t>8.1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常州有限公司各资金账户流量情况</w:t>
      </w:r>
      <w:bookmarkEnd w:id="70"/>
      <w:bookmarkEnd w:id="71"/>
    </w:p>
    <w:p w14:paraId="33EB10B5" w14:textId="77777777" w:rsidR="00AA1C34" w:rsidRDefault="000A0B7A">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月项目公司资金流出合计</w:t>
      </w:r>
      <w:r>
        <w:rPr>
          <w:rFonts w:ascii="Arial" w:hAnsi="Arial" w:cs="Arial"/>
          <w:bCs/>
          <w:kern w:val="44"/>
          <w:szCs w:val="21"/>
        </w:rPr>
        <w:t>52,701,999.58</w:t>
      </w:r>
      <w:r>
        <w:rPr>
          <w:rFonts w:ascii="Arial" w:hAnsi="Arial" w:cs="Arial"/>
          <w:bCs/>
          <w:kern w:val="44"/>
          <w:szCs w:val="21"/>
        </w:rPr>
        <w:t>元，其中</w:t>
      </w:r>
      <w:r>
        <w:rPr>
          <w:rFonts w:ascii="Arial" w:hAnsi="Arial" w:cs="Arial"/>
          <w:bCs/>
          <w:kern w:val="44"/>
          <w:szCs w:val="21"/>
        </w:rPr>
        <w:t>52,701,991.98</w:t>
      </w:r>
      <w:r>
        <w:rPr>
          <w:rFonts w:ascii="Arial" w:hAnsi="Arial" w:cs="Arial"/>
          <w:bCs/>
          <w:kern w:val="44"/>
          <w:szCs w:val="21"/>
        </w:rPr>
        <w:t>元发生在中国银行常州武进支行的基本户中、</w:t>
      </w:r>
      <w:r>
        <w:rPr>
          <w:rFonts w:ascii="Arial" w:hAnsi="Arial" w:cs="Arial"/>
          <w:bCs/>
          <w:kern w:val="44"/>
          <w:szCs w:val="21"/>
        </w:rPr>
        <w:t>3.60</w:t>
      </w:r>
      <w:r>
        <w:rPr>
          <w:rFonts w:ascii="Arial" w:hAnsi="Arial" w:cs="Arial"/>
          <w:bCs/>
          <w:kern w:val="44"/>
          <w:szCs w:val="21"/>
        </w:rPr>
        <w:t>元发生在南京银行一般户中、</w:t>
      </w:r>
      <w:r>
        <w:rPr>
          <w:rFonts w:ascii="Arial" w:hAnsi="Arial" w:cs="Arial"/>
          <w:bCs/>
          <w:kern w:val="44"/>
          <w:szCs w:val="21"/>
        </w:rPr>
        <w:t>4.00</w:t>
      </w:r>
      <w:r>
        <w:rPr>
          <w:rFonts w:ascii="Arial" w:hAnsi="Arial" w:cs="Arial"/>
          <w:bCs/>
          <w:kern w:val="44"/>
          <w:szCs w:val="21"/>
        </w:rPr>
        <w:t>元发生在南京银行一般户中；截至</w:t>
      </w:r>
      <w:r>
        <w:rPr>
          <w:rFonts w:ascii="Arial" w:hAnsi="Arial" w:cs="Arial"/>
          <w:bCs/>
          <w:kern w:val="44"/>
          <w:szCs w:val="21"/>
        </w:rPr>
        <w:lastRenderedPageBreak/>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w:t>
      </w:r>
      <w:r>
        <w:rPr>
          <w:rFonts w:ascii="Arial" w:hAnsi="Arial" w:cs="Arial"/>
          <w:bCs/>
          <w:kern w:val="44"/>
          <w:szCs w:val="21"/>
        </w:rPr>
        <w:t>28</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14:paraId="5BECB9EE" w14:textId="77777777" w:rsidR="00AA1C34" w:rsidRDefault="000A0B7A">
      <w:pPr>
        <w:spacing w:beforeLines="100" w:before="240"/>
        <w:jc w:val="center"/>
        <w:rPr>
          <w:rFonts w:ascii="Arial" w:hAnsi="Arial" w:cs="Arial"/>
          <w:b/>
          <w:color w:val="000000"/>
          <w:sz w:val="24"/>
        </w:rPr>
      </w:pPr>
      <w:bookmarkStart w:id="72" w:name="_Toc30582"/>
      <w:bookmarkStart w:id="73" w:name="_Toc5956"/>
      <w:r>
        <w:rPr>
          <w:rFonts w:ascii="Arial" w:hAnsi="Arial" w:cs="Arial"/>
          <w:b/>
          <w:color w:val="000000"/>
          <w:sz w:val="24"/>
        </w:rPr>
        <w:t>截至</w:t>
      </w: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2</w:t>
      </w:r>
      <w:r>
        <w:rPr>
          <w:rFonts w:ascii="Arial" w:hAnsi="Arial" w:cs="Arial"/>
          <w:b/>
          <w:color w:val="000000"/>
          <w:sz w:val="24"/>
        </w:rPr>
        <w:t>月</w:t>
      </w:r>
      <w:r>
        <w:rPr>
          <w:rFonts w:ascii="Arial" w:hAnsi="Arial" w:cs="Arial"/>
          <w:b/>
          <w:color w:val="000000"/>
          <w:sz w:val="24"/>
        </w:rPr>
        <w:t>28</w:t>
      </w:r>
      <w:r>
        <w:rPr>
          <w:rFonts w:ascii="Arial" w:hAnsi="Arial" w:cs="Arial"/>
          <w:b/>
          <w:color w:val="000000"/>
          <w:sz w:val="24"/>
        </w:rPr>
        <w:t>日项目公司各资金账户余额情况表</w:t>
      </w:r>
      <w:bookmarkEnd w:id="72"/>
      <w:bookmarkEnd w:id="73"/>
    </w:p>
    <w:tbl>
      <w:tblPr>
        <w:tblW w:w="9072" w:type="dxa"/>
        <w:tblLayout w:type="fixed"/>
        <w:tblCellMar>
          <w:left w:w="0" w:type="dxa"/>
          <w:right w:w="0" w:type="dxa"/>
        </w:tblCellMar>
        <w:tblLook w:val="04A0" w:firstRow="1" w:lastRow="0" w:firstColumn="1" w:lastColumn="0" w:noHBand="0" w:noVBand="1"/>
      </w:tblPr>
      <w:tblGrid>
        <w:gridCol w:w="3040"/>
        <w:gridCol w:w="944"/>
        <w:gridCol w:w="2346"/>
        <w:gridCol w:w="1648"/>
        <w:gridCol w:w="1094"/>
      </w:tblGrid>
      <w:tr w:rsidR="00AA1C34" w14:paraId="69C557CE" w14:textId="77777777">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5D8EC"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F9A12"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67131"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137AC"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19747" w14:textId="77777777" w:rsidR="00AA1C34" w:rsidRDefault="000A0B7A">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AA1C34" w14:paraId="32620E5E"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671F2"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E3146"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51489"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197E6"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189,989,727.83</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D1B02"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0A786CC1"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E02B0"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A1245"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BD67B"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FF85C"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7CCCC"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5EE046E8"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0D5E5"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A8B5B"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101BD"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CAE25"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165EF"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2419F0CE"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D1E40"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E73A3"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70DC0"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78146"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1,113,522.89</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74475"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40A2C076"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7E070"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9D4C0"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375BD"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878AC"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11,273,249.28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A5459"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324179E0"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E3872"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8557E"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481B6"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11322"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7EE65"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AA1C34" w14:paraId="1C6EFA51"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D5068"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26AF0"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D6C20"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9FA0A"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74,402,288.21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A3990"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AA1C34" w14:paraId="7D9C5CA2" w14:textId="77777777">
        <w:trPr>
          <w:trHeight w:val="403"/>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5C752"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w:t>
            </w:r>
            <w:proofErr w:type="gramStart"/>
            <w:r>
              <w:rPr>
                <w:rFonts w:ascii="Arial" w:hAnsi="Arial" w:cs="Arial"/>
                <w:color w:val="000000"/>
                <w:kern w:val="0"/>
                <w:sz w:val="18"/>
                <w:szCs w:val="18"/>
              </w:rPr>
              <w:t>市武宜路</w:t>
            </w:r>
            <w:proofErr w:type="gramEnd"/>
            <w:r>
              <w:rPr>
                <w:rFonts w:ascii="Arial" w:hAnsi="Arial" w:cs="Arial"/>
                <w:color w:val="000000"/>
                <w:kern w:val="0"/>
                <w:sz w:val="18"/>
                <w:szCs w:val="18"/>
              </w:rPr>
              <w:t>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C8315"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DA4DA"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A3283" w14:textId="77777777" w:rsidR="00AA1C34" w:rsidRDefault="000A0B7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82,228,807.20</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0940B"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AA1C34" w14:paraId="08CB2BB8" w14:textId="77777777">
        <w:trPr>
          <w:trHeight w:val="370"/>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AAFC1" w14:textId="77777777" w:rsidR="00AA1C34" w:rsidRDefault="000A0B7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57786" w14:textId="77777777" w:rsidR="00AA1C34" w:rsidRDefault="000A0B7A">
            <w:pPr>
              <w:widowControl/>
              <w:jc w:val="center"/>
              <w:textAlignment w:val="center"/>
              <w:rPr>
                <w:rFonts w:ascii="Arial" w:hAnsi="Arial" w:cs="Arial"/>
                <w:color w:val="000000"/>
                <w:kern w:val="0"/>
                <w:sz w:val="18"/>
                <w:szCs w:val="18"/>
              </w:rPr>
            </w:pPr>
            <w:r>
              <w:rPr>
                <w:rFonts w:ascii="Arial" w:hAnsi="Arial" w:cs="Arial"/>
                <w:b/>
                <w:bCs/>
                <w:color w:val="000000"/>
                <w:kern w:val="0"/>
                <w:sz w:val="18"/>
                <w:szCs w:val="18"/>
              </w:rPr>
              <w:t>359,007,595.52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7259F" w14:textId="77777777" w:rsidR="00AA1C34" w:rsidRDefault="00AA1C34">
            <w:pPr>
              <w:jc w:val="center"/>
              <w:rPr>
                <w:rFonts w:ascii="Arial" w:hAnsi="Arial" w:cs="Arial"/>
                <w:b/>
                <w:bCs/>
                <w:color w:val="000000"/>
                <w:sz w:val="18"/>
                <w:szCs w:val="18"/>
              </w:rPr>
            </w:pPr>
          </w:p>
        </w:tc>
      </w:tr>
    </w:tbl>
    <w:p w14:paraId="7558D522" w14:textId="77777777" w:rsidR="00AA1C34" w:rsidRDefault="00AA1C34">
      <w:pPr>
        <w:spacing w:line="480" w:lineRule="auto"/>
        <w:ind w:firstLineChars="200" w:firstLine="420"/>
        <w:rPr>
          <w:rFonts w:ascii="Arial" w:hAnsi="Arial" w:cs="Arial"/>
          <w:bCs/>
          <w:kern w:val="44"/>
          <w:szCs w:val="21"/>
        </w:rPr>
      </w:pPr>
    </w:p>
    <w:p w14:paraId="6BF56865" w14:textId="77777777" w:rsidR="00AA1C34" w:rsidRDefault="000A0B7A">
      <w:pPr>
        <w:pStyle w:val="2"/>
        <w:keepNext w:val="0"/>
        <w:keepLines w:val="0"/>
        <w:spacing w:before="300" w:after="300" w:line="360" w:lineRule="exact"/>
        <w:jc w:val="left"/>
        <w:rPr>
          <w:rFonts w:eastAsiaTheme="minorEastAsia" w:cs="Arial"/>
          <w:kern w:val="44"/>
          <w:sz w:val="24"/>
          <w:szCs w:val="24"/>
        </w:rPr>
      </w:pPr>
      <w:bookmarkStart w:id="74" w:name="_Toc15268"/>
      <w:r>
        <w:rPr>
          <w:rFonts w:eastAsia="宋体" w:cs="Arial"/>
          <w:sz w:val="24"/>
        </w:rPr>
        <w:t>8.2</w:t>
      </w:r>
      <w:r>
        <w:rPr>
          <w:rFonts w:eastAsiaTheme="minorEastAsia" w:cs="Arial"/>
          <w:kern w:val="44"/>
          <w:sz w:val="24"/>
          <w:szCs w:val="24"/>
        </w:rPr>
        <w:t>预算使用情况说明</w:t>
      </w:r>
      <w:bookmarkEnd w:id="74"/>
    </w:p>
    <w:p w14:paraId="40B2CC06" w14:textId="77777777" w:rsidR="00AA1C34" w:rsidRDefault="000A0B7A">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月共计支出</w:t>
      </w:r>
      <w:r>
        <w:rPr>
          <w:rFonts w:ascii="Arial" w:hAnsi="Arial" w:cs="Arial"/>
          <w:bCs/>
          <w:kern w:val="44"/>
          <w:szCs w:val="21"/>
        </w:rPr>
        <w:t>52,701,999.58</w:t>
      </w:r>
      <w:r>
        <w:rPr>
          <w:rFonts w:ascii="Arial" w:hAnsi="Arial" w:cs="Arial"/>
          <w:bCs/>
          <w:kern w:val="44"/>
          <w:szCs w:val="21"/>
        </w:rPr>
        <w:t>元，因</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月份销售收入回款比预算中有所增加，因此预缴增值税及城建税及教育费附加、土地增值税等税金均超出了本月预算金额（未经我司审核支付，由银行直接扣款）；本月项目公司前期费用支付</w:t>
      </w:r>
      <w:r>
        <w:rPr>
          <w:rFonts w:ascii="Arial" w:hAnsi="Arial" w:cs="Arial"/>
          <w:bCs/>
          <w:kern w:val="44"/>
          <w:szCs w:val="21"/>
        </w:rPr>
        <w:t>2,925,500.00</w:t>
      </w:r>
      <w:r>
        <w:rPr>
          <w:rFonts w:ascii="Arial" w:hAnsi="Arial" w:cs="Arial"/>
          <w:bCs/>
          <w:kern w:val="44"/>
          <w:szCs w:val="21"/>
        </w:rPr>
        <w:t>元，</w:t>
      </w:r>
      <w:r>
        <w:rPr>
          <w:rFonts w:ascii="Arial" w:hAnsi="Arial" w:cs="Arial"/>
          <w:bCs/>
          <w:kern w:val="44"/>
          <w:szCs w:val="21"/>
        </w:rPr>
        <w:t>1-2</w:t>
      </w:r>
      <w:r>
        <w:rPr>
          <w:rFonts w:ascii="Arial" w:hAnsi="Arial" w:cs="Arial"/>
          <w:bCs/>
          <w:kern w:val="44"/>
          <w:szCs w:val="21"/>
        </w:rPr>
        <w:t>月份支出总额占总年度预算金额的</w:t>
      </w:r>
      <w:r>
        <w:rPr>
          <w:rFonts w:ascii="Arial" w:hAnsi="Arial" w:cs="Arial"/>
          <w:bCs/>
          <w:kern w:val="44"/>
          <w:szCs w:val="21"/>
        </w:rPr>
        <w:t>24%</w:t>
      </w:r>
      <w:r>
        <w:rPr>
          <w:rFonts w:ascii="Arial" w:hAnsi="Arial" w:cs="Arial"/>
          <w:bCs/>
          <w:kern w:val="44"/>
          <w:szCs w:val="21"/>
        </w:rPr>
        <w:t>，以上费用提请贵司注意。后续我司审核支付时，严格关注资金使用情况，发现有超出现象或者已经超出资金预算的及时向贵司进行汇报（详见附件三）。</w:t>
      </w:r>
    </w:p>
    <w:p w14:paraId="7A458097" w14:textId="77777777" w:rsidR="00AA1C34" w:rsidRDefault="000A0B7A">
      <w:pPr>
        <w:pStyle w:val="2"/>
        <w:keepNext w:val="0"/>
        <w:keepLines w:val="0"/>
        <w:spacing w:before="300" w:after="300" w:line="360" w:lineRule="exact"/>
        <w:jc w:val="left"/>
        <w:rPr>
          <w:rFonts w:eastAsia="宋体" w:cs="Arial"/>
          <w:sz w:val="24"/>
        </w:rPr>
      </w:pPr>
      <w:bookmarkStart w:id="75" w:name="_Toc29874"/>
      <w:bookmarkStart w:id="76" w:name="_Toc19007753"/>
      <w:bookmarkStart w:id="77" w:name="_Toc535580099"/>
      <w:bookmarkStart w:id="78" w:name="_Toc535508644"/>
      <w:bookmarkStart w:id="79" w:name="_Toc535580031"/>
      <w:bookmarkStart w:id="80" w:name="_Toc535570758"/>
      <w:bookmarkStart w:id="81" w:name="_Toc535508642"/>
      <w:bookmarkStart w:id="82" w:name="_Toc5700907"/>
      <w:bookmarkStart w:id="83" w:name="_Toc535570756"/>
      <w:bookmarkStart w:id="84" w:name="_Toc535580029"/>
      <w:bookmarkStart w:id="85" w:name="_Toc535580097"/>
      <w:bookmarkStart w:id="86" w:name="_Toc532281663"/>
      <w:bookmarkStart w:id="87" w:name="_Toc373309851"/>
      <w:bookmarkStart w:id="88" w:name="_Toc411430359"/>
      <w:bookmarkStart w:id="89" w:name="_Toc9758"/>
      <w:bookmarkEnd w:id="45"/>
      <w:bookmarkEnd w:id="46"/>
      <w:bookmarkEnd w:id="47"/>
      <w:bookmarkEnd w:id="48"/>
      <w:bookmarkEnd w:id="49"/>
      <w:r>
        <w:rPr>
          <w:rFonts w:eastAsia="宋体" w:cs="Arial"/>
          <w:sz w:val="24"/>
        </w:rPr>
        <w:t>8.3</w:t>
      </w:r>
      <w:r>
        <w:rPr>
          <w:rFonts w:eastAsiaTheme="minorEastAsia" w:cs="Arial"/>
          <w:kern w:val="44"/>
          <w:sz w:val="24"/>
          <w:szCs w:val="24"/>
        </w:rPr>
        <w:t>收取各类保证金余额</w:t>
      </w:r>
      <w:r>
        <w:rPr>
          <w:rFonts w:eastAsia="宋体" w:cs="Arial"/>
          <w:sz w:val="24"/>
        </w:rPr>
        <w:t>情况</w:t>
      </w:r>
      <w:bookmarkEnd w:id="75"/>
      <w:bookmarkEnd w:id="76"/>
      <w:bookmarkEnd w:id="89"/>
    </w:p>
    <w:bookmarkEnd w:id="77"/>
    <w:bookmarkEnd w:id="78"/>
    <w:bookmarkEnd w:id="79"/>
    <w:bookmarkEnd w:id="80"/>
    <w:p w14:paraId="5763106C" w14:textId="77777777" w:rsidR="00AA1C34" w:rsidRDefault="000A0B7A">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color w:val="000000"/>
          <w:szCs w:val="21"/>
        </w:rPr>
        <w:t>2021</w:t>
      </w:r>
      <w:r>
        <w:rPr>
          <w:rFonts w:ascii="Arial" w:eastAsiaTheme="minorEastAsia" w:hAnsi="Arial" w:cs="Arial"/>
          <w:color w:val="000000"/>
          <w:szCs w:val="21"/>
        </w:rPr>
        <w:t>年</w:t>
      </w:r>
      <w:r>
        <w:rPr>
          <w:rFonts w:ascii="Arial" w:eastAsiaTheme="minorEastAsia" w:hAnsi="Arial" w:cs="Arial"/>
          <w:color w:val="000000"/>
          <w:szCs w:val="21"/>
        </w:rPr>
        <w:t>2</w:t>
      </w:r>
      <w:r>
        <w:rPr>
          <w:rFonts w:ascii="Arial" w:eastAsiaTheme="minorEastAsia" w:hAnsi="Arial" w:cs="Arial"/>
          <w:color w:val="000000"/>
          <w:szCs w:val="21"/>
        </w:rPr>
        <w:t>月</w:t>
      </w:r>
      <w:r>
        <w:rPr>
          <w:rFonts w:ascii="Arial" w:eastAsiaTheme="minorEastAsia" w:hAnsi="Arial" w:cs="Arial"/>
          <w:color w:val="000000"/>
          <w:szCs w:val="21"/>
        </w:rPr>
        <w:t>3</w:t>
      </w:r>
      <w:r>
        <w:rPr>
          <w:rFonts w:ascii="Arial" w:eastAsiaTheme="minorEastAsia" w:hAnsi="Arial" w:cs="Arial"/>
          <w:color w:val="000000"/>
          <w:szCs w:val="21"/>
        </w:rPr>
        <w:t>日退上</w:t>
      </w:r>
      <w:r>
        <w:rPr>
          <w:rFonts w:ascii="Arial" w:eastAsiaTheme="minorEastAsia" w:hAnsi="Arial" w:cs="Arial"/>
          <w:color w:val="000000"/>
          <w:szCs w:val="21"/>
        </w:rPr>
        <w:t>海中亚园林建设有限公司履约保证金</w:t>
      </w:r>
      <w:r>
        <w:rPr>
          <w:rFonts w:ascii="Arial" w:eastAsiaTheme="minorEastAsia" w:hAnsi="Arial" w:cs="Arial"/>
          <w:color w:val="000000"/>
          <w:szCs w:val="21"/>
        </w:rPr>
        <w:t>899,643.65</w:t>
      </w:r>
      <w:r>
        <w:rPr>
          <w:rFonts w:ascii="Arial" w:eastAsiaTheme="minorEastAsia" w:hAnsi="Arial" w:cs="Arial"/>
          <w:color w:val="000000"/>
          <w:szCs w:val="21"/>
        </w:rPr>
        <w:t>元，</w:t>
      </w:r>
      <w:r>
        <w:rPr>
          <w:rFonts w:ascii="Arial" w:eastAsiaTheme="minorEastAsia" w:hAnsi="Arial" w:cs="Arial"/>
          <w:color w:val="000000"/>
          <w:szCs w:val="21"/>
        </w:rPr>
        <w:t>2021</w:t>
      </w:r>
      <w:r>
        <w:rPr>
          <w:rFonts w:ascii="Arial" w:eastAsiaTheme="minorEastAsia" w:hAnsi="Arial" w:cs="Arial"/>
          <w:color w:val="000000"/>
          <w:szCs w:val="21"/>
        </w:rPr>
        <w:t>年</w:t>
      </w:r>
      <w:r>
        <w:rPr>
          <w:rFonts w:ascii="Arial" w:eastAsiaTheme="minorEastAsia" w:hAnsi="Arial" w:cs="Arial"/>
          <w:color w:val="000000"/>
          <w:szCs w:val="21"/>
        </w:rPr>
        <w:t>2</w:t>
      </w:r>
      <w:r>
        <w:rPr>
          <w:rFonts w:ascii="Arial" w:eastAsiaTheme="minorEastAsia" w:hAnsi="Arial" w:cs="Arial"/>
          <w:color w:val="000000"/>
          <w:szCs w:val="21"/>
        </w:rPr>
        <w:t>月</w:t>
      </w:r>
      <w:r>
        <w:rPr>
          <w:rFonts w:ascii="Arial" w:eastAsiaTheme="minorEastAsia" w:hAnsi="Arial" w:cs="Arial"/>
          <w:color w:val="000000"/>
          <w:szCs w:val="21"/>
        </w:rPr>
        <w:t>7</w:t>
      </w:r>
      <w:r>
        <w:rPr>
          <w:rFonts w:ascii="Arial" w:eastAsiaTheme="minorEastAsia" w:hAnsi="Arial" w:cs="Arial"/>
          <w:color w:val="000000"/>
          <w:szCs w:val="21"/>
        </w:rPr>
        <w:t>日收取常州市给排水工程有限公司桥梁工程履约保证金</w:t>
      </w:r>
      <w:r>
        <w:rPr>
          <w:rFonts w:ascii="Arial" w:eastAsiaTheme="minorEastAsia" w:hAnsi="Arial" w:cs="Arial"/>
          <w:color w:val="000000"/>
          <w:szCs w:val="21"/>
        </w:rPr>
        <w:t>63,082.29</w:t>
      </w:r>
      <w:r>
        <w:rPr>
          <w:rFonts w:ascii="Arial" w:eastAsiaTheme="minorEastAsia" w:hAnsi="Arial" w:cs="Arial"/>
          <w:color w:val="000000"/>
          <w:szCs w:val="21"/>
        </w:rPr>
        <w:t>元。该资金具体情况如下表：</w:t>
      </w:r>
    </w:p>
    <w:p w14:paraId="0E79EAE9" w14:textId="77777777" w:rsidR="00AA1C34" w:rsidRDefault="000A0B7A">
      <w:pPr>
        <w:spacing w:beforeLines="100" w:before="240"/>
        <w:jc w:val="center"/>
        <w:rPr>
          <w:rFonts w:ascii="Arial" w:hAnsi="Arial" w:cs="Arial"/>
          <w:b/>
          <w:color w:val="000000"/>
          <w:sz w:val="24"/>
        </w:rPr>
      </w:pPr>
      <w:bookmarkStart w:id="90" w:name="_Toc25505"/>
      <w:bookmarkStart w:id="91" w:name="_Toc26480"/>
      <w:r>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AA1C34" w14:paraId="7501185C"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5A0CB"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675C6"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0E14E"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045E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6943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AA1C34" w14:paraId="3AEA1F1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0707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766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67A4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DD93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33AF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AA1C34" w14:paraId="7C1CC33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6F3B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0AF2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D9A0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A02F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1699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43915A0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9C40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269C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1EA4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4F1C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CD05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AA1C34" w14:paraId="3B78A02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839E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3397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FD06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A371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1229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AA1C34" w14:paraId="665EAB3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57CF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9014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2D4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FD46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5404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AA1C34" w14:paraId="6F95777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C5B1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市佳亚一期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04F7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5393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184B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C689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AA1C34" w14:paraId="5C635E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41D4A"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487C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E79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2779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20A5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AA1C34" w14:paraId="564F2F6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E1C2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A148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2404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9D24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640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AA1C34" w14:paraId="1D6E888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A2C6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5544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66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E677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4599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1CBEAD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9124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79E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43E4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6F05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EB6F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354D68B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98E4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5129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7E76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62AF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C4FC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5003568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75C7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34A9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0C14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436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DD6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587E3B6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BC6D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9319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FC91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163E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2366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AA1C34" w14:paraId="45552B2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9AF6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B5CE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8239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A6CF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3050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AA1C34" w14:paraId="7AD6DFD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5147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EF3E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69F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FFC8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850F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AA1C34" w14:paraId="1B7F367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6C36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22C9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57A3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E764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B999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AA1C34" w14:paraId="222BD14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9C84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4289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65E6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09A0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25EC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11AD656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7DBA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3114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AA8B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1DF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83EC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1D93F75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73B9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4F0C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610F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55AD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B1A7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2C3C9CC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58F57"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8CD4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8F4D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69FB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431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0A590AD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51F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3068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E8A2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64EC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9485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7965C5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1E72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C644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F033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AC9D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D2E4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5B3F3E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8E45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DF8B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C378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6A8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3465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7B2E45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C9A4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678E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8B56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3B31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B4E0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AA1C34" w14:paraId="5E07C89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AA31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ED28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ED7C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91EF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51D7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AA1C34" w14:paraId="0A81D6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9CA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45FB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8364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5E4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57AB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1EB6C7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C8C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2EF0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9BC7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0B71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BCEB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5065934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73FD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90EF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F2CB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310F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DCAA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5357A30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21B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7C93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F2B5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1CD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3768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0FA8CB3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689B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E8F4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16B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63B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5396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276D9F6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7D0F2"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ABF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C99E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8890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DE38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AA1C34" w14:paraId="3FDF69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946E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CC6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C71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D57A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8988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AA1C34" w14:paraId="316819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C93B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B537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6F86"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9395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0B15" w14:textId="77777777" w:rsidR="00AA1C34" w:rsidRDefault="00AA1C34">
            <w:pPr>
              <w:jc w:val="center"/>
              <w:rPr>
                <w:rFonts w:ascii="Arial" w:eastAsiaTheme="minorEastAsia" w:hAnsi="Arial" w:cs="Arial"/>
                <w:color w:val="000000"/>
                <w:sz w:val="18"/>
                <w:szCs w:val="18"/>
              </w:rPr>
            </w:pPr>
          </w:p>
        </w:tc>
      </w:tr>
      <w:tr w:rsidR="00AA1C34" w14:paraId="5E19B96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C451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39C0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6CC5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9B8D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F65C3E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AA1C34" w14:paraId="05B1DEE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9A21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379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B25E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ACF3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4AED1E5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AA1C34" w14:paraId="2F45008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0071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D2E1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ED4D1"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73E4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29DEAC8"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AA1C34" w14:paraId="4C3D966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311D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03F2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43B33"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FE08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2AF676F0" w14:textId="77777777" w:rsidR="00AA1C34" w:rsidRDefault="00AA1C34">
            <w:pPr>
              <w:jc w:val="center"/>
              <w:rPr>
                <w:rFonts w:ascii="Arial" w:eastAsiaTheme="minorEastAsia" w:hAnsi="Arial" w:cs="Arial"/>
                <w:color w:val="000000"/>
                <w:sz w:val="18"/>
                <w:szCs w:val="18"/>
              </w:rPr>
            </w:pPr>
          </w:p>
        </w:tc>
      </w:tr>
      <w:tr w:rsidR="00AA1C34" w14:paraId="1106DD1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EBBC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60E5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10C0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73C04"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62643"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AA1C34" w14:paraId="7D97E73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764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F6C57"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C2AA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E56B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072F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AA1C34" w14:paraId="74F606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F0A1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FD9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4316B"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8AC1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FB100"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AA1C34" w14:paraId="039DBF9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1D06D"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59A9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7BCFC"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A099B"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5508" w14:textId="77777777" w:rsidR="00AA1C34" w:rsidRDefault="00AA1C34">
            <w:pPr>
              <w:jc w:val="center"/>
              <w:rPr>
                <w:rFonts w:ascii="Arial" w:eastAsiaTheme="minorEastAsia" w:hAnsi="Arial" w:cs="Arial"/>
                <w:color w:val="000000"/>
                <w:sz w:val="18"/>
                <w:szCs w:val="18"/>
              </w:rPr>
            </w:pPr>
          </w:p>
        </w:tc>
      </w:tr>
      <w:tr w:rsidR="00AA1C34" w14:paraId="65B710C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BD9B9"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C6E32"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C1B6D"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5055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A5477" w14:textId="77777777" w:rsidR="00AA1C34" w:rsidRDefault="00AA1C34">
            <w:pPr>
              <w:jc w:val="center"/>
              <w:rPr>
                <w:rFonts w:ascii="Arial" w:eastAsiaTheme="minorEastAsia" w:hAnsi="Arial" w:cs="Arial"/>
                <w:color w:val="000000"/>
                <w:sz w:val="18"/>
                <w:szCs w:val="18"/>
              </w:rPr>
            </w:pPr>
          </w:p>
        </w:tc>
      </w:tr>
      <w:tr w:rsidR="00AA1C34" w14:paraId="2172BE2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A8671"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47E16"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5CE15"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FEF65"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FC198"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AA1C34" w14:paraId="575387D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4F6F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4438A"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FFA18"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A5950"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12FCC" w14:textId="77777777" w:rsidR="00AA1C34" w:rsidRDefault="00AA1C34">
            <w:pPr>
              <w:jc w:val="center"/>
              <w:rPr>
                <w:rFonts w:ascii="Arial" w:eastAsiaTheme="minorEastAsia" w:hAnsi="Arial" w:cs="Arial"/>
                <w:color w:val="000000"/>
                <w:sz w:val="18"/>
                <w:szCs w:val="18"/>
              </w:rPr>
            </w:pPr>
          </w:p>
        </w:tc>
      </w:tr>
      <w:tr w:rsidR="00AA1C34" w14:paraId="5904305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0128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4D9A8"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ED67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6D4F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609D6"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AA1C34" w14:paraId="4CDF965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FF63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4753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0A5E7"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9653C"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D923A"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AA1C34" w14:paraId="023D25F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71DDC" w14:textId="77777777" w:rsidR="00AA1C34" w:rsidRDefault="000A0B7A">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158B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6200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69BE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8E3EE"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AA1C34" w14:paraId="63E6B91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5210E"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2111F"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7A68F"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D7CB1" w14:textId="77777777" w:rsidR="00AA1C34" w:rsidRDefault="000A0B7A">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54361" w14:textId="77777777" w:rsidR="00AA1C34" w:rsidRDefault="00AA1C34">
            <w:pPr>
              <w:jc w:val="center"/>
              <w:rPr>
                <w:rFonts w:ascii="Arial" w:eastAsiaTheme="minorEastAsia" w:hAnsi="Arial" w:cs="Arial"/>
                <w:color w:val="000000"/>
                <w:sz w:val="18"/>
                <w:szCs w:val="18"/>
              </w:rPr>
            </w:pPr>
          </w:p>
        </w:tc>
      </w:tr>
      <w:tr w:rsidR="00AA1C34" w14:paraId="40E1B23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8049F"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60A0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A6B5B"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5553A"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383BD" w14:textId="77777777" w:rsidR="00AA1C34" w:rsidRDefault="00AA1C34">
            <w:pPr>
              <w:jc w:val="center"/>
              <w:rPr>
                <w:rFonts w:ascii="Arial" w:eastAsiaTheme="minorEastAsia" w:hAnsi="Arial" w:cs="Arial"/>
                <w:color w:val="000000"/>
                <w:sz w:val="18"/>
                <w:szCs w:val="18"/>
              </w:rPr>
            </w:pPr>
          </w:p>
        </w:tc>
      </w:tr>
      <w:tr w:rsidR="00AA1C34" w14:paraId="727DBC1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DD50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2FFA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AE43"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B13F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9931E"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AA1C34" w14:paraId="36BD618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4ADAB" w14:textId="77777777" w:rsidR="00AA1C34" w:rsidRDefault="000A0B7A">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75CB4"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C283B"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013CE"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4C4C4" w14:textId="77777777" w:rsidR="00AA1C34" w:rsidRDefault="00AA1C34">
            <w:pPr>
              <w:jc w:val="center"/>
              <w:rPr>
                <w:rFonts w:ascii="Arial" w:eastAsiaTheme="minorEastAsia" w:hAnsi="Arial" w:cs="Arial"/>
                <w:color w:val="000000"/>
                <w:sz w:val="18"/>
                <w:szCs w:val="18"/>
              </w:rPr>
            </w:pPr>
          </w:p>
        </w:tc>
      </w:tr>
      <w:tr w:rsidR="00AA1C34" w14:paraId="4D27068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52649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9965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B597"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832D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3BC9A" w14:textId="77777777" w:rsidR="00AA1C34" w:rsidRDefault="00AA1C34">
            <w:pPr>
              <w:jc w:val="center"/>
              <w:rPr>
                <w:rFonts w:ascii="Arial" w:eastAsiaTheme="minorEastAsia" w:hAnsi="Arial" w:cs="Arial"/>
                <w:color w:val="000000"/>
                <w:sz w:val="18"/>
                <w:szCs w:val="18"/>
              </w:rPr>
            </w:pPr>
          </w:p>
        </w:tc>
      </w:tr>
      <w:tr w:rsidR="00AA1C34" w14:paraId="5C78D98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27E2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E7A7B"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D9222"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BE6D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37A54" w14:textId="77777777" w:rsidR="00AA1C34" w:rsidRDefault="00AA1C34">
            <w:pPr>
              <w:jc w:val="center"/>
              <w:rPr>
                <w:rFonts w:ascii="Arial" w:eastAsiaTheme="minorEastAsia" w:hAnsi="Arial" w:cs="Arial"/>
                <w:color w:val="000000"/>
                <w:sz w:val="18"/>
                <w:szCs w:val="18"/>
              </w:rPr>
            </w:pPr>
          </w:p>
        </w:tc>
      </w:tr>
      <w:tr w:rsidR="00AA1C34" w14:paraId="4D242C9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D26C5"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52589"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DEE08" w14:textId="77777777" w:rsidR="00AA1C34" w:rsidRDefault="00AA1C3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18D16"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E5949" w14:textId="77777777" w:rsidR="00AA1C34" w:rsidRDefault="00AA1C34">
            <w:pPr>
              <w:jc w:val="center"/>
              <w:rPr>
                <w:rFonts w:ascii="Arial" w:eastAsiaTheme="minorEastAsia" w:hAnsi="Arial" w:cs="Arial"/>
                <w:color w:val="000000"/>
                <w:sz w:val="18"/>
                <w:szCs w:val="18"/>
              </w:rPr>
            </w:pPr>
          </w:p>
        </w:tc>
      </w:tr>
      <w:tr w:rsidR="00AA1C34" w14:paraId="4C0492E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0A73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B4EC2"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92C71"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A94DC"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DBA65" w14:textId="77777777" w:rsidR="00AA1C34" w:rsidRDefault="000A0B7A">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AA1C34" w14:paraId="1B71DC5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38193"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EDB50"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07003" w14:textId="77777777" w:rsidR="00AA1C34" w:rsidRDefault="00AA1C3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62F21" w14:textId="77777777" w:rsidR="00AA1C34" w:rsidRDefault="000A0B7A">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F18F" w14:textId="77777777" w:rsidR="00AA1C34" w:rsidRDefault="00AA1C34">
            <w:pPr>
              <w:jc w:val="center"/>
              <w:rPr>
                <w:rFonts w:ascii="Arial" w:eastAsiaTheme="minorEastAsia" w:hAnsi="Arial" w:cs="Arial"/>
                <w:color w:val="000000"/>
                <w:sz w:val="18"/>
                <w:szCs w:val="18"/>
              </w:rPr>
            </w:pPr>
          </w:p>
        </w:tc>
      </w:tr>
      <w:tr w:rsidR="00AA1C34" w14:paraId="3633857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F6DFD"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B886F"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53,662,602.11</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DD82C" w14:textId="77777777" w:rsidR="00AA1C34" w:rsidRDefault="000A0B7A">
            <w:pPr>
              <w:widowControl/>
              <w:jc w:val="right"/>
              <w:textAlignment w:val="center"/>
              <w:rPr>
                <w:rFonts w:ascii="Arial" w:hAnsi="Arial" w:cs="Arial"/>
                <w:color w:val="000000"/>
                <w:sz w:val="20"/>
                <w:szCs w:val="20"/>
              </w:rPr>
            </w:pPr>
            <w:r>
              <w:rPr>
                <w:rFonts w:ascii="Arial" w:eastAsiaTheme="minorEastAsia" w:hAnsi="Arial" w:cs="Arial"/>
                <w:b/>
                <w:bCs/>
                <w:color w:val="000000"/>
                <w:kern w:val="0"/>
                <w:sz w:val="18"/>
                <w:szCs w:val="18"/>
              </w:rPr>
              <w:t>3,439,643.65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B059F"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AA1C34" w14:paraId="0A5EE63F"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51FB7"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B3BC"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50,222,958.46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1D756" w14:textId="77777777" w:rsidR="00AA1C34" w:rsidRDefault="000A0B7A">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bookmarkEnd w:id="81"/>
      <w:bookmarkEnd w:id="82"/>
      <w:bookmarkEnd w:id="83"/>
      <w:bookmarkEnd w:id="84"/>
      <w:bookmarkEnd w:id="85"/>
      <w:bookmarkEnd w:id="86"/>
      <w:bookmarkEnd w:id="87"/>
      <w:bookmarkEnd w:id="88"/>
    </w:tbl>
    <w:p w14:paraId="75B3C252" w14:textId="77777777" w:rsidR="00AA1C34" w:rsidRDefault="00AA1C34">
      <w:pPr>
        <w:spacing w:line="360" w:lineRule="auto"/>
        <w:ind w:firstLineChars="200" w:firstLine="420"/>
        <w:jc w:val="center"/>
        <w:rPr>
          <w:rFonts w:ascii="Arial" w:hAnsi="Arial" w:cs="Arial"/>
        </w:rPr>
      </w:pPr>
    </w:p>
    <w:p w14:paraId="0C32AFEA" w14:textId="77777777" w:rsidR="00AA1C34" w:rsidRDefault="00AA1C34">
      <w:pPr>
        <w:spacing w:line="360" w:lineRule="auto"/>
        <w:ind w:firstLineChars="200" w:firstLine="420"/>
        <w:jc w:val="center"/>
        <w:rPr>
          <w:rFonts w:ascii="Arial" w:hAnsi="Arial" w:cs="Arial"/>
        </w:rPr>
      </w:pPr>
    </w:p>
    <w:p w14:paraId="0F935BAF" w14:textId="77777777" w:rsidR="00AA1C34" w:rsidRDefault="000A0B7A">
      <w:pPr>
        <w:pStyle w:val="1"/>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92" w:name="_Toc14319"/>
      <w:bookmarkStart w:id="93" w:name="_Toc31413"/>
      <w:r>
        <w:rPr>
          <w:rFonts w:ascii="Arial" w:hAnsi="Arial" w:cs="Arial"/>
          <w:color w:val="000000"/>
          <w:sz w:val="24"/>
          <w:szCs w:val="24"/>
        </w:rPr>
        <w:lastRenderedPageBreak/>
        <w:t>附件</w:t>
      </w:r>
      <w:bookmarkStart w:id="94" w:name="_Toc7482"/>
      <w:bookmarkStart w:id="95" w:name="_Toc5600"/>
      <w:bookmarkEnd w:id="92"/>
      <w:bookmarkEnd w:id="93"/>
    </w:p>
    <w:p w14:paraId="2330FA7B" w14:textId="77777777" w:rsidR="00AA1C34" w:rsidRDefault="000A0B7A">
      <w:pPr>
        <w:pStyle w:val="1"/>
        <w:keepNext w:val="0"/>
        <w:keepLines w:val="0"/>
        <w:spacing w:before="300" w:after="300" w:line="360" w:lineRule="exact"/>
        <w:jc w:val="left"/>
        <w:rPr>
          <w:rFonts w:ascii="Arial" w:hAnsi="Arial" w:cs="Arial"/>
          <w:sz w:val="24"/>
        </w:rPr>
      </w:pPr>
      <w:bookmarkStart w:id="96" w:name="_Toc18062"/>
      <w:r>
        <w:rPr>
          <w:rFonts w:ascii="Arial" w:hAnsi="Arial" w:cs="Arial"/>
          <w:sz w:val="24"/>
        </w:rPr>
        <w:t>附件一</w:t>
      </w:r>
      <w:r>
        <w:rPr>
          <w:rFonts w:ascii="Arial" w:hAnsi="Arial" w:cs="Arial"/>
          <w:sz w:val="24"/>
        </w:rPr>
        <w:t xml:space="preserve"> </w:t>
      </w:r>
      <w:r>
        <w:rPr>
          <w:rFonts w:ascii="Arial" w:hAnsi="Arial" w:cs="Arial"/>
          <w:sz w:val="24"/>
        </w:rPr>
        <w:t>销售明细表</w:t>
      </w:r>
      <w:bookmarkEnd w:id="94"/>
      <w:bookmarkEnd w:id="96"/>
    </w:p>
    <w:tbl>
      <w:tblPr>
        <w:tblW w:w="4996" w:type="pct"/>
        <w:tblCellMar>
          <w:left w:w="0" w:type="dxa"/>
          <w:right w:w="0" w:type="dxa"/>
        </w:tblCellMar>
        <w:tblLook w:val="04A0" w:firstRow="1" w:lastRow="0" w:firstColumn="1" w:lastColumn="0" w:noHBand="0" w:noVBand="1"/>
      </w:tblPr>
      <w:tblGrid>
        <w:gridCol w:w="535"/>
        <w:gridCol w:w="535"/>
        <w:gridCol w:w="781"/>
        <w:gridCol w:w="1209"/>
        <w:gridCol w:w="783"/>
        <w:gridCol w:w="1209"/>
        <w:gridCol w:w="1198"/>
        <w:gridCol w:w="1198"/>
        <w:gridCol w:w="1085"/>
        <w:gridCol w:w="748"/>
      </w:tblGrid>
      <w:tr w:rsidR="00AA1C34" w14:paraId="79607C90" w14:textId="77777777">
        <w:trPr>
          <w:trHeight w:val="278"/>
          <w:tblHeader/>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5F31D"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序号</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C5C60"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楼号</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0BB98"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房号</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9A590"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客户姓名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15C02"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面积（㎡）</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37246"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备案价（元）</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3AE16"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合同价（元）</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A66D9"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已收金额（元）</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8590A"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未收金额（元）</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CB60B" w14:textId="77777777" w:rsidR="00AA1C34" w:rsidRDefault="000A0B7A">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销售状态</w:t>
            </w:r>
          </w:p>
        </w:tc>
      </w:tr>
      <w:tr w:rsidR="00AA1C34" w14:paraId="6686B5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7A5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1D0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C26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D90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7D2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2BC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EC5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B8A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D2C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196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85577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891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4A1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60D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BA4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徐旻</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2D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DD1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871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ED6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077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7A5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2DD8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AD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213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090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687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张红云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CF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D3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2E1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6E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7F1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D4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7CFF22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433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68D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165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F06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严文玉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8C1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4A4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873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3D4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102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626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2C3F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909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687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9E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76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23D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20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936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A00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3F9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E86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B0116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992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2E0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F4B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D8E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刘晓英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FB6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231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F8E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CE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22B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E97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58D20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7FA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298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AA3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045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吴仲华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4D6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319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5E1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34D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F3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FC5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ED0F9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B0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AD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478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D34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薛研、施辉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887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BA2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51A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10B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F30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EE6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D162AD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B44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7B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0F2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5456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李向魁</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FE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E8C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E01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2AA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4F6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859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95176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5AA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361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BA7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864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曹庆</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15D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250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10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E64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149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ADE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DAE6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0D1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200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C8A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A513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张腊根</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AFA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BB3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FA0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E81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0B0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22A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674CCE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64E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2E2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D35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B12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0C4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B0B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63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61E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132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551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B827F7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6A5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873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EBB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592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20E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589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7B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A78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686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C9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A3B514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0EB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503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684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9B9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贡晶晶、杨俊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D33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4AF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E1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8E6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FC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E91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07014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96C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834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1A3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C6B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李敏、裴秀萍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D00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74C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EE2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2E2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5DB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323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625E8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834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4C8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B43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560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7A5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24E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F0C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14C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EC7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9C6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572F2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20D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B55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24E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297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邱瑞泓</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96E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713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3FE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A56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D75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3E5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891E23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89E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3F2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09E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5B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B7B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BE8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395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274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467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6FF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8B56BB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FA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21E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60E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2892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朱政君</w:t>
            </w:r>
            <w:proofErr w:type="gramEnd"/>
            <w:r>
              <w:rPr>
                <w:rFonts w:ascii="Arial" w:hAnsi="Arial" w:cs="Arial"/>
                <w:color w:val="000000"/>
                <w:kern w:val="0"/>
                <w:sz w:val="15"/>
                <w:szCs w:val="15"/>
                <w:lang w:bidi="ar"/>
              </w:rPr>
              <w:t>,</w:t>
            </w:r>
            <w:r>
              <w:rPr>
                <w:rFonts w:ascii="Arial" w:hAnsi="Arial" w:cs="Arial"/>
                <w:color w:val="000000"/>
                <w:kern w:val="0"/>
                <w:sz w:val="15"/>
                <w:szCs w:val="15"/>
                <w:lang w:bidi="ar"/>
              </w:rPr>
              <w:t>傅科雯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40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1B1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6B0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9EE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FCD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E37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688CE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186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65E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F4F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678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任启双、乔如</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2ED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4E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45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980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FE3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80C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50EEE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301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97E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F6A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A35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00C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5F7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6E6E2"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45E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C151A"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26B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067DC9E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AAC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7D3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FA3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A85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李志华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100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490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A81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F6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1A1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ADA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503F90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653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351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22F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026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邵义、郭佳丽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678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517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531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5F1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55B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AA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D13F13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502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429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7C8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60E5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戴燕</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09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4EC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020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8E5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EC9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F56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71A7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A6F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2D6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B6B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185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郑翌</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6C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4E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51F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A7D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39C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4A3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9FD48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62A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E1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C3A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73FF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闻丽芬</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F07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C15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548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99F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321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0C0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D0F5C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8E9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3B9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365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1B1E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徐利菊</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2EB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274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57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D51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19D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2F3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A9971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F6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704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8FF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EFD7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姜欣宇</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E6C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987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55F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F3A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174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09F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41D4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716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8DD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5BF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4E2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何兰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643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472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88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65F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D60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CF5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DA091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CD7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13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FCA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C0B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张远芳、卢桂珍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D3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DF0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0C9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38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2D0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5D5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E41400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BFC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F63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360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073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柳波、</w:t>
            </w:r>
            <w:proofErr w:type="gramStart"/>
            <w:r>
              <w:rPr>
                <w:rFonts w:ascii="Arial" w:hAnsi="Arial" w:cs="Arial"/>
                <w:color w:val="000000"/>
                <w:kern w:val="0"/>
                <w:sz w:val="15"/>
                <w:szCs w:val="15"/>
                <w:lang w:bidi="ar"/>
              </w:rPr>
              <w:t>言新芳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4D7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E17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F3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121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DCD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6C6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61DE93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202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1EC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28F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1B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776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751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1DE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FB6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B36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6DC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02534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7C3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AE3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881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5498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罗杜洋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1AE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5FB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E57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37F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806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94E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96D2B9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2E1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048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BBF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07D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2E5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8A8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89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B49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051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242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2E0F8D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48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D03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8C4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669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5D1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FA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60A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DA9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EBC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A9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C09FC7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45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2D6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A29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4B1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凌玉萍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72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867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6F6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B7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0C4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399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F5BC1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87E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3C4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9FF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D48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钱小虎、孙晔隽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430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193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9EB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F16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224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FC8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09E13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CF2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2A6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A3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E6D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谢锋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373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FF5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25B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D62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7D6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0D7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4736E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0F3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973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B26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154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B21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420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76F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B6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4E6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1F7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3451B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12D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B6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52D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893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胡启柱、龚溢林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EB6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46C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400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76C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148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7F3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06BEAD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FC6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C64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046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9BB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陈斌、吴金洪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1AC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E0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A67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0C1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212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791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61AA6E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D02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53A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A7F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4B0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闵珂琦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3F0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91E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C20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26B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110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133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FD66D5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21C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B7E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A1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C04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刘淼</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A3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875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1AB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FAD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66A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8B0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04C3C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E5A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9B3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44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8F3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806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0F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519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00A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6A4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0D2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3E91C3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8D4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72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A9D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688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孙傅芸</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967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FD7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A19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F9D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77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73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44105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B20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BD7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41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A46B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李承宏、纪佩来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F4C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E63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070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B54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AD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1DE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EF167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354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B12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11E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98BB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符彩琴</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1F8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134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3B3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580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74E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D5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33658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CB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95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73B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720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张姝馨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20A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4D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E65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08E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5CA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FAA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0C17E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B76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4D0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977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B26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w:t>
            </w:r>
            <w:r>
              <w:rPr>
                <w:rFonts w:ascii="Arial" w:hAnsi="Arial" w:cs="Arial"/>
                <w:color w:val="000000"/>
                <w:kern w:val="0"/>
                <w:sz w:val="15"/>
                <w:szCs w:val="15"/>
                <w:lang w:bidi="ar"/>
              </w:rPr>
              <w:t>,</w:t>
            </w:r>
            <w:r>
              <w:rPr>
                <w:rFonts w:ascii="Arial" w:hAnsi="Arial" w:cs="Arial"/>
                <w:color w:val="000000"/>
                <w:kern w:val="0"/>
                <w:sz w:val="15"/>
                <w:szCs w:val="15"/>
                <w:lang w:bidi="ar"/>
              </w:rPr>
              <w:t>滕亚仙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D0C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CC2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D37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813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93A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81B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15E95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E35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D83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8840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D75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样板间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2CC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9F1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F5946"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0CF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928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560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1744C8E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510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ABE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0F5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520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夏丽君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84E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985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43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67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B0A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2C4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A0613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C35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E00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425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C26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李朵、徐洋龙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A4F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12F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7EF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B97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221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F73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7B975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EB6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485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53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28B7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陶亚燕</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E8F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8B8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279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69D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38D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2E5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6C7B7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950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02A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C06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11A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张小超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5A6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15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23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4C9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44B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24F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769D6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A22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017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798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C54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潘莉晶</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0B5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AC6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DA6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03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D42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60B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28A0E8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04D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48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A95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284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干建萍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FA9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F8B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16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844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B93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57F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7F35E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BF2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5F3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1F3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7788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陈锡东</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764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5C8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8A3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119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EE7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7D1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2EBC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2F6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48A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F5A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29AA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陈莲锁</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2F4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C16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123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A0E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769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06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2966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A93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FE3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96B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5CA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蒋海红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3E6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657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D75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FA4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022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2D7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4E08A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126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18E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6E9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8D6EB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顾静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E5C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7D5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D8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755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DA6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BD7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F3B94C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EAB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0C7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170D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CD7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样板间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B0C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362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60099"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CE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BBE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3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44B0775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866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E10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C50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FA6A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李光舟</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857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A76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A14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2ED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969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0E0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FC4E2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F20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EA8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F44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E3A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周守明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7CA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17C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066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B05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23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B8E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549648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F8E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21E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E8C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15F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程伟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3B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82F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785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EE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B13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3C1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550C9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2A4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D51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365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5C2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干叶飞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3CA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C55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023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4E7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C3B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DA0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3E0B5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13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BC7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CB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078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聂敬忠</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031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138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047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DE1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26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A3A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A3A4A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66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099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25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1C9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徐不畏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DAE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C4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F40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149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1C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40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F3F6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0F2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557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5B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20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聂敬礼</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DA5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02B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E26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F94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FC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BB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68C458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34A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12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61C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213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AA1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865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BA8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B34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304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862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944BD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4F1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E80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E0F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D50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蒋春燕、张兴大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724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466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F7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4AF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2AD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2A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5A71D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D14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DF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5D1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2D73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韩俊容</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872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EEC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579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81A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D0D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16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F74668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D6D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F2D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E05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6C5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39A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210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2EE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261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929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B8D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A3CE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DCE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29B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15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F7F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吕城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4CE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314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645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425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D75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758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64346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C8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818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339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255B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许军立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E7F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327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E4A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C96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4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AEA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FD466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3A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C57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BAD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B62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丁小洁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215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AA1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5EF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A64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8CE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C80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CDE8D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225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ACC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BFC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DC4B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贺翠兰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FCF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794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20A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120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DDC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228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88A35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9F1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9BF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B13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CDA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聂敬礼</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1D1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403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A1F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2D2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3F1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37B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1D437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E48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142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F4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198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苏琳、孙斌</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95B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ACA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F10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CC7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6C6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F2D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05BBD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151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AE3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39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DC6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曾献华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D4A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D16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1A1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E05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92C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0D3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13563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EC1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296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34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28C8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傅伟</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5FD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B20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19D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71E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B84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3D5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23A9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005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27C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8E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9132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陈瑾</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178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C31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653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D0F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BBC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FCC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2C771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0BB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CF0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C8B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039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黎宏平、甘秋菊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92A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B7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8E9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703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A75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193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426F8B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0D2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8C1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FC2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B007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陆兵</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CDA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166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0FC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05E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E8A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541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EE89D5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1AD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8DE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F56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A7E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朱婷、郭彤</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5F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A87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A51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7A5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E33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7A1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239BF3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92E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9B1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994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4A53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林丹光</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2E7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8AC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160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17C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06C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FBB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641126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ABD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A8F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E5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ECA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刘建国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01E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F7B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E7F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9A6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EC6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EE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C50A8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B9D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5B8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CA3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ADB8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毕勇</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456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4EB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3DB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0EE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D30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8F9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635F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1F7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3BD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571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89E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9E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D59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FCA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9EA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786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0CA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0D268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D80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7C9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7B4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5239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谢才强</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41B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D78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BEB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445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692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660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F962DF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B6D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964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FE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533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邹琳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9AA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0B8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725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39B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084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8C4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9E060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F79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3C2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05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837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赵斌</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1BF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D6F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F96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3C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40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CE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1FB78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A50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99D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D2B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D1E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4C4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F29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D2E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001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E9B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43F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43B388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037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6FB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074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456C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陆兵</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31A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37F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F6D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305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EE9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583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5A264E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3A7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D41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AE5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4947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濮</w:t>
            </w:r>
            <w:proofErr w:type="gramEnd"/>
            <w:r>
              <w:rPr>
                <w:rFonts w:ascii="Arial" w:hAnsi="Arial" w:cs="Arial"/>
                <w:color w:val="000000"/>
                <w:kern w:val="0"/>
                <w:sz w:val="15"/>
                <w:szCs w:val="15"/>
                <w:lang w:bidi="ar"/>
              </w:rPr>
              <w:t>泽</w:t>
            </w:r>
            <w:proofErr w:type="gramStart"/>
            <w:r>
              <w:rPr>
                <w:rFonts w:ascii="Arial" w:hAnsi="Arial" w:cs="Arial"/>
                <w:color w:val="000000"/>
                <w:kern w:val="0"/>
                <w:sz w:val="15"/>
                <w:szCs w:val="15"/>
                <w:lang w:bidi="ar"/>
              </w:rPr>
              <w:t>昱</w:t>
            </w:r>
            <w:proofErr w:type="gramEnd"/>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濮</w:t>
            </w:r>
            <w:proofErr w:type="gramEnd"/>
            <w:r>
              <w:rPr>
                <w:rFonts w:ascii="Arial" w:hAnsi="Arial" w:cs="Arial"/>
                <w:color w:val="000000"/>
                <w:kern w:val="0"/>
                <w:sz w:val="15"/>
                <w:szCs w:val="15"/>
                <w:lang w:bidi="ar"/>
              </w:rPr>
              <w:t>小波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FF6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D61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761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C1A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BA4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61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842048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639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6E5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B52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A6F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A5A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6AE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670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A9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FC1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5A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22C4D4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554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BD8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F8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24F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张鹏程、</w:t>
            </w:r>
            <w:proofErr w:type="gramStart"/>
            <w:r>
              <w:rPr>
                <w:rFonts w:ascii="Arial" w:hAnsi="Arial" w:cs="Arial"/>
                <w:color w:val="000000"/>
                <w:kern w:val="0"/>
                <w:sz w:val="15"/>
                <w:szCs w:val="15"/>
                <w:lang w:bidi="ar"/>
              </w:rPr>
              <w:t>胥</w:t>
            </w:r>
            <w:proofErr w:type="gramEnd"/>
            <w:r>
              <w:rPr>
                <w:rFonts w:ascii="Arial" w:hAnsi="Arial" w:cs="Arial"/>
                <w:color w:val="000000"/>
                <w:kern w:val="0"/>
                <w:sz w:val="15"/>
                <w:szCs w:val="15"/>
                <w:lang w:bidi="ar"/>
              </w:rPr>
              <w:t>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A71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144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EA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AC7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23E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21B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BB5A1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E8F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851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D6E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53F5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028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5D4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801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5F4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B3E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270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2FE091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C2A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7A8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CFC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D4B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B32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916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D22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142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AC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E9C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4DE99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EB8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7B3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2BF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C35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张苏洋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EEB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671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06A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059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665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856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5927F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73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DB0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5F6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366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周芷涵</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148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306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AFA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0D6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32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AB3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19431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EDC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8A7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C06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F9E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薛云鹏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CB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FE9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8A3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066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2BB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0F3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038242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FDD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842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02A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748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瞿晓</w:t>
            </w:r>
            <w:proofErr w:type="gramStart"/>
            <w:r>
              <w:rPr>
                <w:rFonts w:ascii="Arial" w:hAnsi="Arial" w:cs="Arial"/>
                <w:color w:val="000000"/>
                <w:kern w:val="0"/>
                <w:sz w:val="15"/>
                <w:szCs w:val="15"/>
                <w:lang w:bidi="ar"/>
              </w:rPr>
              <w:t>犇</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DA7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F4E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E4F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97D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044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4B8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D0429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0CC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BA7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AA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87F8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陆兵</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11B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CBC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D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5E5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265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163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A2CFD9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67A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852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D64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BED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CF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E2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659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096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649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41A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1495F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9B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17E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F4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59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甘俊杰、娄晓静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DBB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1EC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D58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FDE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A9E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59F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C0E9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AF6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9ED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71B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753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彭海琴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803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E25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BC3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2CD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3FD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30A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230B32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6CB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C47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0D5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465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刘兰英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3DC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ADE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1AE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111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9D7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E25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53B8E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4A4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31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E7D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37B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夏大清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DA3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227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3CE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03C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05C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57D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6CA23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877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F0B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000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17C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陆启</w:t>
            </w:r>
            <w:proofErr w:type="gramStart"/>
            <w:r>
              <w:rPr>
                <w:rFonts w:ascii="Arial" w:hAnsi="Arial" w:cs="Arial"/>
                <w:color w:val="000000"/>
                <w:kern w:val="0"/>
                <w:sz w:val="15"/>
                <w:szCs w:val="15"/>
                <w:lang w:bidi="ar"/>
              </w:rPr>
              <w:t>浩</w:t>
            </w:r>
            <w:proofErr w:type="gramEnd"/>
            <w:r>
              <w:rPr>
                <w:rFonts w:ascii="Arial" w:hAnsi="Arial" w:cs="Arial"/>
                <w:color w:val="000000"/>
                <w:kern w:val="0"/>
                <w:sz w:val="15"/>
                <w:szCs w:val="15"/>
                <w:lang w:bidi="ar"/>
              </w:rPr>
              <w:t>、董永珍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AE3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968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7F8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BF3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10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C0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07C5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727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973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F7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1C1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E6F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BE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D25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25F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72E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11D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5526A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CBA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3BE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080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729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潘文君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0DE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D54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A61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D62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786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77F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1CB31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9AE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C88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B59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B09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何煚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C98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249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D42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B67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73D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D35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0877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F73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CBE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321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783F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刘锋朱泽莲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F25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AA5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C0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0F0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9A6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DE3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E0826C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AED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5B7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EF1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437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707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C48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340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61A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AC3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C16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DB95F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5D3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767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01B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F7F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田秋兴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404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C32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4A0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AC1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BA4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1A1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D09B9A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5E3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EE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6A1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A6F4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周冬艳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C7C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080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35B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9AE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28D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B76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9080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4A0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57E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157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FD8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钱兰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94B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508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F83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34F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73F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E3A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5EA72F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0B1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327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065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4F3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张姝馨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87A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A9E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D75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4F9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8AF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B24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CAD875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8F4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1ED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CFB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BA0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韩海烽、张云亚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CCF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212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DB9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484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5F7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C2C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E0A74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EAF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F4F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FCF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9494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查建芳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C5A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114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43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BA2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BBA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EFB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5F0A3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EE4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3B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585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7E4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丁云、李岳峰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ECF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152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4FB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674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CA8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B2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AA316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72A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E35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971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789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张薇雯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FA6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E05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72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60E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A2F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D96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7AEA60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0C8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8E8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9A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A01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余霞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6B4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854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165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82E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416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EF3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C05F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4EC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E27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93EB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BC034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管欧</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58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EEE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AEF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38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A85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D22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54DD1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FB1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BEA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9BC6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1E5BF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吴钢</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A9C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BD9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14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861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92B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E47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7A218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232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15A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1416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BB8B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壮能、金星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C7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961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3EF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B43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B46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D55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91FA3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A16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53D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5D9D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6DFC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史荣升、沈丹萍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D7F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108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B8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E16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D6A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8DF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E768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951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4BB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984D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D475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张彬、</w:t>
            </w:r>
            <w:proofErr w:type="gramStart"/>
            <w:r>
              <w:rPr>
                <w:rFonts w:ascii="Arial" w:hAnsi="Arial" w:cs="Arial"/>
                <w:color w:val="000000"/>
                <w:kern w:val="0"/>
                <w:sz w:val="15"/>
                <w:szCs w:val="15"/>
                <w:lang w:bidi="ar"/>
              </w:rPr>
              <w:t>郭</w:t>
            </w:r>
            <w:proofErr w:type="gramEnd"/>
            <w:r>
              <w:rPr>
                <w:rFonts w:ascii="Arial" w:hAnsi="Arial" w:cs="Arial"/>
                <w:color w:val="000000"/>
                <w:kern w:val="0"/>
                <w:sz w:val="15"/>
                <w:szCs w:val="15"/>
                <w:lang w:bidi="ar"/>
              </w:rPr>
              <w:t>昆</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B39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FC6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6D6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5E1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A1F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7B3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C9F91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CEB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183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E277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1798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w:t>
            </w:r>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唐丽雅</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26F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4EB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82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5E1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739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979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FA7C6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015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9C2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540D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9A17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高静怡</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225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0E3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AEA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B27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73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9B3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6148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2DC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567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A5DF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776D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沈克文、周琴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E7A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00B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583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9CC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918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E86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4CBA4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400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132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0C9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14E9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45852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马益飞</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142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EC1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C58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9B1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C77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448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82A53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2AE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113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82C4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BF63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朱振、周晓慧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CC9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BF2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527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7B4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BD5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EAA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1F2A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932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6EA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F1D7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E167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163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9B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7DA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392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C00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B39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CCCA35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8E6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C6A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76B5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11A2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壮琪、周敏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71A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2E5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A9F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3D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D55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1B4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E1FA0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2FA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02F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AC56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7BEA7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赵娇华</w:t>
            </w:r>
            <w:proofErr w:type="gramEnd"/>
            <w:r>
              <w:rPr>
                <w:rFonts w:ascii="Arial" w:hAnsi="Arial" w:cs="Arial"/>
                <w:color w:val="000000"/>
                <w:kern w:val="0"/>
                <w:sz w:val="15"/>
                <w:szCs w:val="15"/>
                <w:lang w:bidi="ar"/>
              </w:rPr>
              <w:t>、高旭东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E95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720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73C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326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AAD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4AA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51019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101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A15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71BF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C075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FE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980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EDF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031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C10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0C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37621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E5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B68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4156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A2CB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赵伟、韩茂林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370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4CD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58D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D77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87D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40A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EB928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A72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A85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6BF6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E961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秦超、王晶雨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C00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B58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254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1BB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9CE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228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261B0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11A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29E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E62D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6559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周玲、徐正峰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59B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ECA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0A2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438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66D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37A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6FBE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705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47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0FC1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6FFB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5D8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A3C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DF4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B8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824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0E5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E9AF4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EFE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3DF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00A1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396D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赵颖</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8CA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D04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42C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2A0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564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EDE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2B279E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649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EA6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F6E8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4EBC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恽晓明、苏秋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5FA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E13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98D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2B8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FF1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F6F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A7FEB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B23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E7F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E590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EBF4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高玲玲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F2B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F33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A6F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1D7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E1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9C8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E6490C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25F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A5F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D3DC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C8C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025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D04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486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7F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92E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B84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E62AB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356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B59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9FD0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1ED7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肖红霞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C7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9F2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745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8C9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9A5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97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5E0D3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0FF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7EE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4265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361C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杨勇、赵红梅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9DA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C35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2F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8C9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107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559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C2C678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E39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365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2CCE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A5B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吴飞龙、饶文红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866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39E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F43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F1D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26E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CF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C42C9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DCC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DA0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2126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E98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王晓伟、上小英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FE1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D71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FCF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363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FC9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4AB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E672DE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5F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C6A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DF52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7D03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刘康、刘丹纯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BB3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196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85F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590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598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DA2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0BFFB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9BD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45A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B26D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1620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潘杨、陆娟芬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A9E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29C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DF3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264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3E6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8A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C9ADD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DB7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6D7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BA05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6D5C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李赟、丁路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86F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EE9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2CC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CC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7F1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3B0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71115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E88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CC1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3EFE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AFD8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董小娟、解平毅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C98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0B3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A1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4D4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9BB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A89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51529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3C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517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605F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470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李刚、王丙芳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4C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ABF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40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093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3E0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B33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4A284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B4D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A49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639E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CF3E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刘伟明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8A6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96A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3DF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332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07A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3A9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D05476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72B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D41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E97B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2DE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高江东、刘玲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41A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557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433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64E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FF1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D28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BA491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11F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6A6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1892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C1EE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栾巍、牟娇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73A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A56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350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A4B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E3C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134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1AB7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2A3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8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A219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B850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赵亮、李梅英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906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928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065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023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344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7B1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E6A04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48A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648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BFC2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8938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杨玲玉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FCB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B65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3D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8D7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9CF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A1D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AF16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FB5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277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83EF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9321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DA2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052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B35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17F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7EB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49B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A7FCF3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2CC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AE2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CABC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B2C8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薛时杰、杨梦璐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0AF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7E0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CE6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2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AAD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023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CFC18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DA6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04D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167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61DA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04C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A9C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108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EA2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D0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4F2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322A3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0E8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DE1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6EC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8BA2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万琴娣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F7D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680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93F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2CE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099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7A9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AB0F6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BA0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F2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3B63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71A1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徐晓燕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0D0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35A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F6F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036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84B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1C9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AD205B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AEA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571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68B7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4616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E78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63A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6EA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16F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798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50E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76EE7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19C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F6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64EE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2A2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罗婷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D85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6F9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633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055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4C3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F13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0964C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631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69A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4A26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6B0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D6A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427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3FE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3EE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559,934.00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3E7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1,290,000.00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936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A0A81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B68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2B0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BC13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45D0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万梨花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249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680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8F2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974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F50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AE7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A4B64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D8C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B32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F673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C1297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胡宗留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07D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4AE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0EC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14B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6B7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88D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5C1F60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0D2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803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6A8B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657E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孙靖、严丽娟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7CD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5CF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9BE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37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1F6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980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6DAD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919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905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B9CC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ECC2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1DD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8C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861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513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9B9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609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9886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391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873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79B9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C9D6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陶为华、齐欣欣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F1C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185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EBD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8D3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6ED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AA3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1493D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B7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D33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3F30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25E13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周岩旺</w:t>
            </w:r>
            <w:proofErr w:type="gramEnd"/>
            <w:r>
              <w:rPr>
                <w:rFonts w:ascii="Arial" w:hAnsi="Arial" w:cs="Arial"/>
                <w:color w:val="000000"/>
                <w:kern w:val="0"/>
                <w:sz w:val="15"/>
                <w:szCs w:val="15"/>
                <w:lang w:bidi="ar"/>
              </w:rPr>
              <w:t>、胡路露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EC2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6F4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F41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455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9EE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8EE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32D99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936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1A6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0D04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7A08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严嘉、邵洁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580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9D2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57E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10B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079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2AB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D941F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303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39A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8D80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96B1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沈建明、朱永姝、沈鸿</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D98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87C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F23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FB3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689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399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8283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4BE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B4F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BA34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75F2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柳杨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3A2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46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FAF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CD9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C5C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ACC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FAA36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921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177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628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004C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7CB6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朱成明、张亚萍、朱迪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2E4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7E3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16A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4F1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B47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55C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9511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C50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2A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6DA5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624FF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王夏衍</w:t>
            </w:r>
            <w:proofErr w:type="gramEnd"/>
            <w:r>
              <w:rPr>
                <w:rFonts w:ascii="Arial" w:hAnsi="Arial" w:cs="Arial"/>
                <w:color w:val="000000"/>
                <w:kern w:val="0"/>
                <w:sz w:val="15"/>
                <w:szCs w:val="15"/>
                <w:lang w:bidi="ar"/>
              </w:rPr>
              <w:t>、李梦营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2D2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CD1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3E5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39A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60A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D53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1F6243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AEA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0AF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4FCB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37FC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7FF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3A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4E6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3AA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8A4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D6E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4E65C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908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18C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1253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090B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周茜、刘凯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6C3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4A2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E1D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D9E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A4D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E82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5838FF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E5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2C1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C970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FB3A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郑小风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F03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8C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84A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997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02D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DD0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0CC85C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7DB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E16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D1A1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3474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徐小军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D74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926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8F2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474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935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BD9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7C5F6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592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950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B104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0011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陆晓飞、朱杭金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ED9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CEE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F94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EB1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73B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7AD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16472C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B65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4B5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A4EC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0B47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王钱浪、张小丽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AA1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389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B8B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F3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E3E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145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2446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515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48E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90C4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CB7E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薛芬、吴凯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5C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B6A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4A0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6E6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F0B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465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A1FA9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ACC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A9C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8DE2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3F90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彭广民、周海萍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748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DAF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07F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64B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6B5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F8A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073D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778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94F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1517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2880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w:t>
            </w:r>
            <w:proofErr w:type="gramStart"/>
            <w:r>
              <w:rPr>
                <w:rFonts w:ascii="Arial" w:hAnsi="Arial" w:cs="Arial"/>
                <w:color w:val="000000"/>
                <w:kern w:val="0"/>
                <w:sz w:val="15"/>
                <w:szCs w:val="15"/>
                <w:lang w:bidi="ar"/>
              </w:rPr>
              <w:t>浩</w:t>
            </w:r>
            <w:proofErr w:type="gramEnd"/>
            <w:r>
              <w:rPr>
                <w:rFonts w:ascii="Arial" w:hAnsi="Arial" w:cs="Arial"/>
                <w:color w:val="000000"/>
                <w:kern w:val="0"/>
                <w:sz w:val="15"/>
                <w:szCs w:val="15"/>
                <w:lang w:bidi="ar"/>
              </w:rPr>
              <w:t>、杨佳静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D7C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43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77F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2D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2D3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9BB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9CADE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6A4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429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A3E2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3428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陈飞、胡惠蓉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B04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57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E6A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EF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88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60F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CFD78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96A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70D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AC74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EE59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张文斌、汪霞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786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FE0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0CF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67A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A66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2E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A11AF1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B1E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DA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EC3A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8936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王杰、吴晓蓉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CA3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450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C8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DC1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577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D5E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66B226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71D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0C8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2AF4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031E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唐春玲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3B3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E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0B3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530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1E2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AF4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C2575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FA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CD6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2EEE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7DA7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247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C1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A07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159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4F7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162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3DFD0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D59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6FB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9FBB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F3CA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郭琦、金科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627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0B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533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2A6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9F2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363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B08E4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193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311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247D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DF74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王希、莫泓霖</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AE0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51B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D35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4F5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1B4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0DD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D67BB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ECD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718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A7A5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74E0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杨晓光、虞新燕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898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922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FAC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6DE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823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F26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AFA73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49F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E90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71EB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59FE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王卓越、褚张霞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8BD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243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4B7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D86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F97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A9D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24EC7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BE5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047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D6D4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ABF4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蒋磊、何琦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4B7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0A2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2BC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481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C3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530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DDFB96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179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B90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174D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05BE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薛源、蒋琳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B51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B43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A4A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0A6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E01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51F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A62035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793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87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1351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1858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戈丽娜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B9F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5D7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B39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F7B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27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E85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FA77C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6D8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9B3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8390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38F3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周佳炜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CB2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EE1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B57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F3B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0ED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3AE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65FD48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31E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5FC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1DB6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FB78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6E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EEF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7A2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BD3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7DB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CBE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99D51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8F8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85F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1013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C290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王海美、蒋飞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AC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594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D53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881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CFD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0A0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328059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0D2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9E7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38EC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C393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沈小霞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8D4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CBD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0DF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D41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04A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925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47DF83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B49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7C1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F629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9A7F5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廖</w:t>
            </w:r>
            <w:proofErr w:type="gramEnd"/>
            <w:r>
              <w:rPr>
                <w:rFonts w:ascii="Arial" w:hAnsi="Arial" w:cs="Arial"/>
                <w:color w:val="000000"/>
                <w:kern w:val="0"/>
                <w:sz w:val="15"/>
                <w:szCs w:val="15"/>
                <w:lang w:bidi="ar"/>
              </w:rPr>
              <w:t>新化</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3A0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404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1B6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039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256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FC5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21623C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948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D97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97AE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1363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邓可明、李玲月、邓毅超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480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8C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FD7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A2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71B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69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683D43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43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A91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E7F4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9051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薛兴旭、夏敏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211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CA0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85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04E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9A0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863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5E85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0ED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788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2638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4789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吴佳铭、陈志菊、吴国兴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670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5AD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040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57E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29A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3C8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F7A2D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811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561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C418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DCB7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赵晓泽、钱水平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5A7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C43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82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B94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D3D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233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AF3CD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FE3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628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9230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4B96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许胜、马红梅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11D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CED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E71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760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9BF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B3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D1E2F5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E4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D06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2B40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59B16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仰志辉</w:t>
            </w:r>
            <w:proofErr w:type="gramEnd"/>
            <w:r>
              <w:rPr>
                <w:rFonts w:ascii="Arial" w:hAnsi="Arial" w:cs="Arial"/>
                <w:color w:val="000000"/>
                <w:kern w:val="0"/>
                <w:sz w:val="15"/>
                <w:szCs w:val="15"/>
                <w:lang w:bidi="ar"/>
              </w:rPr>
              <w:t>、王凤弟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7A0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042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DD7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7DA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4BB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57F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D41E3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B8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67C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3282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CC1A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朱海元、张国进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8A4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49D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B5C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B06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2AF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015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DDB4B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74C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304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BCA1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8651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蒋志龙、孙红娣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461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C25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EBC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C46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9D3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23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8E837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AE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A8A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79B6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5283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夏伦杰、赵洁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A92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08C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67D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AA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4F3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4B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36A08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62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8EB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0E5F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7CEF8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钱孙广</w:t>
            </w:r>
            <w:proofErr w:type="gramEnd"/>
            <w:r>
              <w:rPr>
                <w:rFonts w:ascii="Arial" w:hAnsi="Arial" w:cs="Arial"/>
                <w:color w:val="000000"/>
                <w:kern w:val="0"/>
                <w:sz w:val="15"/>
                <w:szCs w:val="15"/>
                <w:lang w:bidi="ar"/>
              </w:rPr>
              <w:t>、杨佳媛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D8A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37B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1C6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D73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E2A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316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6FA57D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A51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6C8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D552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DC06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陈刚、杨莉亚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B74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EC3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A5D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268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BE0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0B9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79638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99A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1F7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3F66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4C2E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蒋建伟、吴春花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80F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DC0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475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0F7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978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2D8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E47BC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CF5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35B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2B72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D0DF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胡来元</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110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BD3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E32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40B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0AB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20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46797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D43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001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CC90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D324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芦婷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67F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6B7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028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0D0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6CA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900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E9C45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F43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984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EC88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2C2F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A08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302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431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2B8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F57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717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9BB8D7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EB4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4F2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E1E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740A3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王护平</w:t>
            </w:r>
            <w:proofErr w:type="gramEnd"/>
            <w:r>
              <w:rPr>
                <w:rFonts w:ascii="Arial" w:hAnsi="Arial" w:cs="Arial"/>
                <w:color w:val="000000"/>
                <w:kern w:val="0"/>
                <w:sz w:val="15"/>
                <w:szCs w:val="15"/>
                <w:lang w:bidi="ar"/>
              </w:rPr>
              <w:t>、陈家克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954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BB3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8B6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B70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4F6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334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3005F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F78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221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FD2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B98A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F7DA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姜洪峰、张小亚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7E2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05E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B98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B39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0C3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7D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CD404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1B9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95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7ECB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5372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卢伟、韦妙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B65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BF2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62A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996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E1C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8B6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29F2D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738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767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F820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1321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何凯、蒋敏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A2D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2AF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CDD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2C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AF6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E0F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08F815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6F2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7BB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00B1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B7CE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曹海燕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7F4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8E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36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D1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5D0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4D1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512E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221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C5E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8EF4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38A5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6CC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CDB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9FC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1F1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2D3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C02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0B2F0F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CB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724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3F09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699E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曾国科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B17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8BE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320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87B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F5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E8A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28815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2D7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248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8CD4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CC3E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梁花容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DC4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F9C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68C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8B3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8C6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0C0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A60A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610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B7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0D5B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79812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龙卫丽</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B6D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B65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1C8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C16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99D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92A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FFDA0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070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930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A5A6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E75D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陆晨、朱丽霞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A6E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814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098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66B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5C7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8D9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4853A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C1A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256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958F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AA5A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徐兰英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D76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6B9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88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F5E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9B6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7A6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FC19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D0B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FEA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905D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6557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杨蕊、杨学良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07F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A51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386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794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73A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0E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FAD18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8BE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0DB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D8C8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9B4BF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浦亚方</w:t>
            </w:r>
            <w:proofErr w:type="gramEnd"/>
            <w:r>
              <w:rPr>
                <w:rFonts w:ascii="Arial" w:hAnsi="Arial" w:cs="Arial"/>
                <w:color w:val="000000"/>
                <w:kern w:val="0"/>
                <w:sz w:val="15"/>
                <w:szCs w:val="15"/>
                <w:lang w:bidi="ar"/>
              </w:rPr>
              <w:t>、李杰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E1C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99F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84A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1F9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35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E0E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38366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4CF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D43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7554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3E9C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徐艺嘉、李安康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845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364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0A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E8F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C53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263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B76D0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CD0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22E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57AB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5CF6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邓科、王瑞英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0E6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897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75E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5EF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579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54A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59D8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DF7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C8E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6410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D9D9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雷菲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9B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753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E1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103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0AE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447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2EA9F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83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197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BC4E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262E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游欢</w:t>
            </w:r>
            <w:proofErr w:type="gramStart"/>
            <w:r>
              <w:rPr>
                <w:rFonts w:ascii="Arial" w:hAnsi="Arial" w:cs="Arial"/>
                <w:color w:val="000000"/>
                <w:kern w:val="0"/>
                <w:sz w:val="15"/>
                <w:szCs w:val="15"/>
                <w:lang w:bidi="ar"/>
              </w:rPr>
              <w:t>欢</w:t>
            </w:r>
            <w:proofErr w:type="gramEnd"/>
            <w:r>
              <w:rPr>
                <w:rFonts w:ascii="Arial" w:hAnsi="Arial" w:cs="Arial"/>
                <w:color w:val="000000"/>
                <w:kern w:val="0"/>
                <w:sz w:val="15"/>
                <w:szCs w:val="15"/>
                <w:lang w:bidi="ar"/>
              </w:rPr>
              <w:t>、吴彬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270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649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9AA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525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25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7E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C0CD3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B53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7EF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6C54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F156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王斌、陆雁容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F0D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1A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D0B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60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661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86E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C5FC8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D05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B40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5A4C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3B94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朱凯明、陈丽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94F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13C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A2A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9A1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710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142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BAFF9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61B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3FB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AB15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51BC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恽洁华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B4A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07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05B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7E7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5C7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FE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EBC78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CAA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F74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38AC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3AEC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徐兰英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642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99A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7DA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3BB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B5B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FF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7E7BB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25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0DD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8886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A3E9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吴杰笑子、王芳冰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6B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CCA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D0F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061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DE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F28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B38ADD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E3E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863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3F0B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AD51A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许谦</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1BE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D7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CDE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876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420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432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06172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132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2B5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ED8D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637F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白禹、李琰芬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C3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384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FDE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9FF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0CF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B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D4536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C1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559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414B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0040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壮锋、孙晓琴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DB7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106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931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163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1E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696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9409D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F4A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C9F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CC7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56C3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虞斐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DB8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56A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BC2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3EB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9A9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E18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B6173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958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5CA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8341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75EE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蒋逸波、王政欢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CB3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2E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B9A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A1C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17B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92F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61397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593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93A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C191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F503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吴珂、管健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D63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4FE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3A3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1F6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FED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EDF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2DD0F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66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090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FC66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FB6B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徐晶、马成果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00A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0B9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BCA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DBE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182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004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24390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6ED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C8E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8119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B97A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王鸿璋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8F1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CA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A63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8CB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75D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3D5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7C14AD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D1D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5AF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3ACC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CF54E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沈成</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9BF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202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B41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170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7,725,000.00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803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2,521,859.00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5BD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4C779E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16C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ACB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8B5B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3EB6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朱建华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FAA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957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FD4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682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77D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720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2582D3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CD9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2E4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0FC4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F591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史静华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D86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8F8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1A9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2E9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36B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041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D4761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BFC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34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E2C2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4477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DA7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CC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552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590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59A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501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9BD9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990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349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4968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2AE0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张姝馨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18C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512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18D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09E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192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FF9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C4FE2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D15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019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2D26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2BCA7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左永红</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2B3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DB1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117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214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42E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32D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1E297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765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858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A8BA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017C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蒋蓝燕、王志峰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47B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E38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D5A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5FA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43B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16F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E96FE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917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73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75B4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8E0FF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绪</w:t>
            </w:r>
            <w:proofErr w:type="gramEnd"/>
            <w:r>
              <w:rPr>
                <w:rFonts w:ascii="Arial" w:hAnsi="Arial" w:cs="Arial"/>
                <w:color w:val="000000"/>
                <w:kern w:val="0"/>
                <w:sz w:val="15"/>
                <w:szCs w:val="15"/>
                <w:lang w:bidi="ar"/>
              </w:rPr>
              <w:t>文</w:t>
            </w:r>
            <w:proofErr w:type="gramStart"/>
            <w:r>
              <w:rPr>
                <w:rFonts w:ascii="Arial" w:hAnsi="Arial" w:cs="Arial"/>
                <w:color w:val="000000"/>
                <w:kern w:val="0"/>
                <w:sz w:val="15"/>
                <w:szCs w:val="15"/>
                <w:lang w:bidi="ar"/>
              </w:rPr>
              <w:t>娟</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76D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F11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1C8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6AB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457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CB5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B99B4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80B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03B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B5FA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4CAA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潘柯君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31C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43D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ED1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AF6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189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77B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3B718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78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FE0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7374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185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样板间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92E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F4D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3C8AE"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68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CA0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712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628BA5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F71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623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F01C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94CC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刘奕钢、刘云帆</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006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25F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D9B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969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DC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FE9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7E149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858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B63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A182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20A2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吴俊洁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79F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6F0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E8A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2BC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7B7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EF7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1D46AF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95E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EB0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2063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8E95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4E9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CF2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211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C39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676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DA0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6D414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7D4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1C6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949A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E6FF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刘晶、</w:t>
            </w:r>
            <w:proofErr w:type="gramStart"/>
            <w:r>
              <w:rPr>
                <w:rFonts w:ascii="Arial" w:hAnsi="Arial" w:cs="Arial"/>
                <w:color w:val="000000"/>
                <w:kern w:val="0"/>
                <w:sz w:val="15"/>
                <w:szCs w:val="15"/>
                <w:lang w:bidi="ar"/>
              </w:rPr>
              <w:t>巢澄</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6DB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F96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CF5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043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29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A55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F3244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E99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16F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DC4A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1AB2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吕刚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00B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E33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FCA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AE6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8B6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87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6C15C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445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EF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11FB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D979A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安丰玲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D5B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586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5EA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881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474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3DD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A8CC3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37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266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FEE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7E4E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8C3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金加洪、黄一虹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205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4A1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654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804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EF8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6BE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509528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E52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EF6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97FE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FF5B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郑文科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050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7B1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26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F02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8EE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7BD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3B90F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055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268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0B03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7FCE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卢建刚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E1B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C7F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22F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B87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5B2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71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7689A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56A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BA2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99A5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66D4E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程秋梁</w:t>
            </w:r>
            <w:proofErr w:type="gramEnd"/>
            <w:r>
              <w:rPr>
                <w:rFonts w:ascii="Arial" w:hAnsi="Arial" w:cs="Arial"/>
                <w:color w:val="000000"/>
                <w:kern w:val="0"/>
                <w:sz w:val="15"/>
                <w:szCs w:val="15"/>
                <w:lang w:bidi="ar"/>
              </w:rPr>
              <w:t>、顾箫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2B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FA0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C79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93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A68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6E0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D0DA3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B12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7B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00EC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7C59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王铭</w:t>
            </w:r>
            <w:proofErr w:type="gramStart"/>
            <w:r>
              <w:rPr>
                <w:rFonts w:ascii="Arial" w:hAnsi="Arial" w:cs="Arial"/>
                <w:color w:val="000000"/>
                <w:kern w:val="0"/>
                <w:sz w:val="15"/>
                <w:szCs w:val="15"/>
                <w:lang w:bidi="ar"/>
              </w:rPr>
              <w:t>浩</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E01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29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3DC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1BB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376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73B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6E188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F1F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3B2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830A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2CE51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陆利明</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D3A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8C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536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A98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90C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AB6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16FB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F06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6E3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BF7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CB51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0BB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F8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F90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300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4F3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FB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73D7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ED7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A71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FD35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F22C8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胡丹清</w:t>
            </w:r>
            <w:proofErr w:type="gramEnd"/>
            <w:r>
              <w:rPr>
                <w:rFonts w:ascii="Arial" w:hAnsi="Arial" w:cs="Arial"/>
                <w:color w:val="000000"/>
                <w:kern w:val="0"/>
                <w:sz w:val="15"/>
                <w:szCs w:val="15"/>
                <w:lang w:bidi="ar"/>
              </w:rPr>
              <w:t>、陈焕琴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400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FA1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CFE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F93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88A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290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32987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234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FC4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99E0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33B57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陶亚燕</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5A9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031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F4370"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B06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60A90"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02D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7CBFEA4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C57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333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D949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E37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陈建纲、汪志南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40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EF9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AEA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3E1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368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049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310782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C3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97B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7F66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8169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陆春红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05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809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8EC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36D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916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8F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B3797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E84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A7A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68D6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E2C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李增超、王菲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9F0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F1A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51B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41E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7A6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DA8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D0BBE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825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AF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7B3F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4D7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3EB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835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539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0C5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31D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09C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85669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470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D1B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F6A5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24DB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翟晓纯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00E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DE5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761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4DA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B8A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A2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A5C48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DE9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B1F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E977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A1CC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严文玉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CF0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91C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B88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903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6FD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534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049D97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117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12D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90F8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AA31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吴德斌、张敬敬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520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0DC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25F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061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640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0BF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646A2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817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93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795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7149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C6A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70C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C0E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D20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90C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10B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BACD55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44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9E6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9E14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8CE5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王辉、严小燕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69A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7DE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D20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B7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9BB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836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35DC95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1A3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597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6D47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6066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钱金、徐娟霞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F56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68F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7EB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64D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B08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4FD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72EF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16D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C63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149E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01F88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丁虹予</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937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F3F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DF1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30D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054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F1C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F039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349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49D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1886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DBEC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壮卓、马心慧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813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827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3D8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9D8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6D9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3B0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00FD3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339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ABE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E3F9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DB2D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毛伟新、盛琴芬、毛佳凝</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E45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A8C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F73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EC6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1C0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613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29A36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4F5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047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7F33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F7BC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肖灿灿</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4C2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531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497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0B0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554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DD1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40269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DC1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C1F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699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14B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朱晓明、高盘君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523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CF9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FE5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23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D6D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17D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AB193E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678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C5A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FB43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658C4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许逸豪</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37A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D74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9B3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BC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405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1CA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7B2FF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4B1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41D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1E79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2060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刘庆辉、吴园园</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E48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39F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D1C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D78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232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AEE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07616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C80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98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5E15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79C6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钱新、朱春燕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224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BF0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D5D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6BD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1C0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5D4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125879" w14:textId="77777777">
        <w:trPr>
          <w:trHeight w:val="48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FC8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48B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081F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BB38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徐娴、</w:t>
            </w:r>
            <w:r>
              <w:rPr>
                <w:rFonts w:ascii="Arial" w:hAnsi="Arial" w:cs="Arial"/>
                <w:color w:val="000000"/>
                <w:kern w:val="0"/>
                <w:sz w:val="15"/>
                <w:szCs w:val="15"/>
                <w:lang w:bidi="ar"/>
              </w:rPr>
              <w:t>EGERVARI JURGENFRANZ</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1D0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C30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508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972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B48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F75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3B269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8DF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86D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604F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D518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许逸雯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81D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2B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6AD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F6C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EC0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CA3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A97CE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495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F62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05C6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ABE6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陈成、张益群</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1F1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77E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C2F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E40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854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771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821836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AC3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13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D1CB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82DF6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戎</w:t>
            </w:r>
            <w:proofErr w:type="gramEnd"/>
            <w:r>
              <w:rPr>
                <w:rFonts w:ascii="Arial" w:hAnsi="Arial" w:cs="Arial"/>
                <w:color w:val="000000"/>
                <w:kern w:val="0"/>
                <w:sz w:val="15"/>
                <w:szCs w:val="15"/>
                <w:lang w:bidi="ar"/>
              </w:rPr>
              <w:t>易</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0DA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056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299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874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AF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7FE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0CC4BF6" w14:textId="77777777">
        <w:trPr>
          <w:trHeight w:val="48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A58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8E0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249B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608D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徐娴、</w:t>
            </w:r>
            <w:r>
              <w:rPr>
                <w:rFonts w:ascii="Arial" w:hAnsi="Arial" w:cs="Arial"/>
                <w:color w:val="000000"/>
                <w:kern w:val="0"/>
                <w:sz w:val="15"/>
                <w:szCs w:val="15"/>
                <w:lang w:bidi="ar"/>
              </w:rPr>
              <w:t>EGERVARI JURGENFRANZ</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EC3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562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340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F0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A7F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A7F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85FAC5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B0B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5BB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03F1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5F4D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A9B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E9B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DB0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908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1F5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D7D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AAFC9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346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2F5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216E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96F4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冯民、杭小芬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EE6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470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386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932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FAD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DA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FB7B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566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C6D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BF2C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2AF4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王仁虎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4C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EC5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32B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A3E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22A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0E0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F9A4C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31D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FE5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4F94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1033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张亮、曹大娟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521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E32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980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39B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0FF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5ED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A031BE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34B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095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B188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CEEBE6"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C96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411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F03A8"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C4E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D2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F6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6F2EAD9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1CB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8C6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F2E7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96CFD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巢玲群、须协</w:t>
            </w:r>
            <w:proofErr w:type="gramEnd"/>
            <w:r>
              <w:rPr>
                <w:rFonts w:ascii="Arial" w:hAnsi="Arial" w:cs="Arial"/>
                <w:color w:val="000000"/>
                <w:kern w:val="0"/>
                <w:sz w:val="15"/>
                <w:szCs w:val="15"/>
                <w:lang w:bidi="ar"/>
              </w:rPr>
              <w:t>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037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E0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292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882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CB3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1A9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39F0D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69B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495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1933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CC53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徐波、尹丽君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F06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025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33F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443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24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379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3E7428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8BD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516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7556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8DEF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张文婷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25C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91C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958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C6F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0A7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551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6056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106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11A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B1BD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AF33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吴淏、贾李春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8FE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37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61A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AD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778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16C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28C25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5A6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150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1301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27AFF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杭震立</w:t>
            </w:r>
            <w:proofErr w:type="gramEnd"/>
            <w:r>
              <w:rPr>
                <w:rFonts w:ascii="Arial" w:hAnsi="Arial" w:cs="Arial"/>
                <w:color w:val="000000"/>
                <w:kern w:val="0"/>
                <w:sz w:val="15"/>
                <w:szCs w:val="15"/>
                <w:lang w:bidi="ar"/>
              </w:rPr>
              <w:t>、刘春燕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566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FCD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2B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19E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3B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BD9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8255B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42F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6F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0E48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0921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苏虹、李小飞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A1B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79B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4B9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AC4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108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260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86742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FE5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309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83E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7C1D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78F2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方文平、缪亚萍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937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98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03A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96A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A51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D71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282D2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24C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869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6635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1A55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陆林、杨益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CCD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FC1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F8A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0C0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ED1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D6B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18BB9C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9D0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8A8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93C5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0EE8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葛宜艳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B33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5A2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37C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98D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EB9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DF7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4BD7F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25A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06F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3949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BF74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蔡丽花、杨波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29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9E6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B76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7EC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99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F44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BA9C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46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F6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B95C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2E21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王守波、张娜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7F0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57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A65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386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DA2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345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D24920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14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F09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2472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52C4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骆乾、薛一宁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AAD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1AB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069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45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153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D1A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1A87A8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3A9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012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4814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3761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蔡鸿男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D70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F39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DDE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E6C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98B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DAD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5E3EE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25C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4F6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B102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B835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汪蕾、陈建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FC1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F95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484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9AD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425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72F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2BEE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07B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D3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E656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90451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盛昌润</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825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9FF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D0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39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F9D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E2E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99EE0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874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42C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6792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657B7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沈雷</w:t>
            </w:r>
            <w:proofErr w:type="gramEnd"/>
            <w:r>
              <w:rPr>
                <w:rFonts w:ascii="Arial" w:hAnsi="Arial" w:cs="Arial"/>
                <w:color w:val="000000"/>
                <w:kern w:val="0"/>
                <w:sz w:val="15"/>
                <w:szCs w:val="15"/>
                <w:lang w:bidi="ar"/>
              </w:rPr>
              <w:t>、何霞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EE4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1C1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63E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D0E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2A9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B3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3AF2D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D50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7C1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6F15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89197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强月飞</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33C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128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EF5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4AF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D0A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024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1738F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3B3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47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3717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9008EA"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2E0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648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91DC9"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891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08B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ED7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1700FC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124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BD1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6F43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8348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盛汪、沈燕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D4A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A8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01F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8D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EE9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D9F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161A08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6B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58E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1758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A331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何秋平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C5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890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915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BD4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258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BA9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26F9F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853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65F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F7AF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1CA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王华春、王玉芳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5A7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184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6F1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44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F44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B10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7F9DD5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457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D13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B6CA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7CAC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薛时杰、杨梦璐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17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113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8C9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03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4DA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D35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DCA560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C7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5B1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C44A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64BF2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季燕萍</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602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BFE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795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087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D23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392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39AD5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33A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4AF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F413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A39D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戚虎林、恽洁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FC7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F31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CB7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59F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AED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A2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1B9DC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AE2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13A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2831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127F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陈叶华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5A5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93A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C50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913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F1D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47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FDC5A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3D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319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B84B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2BE1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陈晓波、蒋霄燕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FBF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18C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59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775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EE4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EE7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FBD89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56C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569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80A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5749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谢道林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38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6FF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022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D2D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DAE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C57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71DE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1D8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9DB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B534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B577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唐小泉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87D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63C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736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417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129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A3A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3D31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9E2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BE8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0391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E339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贾春、陈妍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3E8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B24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33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817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D12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20E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74050A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BFA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29F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6683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BE63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俞俊杰、朱雪萍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3D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523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A5B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30D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C5D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F57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2146F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359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F87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B147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16BA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陈敏、刘志刚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A72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A8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47D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F0C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642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802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DFC67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D0A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9C8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4A8C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FB79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122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EA2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E3C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77E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B0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E5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E7FB4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EB6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F07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0931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B26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金加洪、黄一虹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C7D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F7E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803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645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29D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69C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4DB34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A45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F2E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268E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300D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王常青、丁爱平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41B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C4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D06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310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5F3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039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B47F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3C5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5FC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46BD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D282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凌霄</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242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E24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9B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44D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8A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90D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FEB9E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8F9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99D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4235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150C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C07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947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64C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45C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05A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E00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15A78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FE1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A8A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A214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E8D0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08B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6B4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A84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940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ACC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130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F0E14A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8CC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75C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509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DC9E0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李辉贤</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7B8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982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267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07E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CD9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221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23364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C5E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223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4F41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8BA2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徐丽文、徐小青</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E32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6DC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CE9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C94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805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2D7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F3EF0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63A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DF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70C8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CF88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施丽珏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9B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89E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219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3A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952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618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39D49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695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159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E9C9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D54F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蒋珍、叶卢宇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966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006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9A0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8D4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E72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BC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B45DC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E39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7C2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B664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35DE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杨玉娇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408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E26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058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D49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909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C79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DE41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62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91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E1D7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273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刘洪江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D7D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D9A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255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92D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058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637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651B32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5F0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896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2353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5144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陈丽珏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9A7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D32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AE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A55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F31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8E6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25004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251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185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4978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9A10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李晓东、李文英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42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08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6E4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0CE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8ED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0E4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AC7A69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864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FCD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F225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9B7F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陈小俊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2B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AD7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07E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E57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F0F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04F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559B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DF6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A10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69B5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59BE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许妍琦、周春强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ECF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5A4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690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391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F7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FA7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63749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3D4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6EF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4E6D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C765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张建红、恽德伟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666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A76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D85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65D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685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03F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F0610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DDB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B80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3AC5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BD295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史悦熙</w:t>
            </w:r>
            <w:proofErr w:type="gramEnd"/>
            <w:r>
              <w:rPr>
                <w:rFonts w:ascii="Arial" w:hAnsi="Arial" w:cs="Arial"/>
                <w:color w:val="000000"/>
                <w:kern w:val="0"/>
                <w:sz w:val="15"/>
                <w:szCs w:val="15"/>
                <w:lang w:bidi="ar"/>
              </w:rPr>
              <w:t>、黄秉慧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836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D51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52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589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423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8C0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B89DC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728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770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7D33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3D52F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仇</w:t>
            </w:r>
            <w:proofErr w:type="gramEnd"/>
            <w:r>
              <w:rPr>
                <w:rFonts w:ascii="Arial" w:hAnsi="Arial" w:cs="Arial"/>
                <w:color w:val="000000"/>
                <w:kern w:val="0"/>
                <w:sz w:val="15"/>
                <w:szCs w:val="15"/>
                <w:lang w:bidi="ar"/>
              </w:rPr>
              <w:t>腾飞、王香丽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518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79A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253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403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1B4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A1A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4E98A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D3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415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17DF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EB18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BA2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708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BD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F06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B7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B8D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EDE3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3F7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354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D63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6E29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38F1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颜锦龙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5E0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DD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1A3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93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687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12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F9C39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B3E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C2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4D87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5066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朱银娣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4DA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988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C42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E1D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817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4D8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8757D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0EF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0BF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138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01F9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龚黎菊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20A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E69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0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9F7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14E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773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2FF5C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26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F37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A311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EF47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刘凯、王霞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665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2E1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C99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558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844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910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A20B2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4FF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E55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554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37EE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林俊、董晨婷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69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763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FB6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2B3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DAD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AFA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63046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310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5C6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0C26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2E82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杨国军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990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85D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E64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23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98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E45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93162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C39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242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57C0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6D83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缪立斌、张湘倩</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9C6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152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6F7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4A8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D1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76F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D557D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6C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731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E0B5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94A77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陶黎清</w:t>
            </w:r>
            <w:proofErr w:type="gramEnd"/>
            <w:r>
              <w:rPr>
                <w:rFonts w:ascii="Arial" w:hAnsi="Arial" w:cs="Arial"/>
                <w:color w:val="000000"/>
                <w:kern w:val="0"/>
                <w:sz w:val="15"/>
                <w:szCs w:val="15"/>
                <w:lang w:bidi="ar"/>
              </w:rPr>
              <w:t>、李小俊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877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13D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D1D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334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5F5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21D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6E056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7A0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CC7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AC1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55BA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吴洪涛、刘娜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FB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29D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EB1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9C3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F6E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5CA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24775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2FC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200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5B7C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BFC3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陆阳、史燕静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9D2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648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6CB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253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AC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12E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C807C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39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DA8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B795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FD08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陈一奇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14E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6E7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08C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570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6D8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109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8FA9A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96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3A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E547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E98C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苏永飞、于文琴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79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484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E8F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C73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B15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458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178EE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D38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4BA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5247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9538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61F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8F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966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98D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68C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B59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FF93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2FA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343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7C05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FB5C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王加一</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E6A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972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A6B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852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D5C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C79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F7E9B6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86A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5E8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3ABC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5E8C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朱奇艳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37D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2B5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AB2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22D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F82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A6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A4E8D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CD6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60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B030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2F96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刘银媛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10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2A0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149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FF5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D8D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46C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5BC4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539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BC2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64BB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6F658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赵科汇</w:t>
            </w:r>
            <w:proofErr w:type="gramEnd"/>
            <w:r>
              <w:rPr>
                <w:rFonts w:ascii="Arial" w:hAnsi="Arial" w:cs="Arial"/>
                <w:color w:val="000000"/>
                <w:kern w:val="0"/>
                <w:sz w:val="15"/>
                <w:szCs w:val="15"/>
                <w:lang w:bidi="ar"/>
              </w:rPr>
              <w:t>、张林华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6D4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2C7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E6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EC0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DE5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BFD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8CDB8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C05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A78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9012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2CE4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张芝玉、吴红成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275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3EC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F49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665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C9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F04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F3F5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F57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1D0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78963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A895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张芝兰、刘晓明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A46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CA1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75B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EB7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C64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602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4037AB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334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375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026E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673D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秦建红、姚一如</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FFB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26C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6C8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7BB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E1F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E1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519A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809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CF0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FBDC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3E07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BE7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166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D1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8F5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BD2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02E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580E75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42C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E29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893C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D83D8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夏阿大</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C86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395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9C1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38F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C1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C01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09C90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73D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7D7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5698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187B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岳炜、沈燕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626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06E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150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A32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C2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E5A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4F73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2FC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048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03D4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EFA7E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毛建杰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81A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E31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AE4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5DD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719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9B9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35784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22A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41A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A6C9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997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黄旭华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9F0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AC0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79F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F68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AC9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A61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3EC52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36F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9F8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E51B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5BA6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王卫琴、陈小明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504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C68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BF8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521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FE0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138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51CC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D7D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8CA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69A4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C903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赵婷婷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1D3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F7C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59B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205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CCE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795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B1C8C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CF3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518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98C5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D30A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沈艳、丁梓轩</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1E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91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AE9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04A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476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FA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EBAF8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FB1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366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775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2489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潘松、蔡英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95B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29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95B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AD8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653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6CB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9345F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892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9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BD2D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9134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刘奕钢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A62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99A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192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CF6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00D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00B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23702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FE7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D74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856D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C0C2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71A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784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666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B02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434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C9F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E3CBA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304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FDF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9718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9838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王振宇、傅婷婷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664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60E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EB7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064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618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4F9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34997F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819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2B7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025B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831E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9EF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F45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A7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344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FFB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56B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D787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6F1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0C2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1A20D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F81C1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杜嘉骏</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B1F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927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FD4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4F8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586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235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B7481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E1C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6C4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A9D7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D022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蒋婷、周园</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689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DA3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3EB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BE2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8DE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D3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D61F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5F1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91B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00F2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72A4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A47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746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804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E3E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57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A6D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C1AAD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894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EDB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15F2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13C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刘长生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BE7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D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4B8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43C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0CB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8CA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17A44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F8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893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DE6B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DCCE2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张凤乐</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CC7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A72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8D6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8D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B40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3F7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EB5D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557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686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592E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4F2C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邓达、蒋红波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A7E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118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2E2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56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F40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AF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3373E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55A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65E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A100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AD0D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王爱莲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1BD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202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626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F7F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B1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7CE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A69896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294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56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AA9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AB2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王晓丽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8A9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477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A79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B3D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93D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AB7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E6136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94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825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A696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F252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曹磊、田司琪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AC0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C0C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DE5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C0E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C49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220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4CB06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268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43E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4FC2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EA3F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刘瑞杰、魏伟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307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E49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922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062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D65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C4E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E1D71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8B5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893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0D85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D13B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C81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453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140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C3D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E26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891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C2391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4B9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086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4418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6B6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蒋培荣、蒋淑英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56A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887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400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64B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CB8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06B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11BEC4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09B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399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A02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EC8C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C3C4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451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F76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58B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5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A26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D35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FC454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3AD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EBF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ECF3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4ADA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万伟东、邵菊芬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CF7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EBE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9D4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276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5D2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897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BAFA8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ADB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9A9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7B5B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8A5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孙维娜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6C6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1A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C34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A03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3A4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C4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0A799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A3E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D27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F727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A1FA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陈梁、周捷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1FC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8E3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8C7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C88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D5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6D1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6A3E1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755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6BE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8AE3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55D3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0A9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19B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8DA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5D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611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F0E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75D46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E1E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69C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31C7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C4B2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潘凌栋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93C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DE8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19E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4DA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DD1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A3F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9F29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11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8F4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B9C0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0E7D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李鸿峰、赵婧琦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17A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017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4E3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4E3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5D8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4C0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87484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B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7D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9AAF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4C27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刘玉飞、张美荣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697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024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328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FA3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B47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170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14EFA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C03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8E1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0543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0A70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邵骏飞、邓珍妮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D7C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62C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DE6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C14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DA1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62E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3E96A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9B8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7C5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02C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14C5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蒋雨辰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7DB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413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7AA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528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63A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32A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93568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24E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1E5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BE03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896DE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冷亚华</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A5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27F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208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FB6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0E1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7AE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E935336" w14:textId="77777777">
        <w:trPr>
          <w:trHeight w:val="48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AB3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6AC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8428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0ACB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储旻辉、郭婉、储青、裴福美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A0A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FC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CCC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E71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9C3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308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654B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37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A5B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12DB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87B30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张语涵</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CB0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04A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79C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867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0F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BE0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D22CA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693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1D4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D487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66CC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徐春燕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94E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2BC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FCA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068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C8E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647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27EDC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C5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0F9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DE59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1EF80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别东远</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EE5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B78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E1C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95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E9F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6F7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A6D86B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CD2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694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1E9D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9297F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张卫美</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D7E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ED4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A7E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4EE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940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ECD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A86BBF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6AB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083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8130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333F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李沁莹、史俊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F53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DB1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08B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DA2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4AF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269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D556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580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D52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C694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3A665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唐丽君</w:t>
            </w:r>
            <w:proofErr w:type="gramEnd"/>
            <w:r>
              <w:rPr>
                <w:rFonts w:ascii="Arial" w:hAnsi="Arial" w:cs="Arial"/>
                <w:color w:val="000000"/>
                <w:kern w:val="0"/>
                <w:sz w:val="15"/>
                <w:szCs w:val="15"/>
                <w:lang w:bidi="ar"/>
              </w:rPr>
              <w:t>、金虎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4A1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8DE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04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979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D46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94A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D726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5B9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B6B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6D78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A82B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徐茜、徐内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71C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107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6E2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589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857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1E1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8BB6B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FD3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C4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D1FA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788E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陆阳、史燕静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92C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B20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15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B7B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467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46B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18FA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DD1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33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0AC3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FFA9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张峰磊、姚瑶</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F5A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60A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2A5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5C1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2DF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0C6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56347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542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1BC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6D7B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37BF9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朱荷芬</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EAA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906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DAB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739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277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8AC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E367D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08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ADB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699A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69B2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张慧、费国超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631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742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7E6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C1A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569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F62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72C0F4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2BE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3CA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5EC9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5FC8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王金福、张海涛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9AD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582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DB2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456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4BF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E28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94F66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3B8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6EF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6D31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1EE6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695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4F0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3B2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06E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36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352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714BA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E7F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10B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8AC4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8F89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臧彦姣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233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CCB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AFB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360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627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D20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F7436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F90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486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6AB4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8CE7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莫惠芬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8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6F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495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5CE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262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F2C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F486A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0E9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950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0F50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9C5F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缪苗、汪金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302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1A7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05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C91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95E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8A7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F7032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C1C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449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1900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2764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乔楠、陈奕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CE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443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6B3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3DE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A75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84A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FEFD6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FC1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8C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AD44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1E3F1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庄源琳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7BB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DD0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4E9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124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076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C3D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A6F9D7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C9E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945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CDF5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4A9A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储群、卢庆、卢尧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C8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D0A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7AE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FAF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FC7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26F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9AA6D4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988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174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1645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63D7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卞秀芬、张建强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499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625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C4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EAB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72D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15F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2E3F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FB1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AEA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9063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4590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倪恺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75C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EFA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595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4F9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493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DDB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66CA9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F46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0DA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022A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24B1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405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81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E9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919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9FC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C3F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8640E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5ED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746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9366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E280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时晓芬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990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D9B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5B8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8B8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43F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2C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18A81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3E4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8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ADC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AE46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潘凌栋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746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301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266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BE9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2DB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D38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08F4C0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4C3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BEE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235B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8A17D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周威廉</w:t>
            </w:r>
            <w:proofErr w:type="gramEnd"/>
            <w:r>
              <w:rPr>
                <w:rFonts w:ascii="Arial" w:hAnsi="Arial" w:cs="Arial"/>
                <w:color w:val="000000"/>
                <w:kern w:val="0"/>
                <w:sz w:val="15"/>
                <w:szCs w:val="15"/>
                <w:lang w:bidi="ar"/>
              </w:rPr>
              <w:t>、梅丽萍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097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E4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F6B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437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04A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82E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A523D4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5B6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C67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B0F8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273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王英、蒋斌松</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01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A40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1AF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4E2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0A3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5CA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EC60C2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512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386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603A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A6AB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丁文斌、丁梦琦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D4E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77E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DFC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469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89A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8C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88C20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92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E09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633A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C82D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石晓荣、张敏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6C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986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64A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080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C9D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DF1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534FC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7D4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B32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C1F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8E03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高祎玥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8DC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14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452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F76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AB0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E5B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66D79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96F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876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9964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B059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金怡、吴丁平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7C5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295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AE4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DE6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5B5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89F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4C0018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DF3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A87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8818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23FA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万琴娣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389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E5E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8F1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208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A1D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528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1581A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765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151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42FB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ADA3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杨欢、闵敏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03D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7E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3AD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67B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EDC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622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4045FB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C96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443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1FE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F2ADC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680B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张雷、石建云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10D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FCB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CEA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A7B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CA4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600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A4BF2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86F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85C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69BA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11B5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柳超、刘英杰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AE9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99F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ED7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00A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AE6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DD8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DA5A0A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5BE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434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456D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7E9B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杨桂兰、薛金荣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6F1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00E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AC3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10A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C79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96F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94165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166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FBD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580E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2E71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戴文君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7BF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E63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B7E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3DD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B27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E12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21FD2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2A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D7D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DDDB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2786E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杨猛</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E7D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176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8E1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682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669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DFD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A1823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96D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43B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9BE5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BF983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王杏琴</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066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55C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C28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0AC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CBC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932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F3CFA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DCF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EDE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464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2421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洪森、陈井玉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A8A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8BF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1EA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DD9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2F4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938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3562E6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338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D71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F90A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1972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李建忠</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FC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7A9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D3C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6C3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97A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1FC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E0D53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051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B70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6715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BFCB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徐洪华、高文雅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4C1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595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CE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CE4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26A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A73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FE35D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0F8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864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855A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FD123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胡启洋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131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EAE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A3C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B2A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2,666,525.00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A6E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C5B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D32DDE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41D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BBB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A77C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581A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孙剑、汪蓓红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7C3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16D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A54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96B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595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F04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E7B9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781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B1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7C99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1CD4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朱玉霞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FD8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E8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782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3CD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B52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5CF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DF182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B9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376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B4A2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C07B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蒋晔冰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C0A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ED2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0A7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89D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996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0B7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2AFD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D9D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9C0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BBB0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6ED4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唐睿</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A50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2DD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DB1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2D8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C49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C51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BC26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6B5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E51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AA92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D20F6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刘本成</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646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B73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93F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45E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B04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AA2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4E3E1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3D2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2E2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301F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BC9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样板间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BE3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6D0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401FD"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D1A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9E2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FDA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412761A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1C9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C0F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736D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4AB2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孙剑、汪蓓红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610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E6E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52B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E62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591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EF4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B1674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A9E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817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FADBB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11EB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陈益、潘海方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BDF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C02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9D3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1DD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A11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F2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3A0D6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B45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20F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4E68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0A29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薛然之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A84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AA1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1AD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DE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F2B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29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9BDA70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0AB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104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CB8A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92ED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高涵</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68B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6F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B2E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D93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FA8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7E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DCB97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DD6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4F6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D213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45BE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王志方、王伟秀</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175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188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EE9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DD7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71C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E1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6E4261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540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05E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448E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27F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样板间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F3F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D65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57CB2"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74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B25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8F8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7AB5B3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63D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76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6DAE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C8FE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刘培军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7BD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F6B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BAA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892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2DB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FDE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D500E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05E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BAC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9495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3AEDB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庄玲云</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39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5BF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EA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95E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83D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4E5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B4C83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FEF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F8A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D1FD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EAF1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包国波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9F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A1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041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D7E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20D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84D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63FEB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24A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29C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03651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E9EA5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万阿香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F03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77E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9C1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F33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705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11C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71B8B5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E9A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398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2AB3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3EFB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刘晓丽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28E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E7A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6A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3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E0F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BEC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A6F42E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C8D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B8F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EF86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0A689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胡荫俊</w:t>
            </w:r>
            <w:proofErr w:type="gramEnd"/>
            <w:r>
              <w:rPr>
                <w:rFonts w:ascii="Arial" w:hAnsi="Arial" w:cs="Arial"/>
                <w:color w:val="000000"/>
                <w:kern w:val="0"/>
                <w:sz w:val="15"/>
                <w:szCs w:val="15"/>
                <w:lang w:bidi="ar"/>
              </w:rPr>
              <w:t>、刘沛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AD1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45A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2CF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317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93D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015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99578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6CE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D91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822C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FEDF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壮雨</w:t>
            </w:r>
            <w:proofErr w:type="gramStart"/>
            <w:r>
              <w:rPr>
                <w:rFonts w:ascii="Arial" w:hAnsi="Arial" w:cs="Arial"/>
                <w:color w:val="000000"/>
                <w:kern w:val="0"/>
                <w:sz w:val="15"/>
                <w:szCs w:val="15"/>
                <w:lang w:bidi="ar"/>
              </w:rPr>
              <w:t>婕</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DBF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70B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1D7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93F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9D7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D4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BC89E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F7A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6DF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6A29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C28A3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万阿香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E2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126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CE7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80D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826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8DA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2A6BD7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38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75C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865D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B535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赵韩斌、赵姝婷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9FA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599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E5B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433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486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527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1BA632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06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512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7AAB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1F61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殷炜晟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D71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809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78E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F25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9C1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697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6BE29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979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02F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9D42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1052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唐仲良、钱荷英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65C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2A0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8B7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7C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134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776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DBAD8C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01C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712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7596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196D0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尹</w:t>
            </w:r>
            <w:proofErr w:type="gramEnd"/>
            <w:r>
              <w:rPr>
                <w:rFonts w:ascii="Arial" w:hAnsi="Arial" w:cs="Arial"/>
                <w:color w:val="000000"/>
                <w:kern w:val="0"/>
                <w:sz w:val="15"/>
                <w:szCs w:val="15"/>
                <w:lang w:bidi="ar"/>
              </w:rPr>
              <w:t>箭娇、沈飞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88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014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815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F8B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95D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DFA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09C57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AB1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F64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8CAA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860D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巢璟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B2B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13B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1A9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D4E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AF5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500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FAD8CE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8B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456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B8FA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787A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丁晶、顾行宪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DB0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2E6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CD5E"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C61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DB020"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AA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3BD19EB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235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C79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5173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D6B5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罗毓琪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4D0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31E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07D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237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177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F1E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0840F5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2DD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603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DD4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F44C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周国东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AD1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396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540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18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C1C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92D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C2351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E69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54A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6C74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CD64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牟文洪、洪红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3D2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2CE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7B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120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A9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A64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E4D8DC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56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A5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47DF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4864E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谈安琳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409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2F8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6B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08D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F9C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1F0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F8738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4B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0E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0BC3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4B12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蒋和平、蒋熹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BD6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ACB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E9C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A74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7A3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ABB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9797A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4C2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D2B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7794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90F1AB"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408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9DA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2406C"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E51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21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A47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7444129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2D5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6D5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8AAC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0A7017"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B1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E60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FCBEE"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F1F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1F0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CB1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2A7789A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A1E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166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BB9F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DE4B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姜俊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1FE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99E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FEF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73E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84F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B8D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4388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984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E5D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DC63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D2D18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方敏青</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E31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2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0DC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4B9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174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05D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C8C94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4BE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488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66B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74C7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2510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吴伟中</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E52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749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A0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326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E57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DD7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505A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EFF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9FB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6F5A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F2695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周秋芬</w:t>
            </w:r>
            <w:proofErr w:type="gramEnd"/>
            <w:r>
              <w:rPr>
                <w:rFonts w:ascii="Arial" w:hAnsi="Arial" w:cs="Arial"/>
                <w:color w:val="000000"/>
                <w:kern w:val="0"/>
                <w:sz w:val="15"/>
                <w:szCs w:val="15"/>
                <w:lang w:bidi="ar"/>
              </w:rPr>
              <w:t>、张琳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0AB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FB5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96A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BEE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48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4D3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A79A34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FB5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FC6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A2B0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534A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吉才相</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9A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5D8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C1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9EC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871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282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7F38F7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946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4DA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8F58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4A18E6"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A1B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D39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68EA"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388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BC9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BE3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28C518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424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27C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C578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A5D79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吴寒</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C10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204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669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07A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471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3CF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8D7A6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FDE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AAA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628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63B64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汪礼刚</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4D2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B88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E2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641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FD6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F4D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7061D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CA9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6A5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B9E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E0C6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贺建东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F4F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A8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2DF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347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9E8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9D7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3B02D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678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643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06B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F2F7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467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4DB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F0B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E65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B60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03C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4EDC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79E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FC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8C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0DC8D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吴品旭</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DBC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2A0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266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30E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DC7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068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B395FC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92A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A84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A95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C9E1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C95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33C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071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C10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9D4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CEB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64C17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D18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4AA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10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A90D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蔡燕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5DD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D5E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82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391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D82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6D5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F15CA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E69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0CA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B8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FEFD3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路蓉</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E5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E92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E1B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F4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8A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902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AF99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B82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A45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6F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D9A7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F8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9A5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280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979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283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17E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153B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F72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F27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591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B87E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邵俊阳、章杨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C46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42B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07E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4E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25C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2D1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C89673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6B8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296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A9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73D3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杨用淘</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883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A4F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48C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F2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820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EB9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06955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8B7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7A3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70A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AB52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邹志军、葛金花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BFD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DED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61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B00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08B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447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BF741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B04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674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54B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D7BE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张春萍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82E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130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032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AF8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596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D63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04243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4F4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FB4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94C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3D7E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李善</w:t>
            </w:r>
            <w:proofErr w:type="gramStart"/>
            <w:r>
              <w:rPr>
                <w:rFonts w:ascii="Arial" w:hAnsi="Arial" w:cs="Arial"/>
                <w:color w:val="000000"/>
                <w:kern w:val="0"/>
                <w:sz w:val="15"/>
                <w:szCs w:val="15"/>
                <w:lang w:bidi="ar"/>
              </w:rPr>
              <w:t>臻</w:t>
            </w:r>
            <w:proofErr w:type="gramEnd"/>
            <w:r>
              <w:rPr>
                <w:rFonts w:ascii="Arial" w:hAnsi="Arial" w:cs="Arial"/>
                <w:color w:val="000000"/>
                <w:kern w:val="0"/>
                <w:sz w:val="15"/>
                <w:szCs w:val="15"/>
                <w:lang w:bidi="ar"/>
              </w:rPr>
              <w:t>、苏小燕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F6C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D18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D5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84B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816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14A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DA517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B7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0B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987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043F7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姜开芳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2A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656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48E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9E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E37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FBF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3063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475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675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300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0BBA9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汪周萍</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2C5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F9A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C70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F00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BF2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67E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43A4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3EF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ACC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318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573D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蒋文杰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4CE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BD5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AC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C59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76D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607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6342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81C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59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A5C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16E2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陶珠</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2E2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4CB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31A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BC8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742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1A8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8CED8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5AC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DCB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37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AD4E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王冕、王滢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7E9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A05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AF2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D9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1BB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4A5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3B8B9F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1DE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417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2C7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BC6F2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巢琪</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072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DAC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E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AE1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A47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42C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896A1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43D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B19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841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C120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邓伟、王亚华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7BB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ADC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3A0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E8B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BC2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7E8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105B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799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A9F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80E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4AF5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张炎斌、张亚红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63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267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F5F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769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03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FFA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557CA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953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B30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8D0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1DEB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蒋智春、李海燕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C40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972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51E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F38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66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7E1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DA745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FE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3A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64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A7D0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蒋沂含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AD6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0FD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FB9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6AD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9E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5F0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764AC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E18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BB5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EF9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3E8D8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封全翠</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797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0A4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31B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182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EC4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8D9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9C9343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E7C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AD8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A7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392D82"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37A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5AC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A1B3B"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377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E1E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37B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20AF3B6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58E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53B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DDC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56E4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符梦娜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CDC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67E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3F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2DD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D1D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13D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E91D2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66A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593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D6C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5992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88C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2D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2B5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662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5DF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35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FF92CA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FBF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503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79E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7C13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张婷、赵鑫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3A4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620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D04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A77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3F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E24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12EC3A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43E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8D5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433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46C2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胡金杰、庄玲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88B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216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14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ECE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AE3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C7D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06CDE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565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7DC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46A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16973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岳志龙</w:t>
            </w:r>
            <w:proofErr w:type="gramEnd"/>
            <w:r>
              <w:rPr>
                <w:rFonts w:ascii="Arial" w:hAnsi="Arial" w:cs="Arial"/>
                <w:color w:val="000000"/>
                <w:kern w:val="0"/>
                <w:sz w:val="15"/>
                <w:szCs w:val="15"/>
                <w:lang w:bidi="ar"/>
              </w:rPr>
              <w:t>、马洁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467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196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776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0A7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11E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2E4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FF831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62A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BF1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CA7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F07A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057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282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621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036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477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BE7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927CF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5B6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3FA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AA2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6EBA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强美真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71E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B72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C51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CCC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E12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FB0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803AA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165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E21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AF3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9D9B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张传强、蔡静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06E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AFE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3B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D03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80B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B29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347DC0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6D8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FA3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5D0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5721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魏玲玲、刘双全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F83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781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8A1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878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A62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391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301B8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0FE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B1F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EE3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5FCE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苏伟娟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54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61B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5C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F2F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6AF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5F9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C4AF5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CE7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7E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F92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57D1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夏金龙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9ED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8B6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4B2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8BB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C25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A3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063C9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779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220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E04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59335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戚枫捷</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300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400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FF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E10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BA8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447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D28E4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F02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5E1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2E3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FE34F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万益峰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2C0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1D0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203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891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59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A4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2DFC4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8B4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482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D25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DA5D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强海波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642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8BD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B7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EC0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C15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C9B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217FBC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62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DC4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475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30EB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周小燕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46E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49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E4F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DBA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133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D55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2E156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20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533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11D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9A4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929D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芮黎阳、陈素娟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63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E85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AE2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848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0A5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792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FE7DD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7AC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982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421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E747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闻丹、庄源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35E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A28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FC8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D23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46D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B59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15F481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E03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975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669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6D4F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10A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CE6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73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639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56C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EDF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B10CE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D82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FFA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E5A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1EA8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朱志刚、孙萍萍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456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636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5F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9BB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67C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CD1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412D2D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928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DD9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008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7CA34F"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20D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668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40E55"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6C2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451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141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68E2ED1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F2E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792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4CF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3CCD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吴小兰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320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599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3CF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B0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8BC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2B4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DB7D8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F32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25D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1C2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6E92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林洲怡</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235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C9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F86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667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738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D45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E10D2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B3B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C0B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575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A6B7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沈霞、陈海超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0A0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F45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2AD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0BF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D10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087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B63C3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251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A28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E10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0FA9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王浩丞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899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7F6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AD6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654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E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310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80A7C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19B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83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F5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5530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石静瑜、王骏、杨莉琴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9FD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AF8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16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966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EAE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292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FF0FA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1DF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0B9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01F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2BA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高学峰、陈芝兰、高天雨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8C9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90A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443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D0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A4A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1B5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126929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973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3A3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10A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2127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邵莹、邹玉娟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77B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612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460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930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F74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5F0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69E8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1AB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3A9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FC7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95B6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FB9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B7D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46D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36A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252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F52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02C58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32E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AA3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2A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EF19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宋效斌、管守丽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CFD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47D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68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1C7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DFF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76A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53D2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6AF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FE7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D7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7523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沈捷、徐郡</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6B1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63F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E97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50D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345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06A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62112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D4A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D05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75A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14E2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FF4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319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F16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467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5E0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24F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3C347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81A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B15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6C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02555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翁志荣</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110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877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F9F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C0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624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156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953E64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56F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568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73F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28AA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梁胜娟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ED9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A7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B3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19E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3F6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73B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11EFC5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73A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EAC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29D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8EA9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胡文国、丁雪琴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B4C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138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E5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268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FAD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605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09ED3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439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0FC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445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C84C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顾晓春、钱伟国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B27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A4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86B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F5E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42E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6B1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E7BA4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E54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A5B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EE1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20F13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许紫霞</w:t>
            </w:r>
            <w:proofErr w:type="gramEnd"/>
            <w:r>
              <w:rPr>
                <w:rFonts w:ascii="Arial" w:hAnsi="Arial" w:cs="Arial"/>
                <w:color w:val="000000"/>
                <w:kern w:val="0"/>
                <w:sz w:val="15"/>
                <w:szCs w:val="15"/>
                <w:lang w:bidi="ar"/>
              </w:rPr>
              <w:t>、张燕杰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350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915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777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1C4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CD7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65C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26AD3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2A4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2AB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9AA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755B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184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BA9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A1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AEE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152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309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BA6A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73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612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DC6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EA36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秦峰、俞琴艳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BC6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C81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EED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54F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76C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AEF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2ED0C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6BB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E94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9D0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3DA2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徐晓怡</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90E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D1F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57B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172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136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0A8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DBE64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BB4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EA7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0B6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1912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刘小刚、潘复敏、刘梓远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8BD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E83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30D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BE4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485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DBD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B1A42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DAF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8D6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C45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D1BB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盛凌昊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CAD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B72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E4C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E58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50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BC2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FA592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39D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375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D8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F9A1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范杰、陈静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3CF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D62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AE9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3C8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EEF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F9A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9212E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99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906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D4C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055EE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张梦佳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7E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A9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8B8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720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E54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BC2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582D8A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C1E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AD0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482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BD41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施文锋、刘琴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4CD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ED8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D6E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2EF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D2F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923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23D3D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DA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E6D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B2F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079E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薛敏龙、蒋瑛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7AE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A9B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929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F95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511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FFA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448B66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1F5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67E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025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06B8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朱锦美、马旭峰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C84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144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8F6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C24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443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16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7E6118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A89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9C5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C61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2DFC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祁美娟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EA1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B75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1C4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695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408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445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C82E8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BFF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286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C05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C13E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壮瑾</w:t>
            </w:r>
            <w:proofErr w:type="gramStart"/>
            <w:r>
              <w:rPr>
                <w:rFonts w:ascii="Arial" w:hAnsi="Arial" w:cs="Arial"/>
                <w:color w:val="000000"/>
                <w:kern w:val="0"/>
                <w:sz w:val="15"/>
                <w:szCs w:val="15"/>
                <w:lang w:bidi="ar"/>
              </w:rPr>
              <w:t>妤</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EBD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26A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E0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2FD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3A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295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492A9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D14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40C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E90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F7754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袁</w:t>
            </w:r>
            <w:proofErr w:type="gramEnd"/>
            <w:r>
              <w:rPr>
                <w:rFonts w:ascii="Arial" w:hAnsi="Arial" w:cs="Arial"/>
                <w:color w:val="000000"/>
                <w:kern w:val="0"/>
                <w:sz w:val="15"/>
                <w:szCs w:val="15"/>
                <w:lang w:bidi="ar"/>
              </w:rPr>
              <w:t>珺、袁杏明、查惠琴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8C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BA9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580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2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AC3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7A9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261D8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46B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BBD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DA6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BE02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周文、何睦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2A5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A89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9BD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94D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FE9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7CA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208C1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804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D07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346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265D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张雨、李渤</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06E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8C6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76D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F1B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9D8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8F7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0B6D0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C30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66F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216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EE6F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上官彬、蒋珂</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1C5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828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675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9F9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371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B2C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0502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90B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743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508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2854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陈逸鹏、丁颖</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59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8B4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0BB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C08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47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293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16161E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2E0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E60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20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FBA7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杨国军、王超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37A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17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9FE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0C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22C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483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182E6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4F2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858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A1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A164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杨晓军、柴敏</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D46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3C5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33D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AF9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30B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3AC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E1CB0E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C4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61D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278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6699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孙文丽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74F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F75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B4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58B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A78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09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2AA0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C18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9BE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15A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D19F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张丽、何季玮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04C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F8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B76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B3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115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782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E85D7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229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D83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964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D6A0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周吉、杨慧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ACD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A71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BF5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416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FFC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89C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1FEBE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7B5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576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F8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57E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58C7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王新亚、荆志良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9F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1A0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F82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436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D02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4D6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1B175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8E5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A01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3F8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1511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4CD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E41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F10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E14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FCA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518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CDC92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A4D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68C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83C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A8B0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汤漪、魏玉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4EE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133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A17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8F1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4D4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4AA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C1549B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B61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CD2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490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EA9C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幢慧、</w:t>
            </w:r>
            <w:proofErr w:type="gramStart"/>
            <w:r>
              <w:rPr>
                <w:rFonts w:ascii="Arial" w:hAnsi="Arial" w:cs="Arial"/>
                <w:color w:val="000000"/>
                <w:kern w:val="0"/>
                <w:sz w:val="15"/>
                <w:szCs w:val="15"/>
                <w:lang w:bidi="ar"/>
              </w:rPr>
              <w:t>壮全良</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78A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644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C7E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E23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03E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A5B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C0348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A9C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4B0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814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50DB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罗春红、谈金禅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335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AC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0B3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027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A71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A25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144F5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BDB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C79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F52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9619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杨海超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02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5EE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CB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73F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990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78C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3CAB91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50A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85D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A51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8F95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虞昕玮、霍琳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FA0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301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CC8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7FD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355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651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DA46D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B7C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D55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C04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CE54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刘鑫、刘洪根、张俊和</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3A1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49B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153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B8F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99C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8E7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B8A3A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D0A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C9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199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416C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王丽青、陈金兰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580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CFE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87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E18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B8A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EA4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28F08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104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5B7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C78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40FE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曾南荣、黄燕南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010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57C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F8F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F62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E29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E10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476857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D70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A36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52A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6B25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周悟、张红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4F8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0B2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EAB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67A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219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FC5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DAF23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B23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F66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306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725D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周加进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995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B6D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233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14B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8F8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1A5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5C546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BD2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29E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EA5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CC1A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张晓宁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6A1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5C6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C5B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84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6A0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7C0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89CA40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DF2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A07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3B0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938E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柯彦伶</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B16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9A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CB1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05A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EE6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470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4533B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C94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E60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4D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5680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杨明、张亚平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70C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7F9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D70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0E7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D59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CEB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A2133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873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FF9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4E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8BBE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肖雨虹、周洋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78C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851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29F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FD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BE9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E75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2081A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844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177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A95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5F92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沈纲、沈秀</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2D8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09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815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EE8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5D9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9FF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79595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BC0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476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53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EB1D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庄翎宜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8DB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1AC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A0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FC4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B9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1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CCF8CB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4AD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7AE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4DA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6898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张家中、李树丽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382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5BF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50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6BF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6AF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639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B32B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563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D7F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A23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617C0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徐雅男</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05A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F3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3A5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E2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50D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02B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DB859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646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C01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EE6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C217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张雷、张丽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070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5B4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E7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86A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5A3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134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D0F7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081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FD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DBE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DADC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吴小伟、印丽梅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FC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137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F26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E6D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4CB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6E7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66E30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536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0D3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2EC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401D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朱光辉、王明霞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DE4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5D8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018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B32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243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1E4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7B80C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F98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7DE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FB4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58688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左永红</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DE7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C63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100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0B4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40A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301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2A341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830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E5E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31F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B974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陈建东、沈亚娟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75E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FE0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E51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7A8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954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EBD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7BB0C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C8F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A95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4FD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甲</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B2A8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史建平、盛美琳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C02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222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664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6FE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479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8C9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3891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970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EA1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E81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CF82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胡凯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4D3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A5C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C0D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559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17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D4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62452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F42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98F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830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226A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张留芳、鞠文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042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F52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C0C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97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B9F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6AC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A71D8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372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800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A11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7E80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石德权、王光艳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318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7BE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0D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9F9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E3A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C4D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7D36D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57B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07A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DE5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4998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黄惠英、游秀源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7A7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92C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C5C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F1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20B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29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72E995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4A1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1C9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3C4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B8E0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薛娇、刘伟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1B8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CCA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24B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B3A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B74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175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39ED8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C79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54D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64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D770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沈爱琴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151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DDA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49A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AE9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C7C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C08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4DC05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292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AAC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CF7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C34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陈新、耿莉萍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A88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E83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A0C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EA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E10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583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02FA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888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98B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79E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889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袁伟平、李萍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DAC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CE2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C37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C5C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AA7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823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D087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8FF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3DE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69D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A3D16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杨渊</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612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B0E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6AD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DC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D1D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781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E2A4A4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436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3FD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702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0F0D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李峰、王艳、李玉珊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97C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F88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6F3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392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27E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086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EA2C2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0F6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637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FCE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5A2857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夏宇</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6C3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98D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09BE6"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997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6A467"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DC2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2DF5257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D66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5D6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35D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DE44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曹煜、谈鑫娟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50D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CF8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06E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4AF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A3D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07B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04A1B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A1D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BE3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67E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2E2F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王丹</w:t>
            </w:r>
            <w:proofErr w:type="gramStart"/>
            <w:r>
              <w:rPr>
                <w:rFonts w:ascii="Arial" w:hAnsi="Arial" w:cs="Arial"/>
                <w:color w:val="000000"/>
                <w:kern w:val="0"/>
                <w:sz w:val="15"/>
                <w:szCs w:val="15"/>
                <w:lang w:bidi="ar"/>
              </w:rPr>
              <w:t>丹</w:t>
            </w:r>
            <w:proofErr w:type="gramEnd"/>
            <w:r>
              <w:rPr>
                <w:rFonts w:ascii="Arial" w:hAnsi="Arial" w:cs="Arial"/>
                <w:color w:val="000000"/>
                <w:kern w:val="0"/>
                <w:sz w:val="15"/>
                <w:szCs w:val="15"/>
                <w:lang w:bidi="ar"/>
              </w:rPr>
              <w:t>、丁毛磊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540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AA1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FB4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6A6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9AE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DE2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4EB0E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D6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D3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26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13D5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F08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056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057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59B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86A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A0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E395B3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57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D1E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6B1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84B4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孙永峰、王丹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A95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760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8E4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F04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369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29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54C723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C82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D4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44F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CCC0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丁韬、黄嘉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730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AEB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B5F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822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33C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B28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91C81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9B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63A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7FB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82FA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许晓玉、吴新华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F81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1BE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30A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9A5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98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992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80B0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52F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0E7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ABF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046B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贾文平、周晓静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D0C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A6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12B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AC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81E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E2B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9F777E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CCE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620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006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63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CBF1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刘翠、张道发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D43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80F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90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43F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160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4DA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CB5AFB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031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4B2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CA7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0CA14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毛建杰</w:t>
            </w:r>
            <w:proofErr w:type="gramEnd"/>
            <w:r>
              <w:rPr>
                <w:rFonts w:ascii="Arial" w:hAnsi="Arial" w:cs="Arial"/>
                <w:color w:val="000000"/>
                <w:kern w:val="0"/>
                <w:sz w:val="15"/>
                <w:szCs w:val="15"/>
                <w:lang w:bidi="ar"/>
              </w:rPr>
              <w:t>、周维</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41E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22C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F03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3B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E99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D4B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D591BD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69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837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41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A35A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冯旭飞、谈霄燕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59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F93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CD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009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D2C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543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A4BF83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CE4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BC9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F63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r>
              <w:rPr>
                <w:rFonts w:ascii="Arial" w:hAnsi="Arial" w:cs="Arial"/>
                <w:color w:val="000000"/>
                <w:kern w:val="0"/>
                <w:sz w:val="15"/>
                <w:szCs w:val="15"/>
                <w:lang w:bidi="ar"/>
              </w:rPr>
              <w:t>丙</w:t>
            </w:r>
            <w:r>
              <w:rPr>
                <w:rFonts w:ascii="Arial" w:hAnsi="Arial" w:cs="Arial"/>
                <w:color w:val="000000"/>
                <w:kern w:val="0"/>
                <w:sz w:val="15"/>
                <w:szCs w:val="15"/>
                <w:lang w:bidi="ar"/>
              </w:rPr>
              <w:t>-1102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35C8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邓丽娜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D4B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510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15C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E69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310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A4D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370C1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EAA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929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02D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074A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华浚名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EF7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A51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47F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F2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2,618,602.00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1E0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6,090,000.00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15A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80C77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8AB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338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B49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2041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龚建芬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EBE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68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56B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5E4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2,313,573.00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CB2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DD5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8196A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185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046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C4D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27F6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龚建芬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7F9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004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9F2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59D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2,737,902.00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828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6,370,000.00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5E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CD7ACD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C5A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869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B08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B1CED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钱燕春</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925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097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FDAAA"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478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865D"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1AB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3E0D00D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F5D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A08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E31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7F2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曹荣英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65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C40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670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D8E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04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E6B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373BE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5AD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AF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A83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CB6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顾晓明，吴亚萍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1EC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A0E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6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B14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30A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C05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05890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1C9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604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BE1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70E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王娟华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42D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9E9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BB5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B90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330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F15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E1D9C6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6C5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7B3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B3C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ECB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张明亮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11A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00F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21A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DE5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E4A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02B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FF5E7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542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56A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163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2F3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张俭，沈颖倩</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CD5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275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D2C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104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62B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B4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9A579E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8E4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5D1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E8A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C5C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肖敏、熊克胜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395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FD9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968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3D9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852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6C4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FA185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2EB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E44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2B1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F00305"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0CC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8FE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4DBC2"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F84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F14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177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19DE042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B8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FA3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BA5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379253"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579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C7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B5E25"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77F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3CF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E1F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0A2D73C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2E7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BE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4A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1FA542"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98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800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4103D"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FBD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504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9CF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26670D9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F5B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E9A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C83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176ACA"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874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B67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43572"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34F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369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97C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6B523E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1FA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E8D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F95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D8B8D4"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76C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7F3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A0F06"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F19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984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17D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1E2440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79E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786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93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A201B3"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7FB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914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FB5B7"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B24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6F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EA3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28DDDB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140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613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E4B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86187F"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687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F3D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39B80"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13A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C27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12C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732232A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0ED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464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105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3B81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何唯，万琳</w:t>
            </w:r>
            <w:proofErr w:type="gramStart"/>
            <w:r>
              <w:rPr>
                <w:rFonts w:ascii="Arial" w:hAnsi="Arial" w:cs="Arial"/>
                <w:color w:val="000000"/>
                <w:kern w:val="0"/>
                <w:sz w:val="15"/>
                <w:szCs w:val="15"/>
                <w:lang w:bidi="ar"/>
              </w:rPr>
              <w:t>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DFE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B1D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A74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32D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851,752.00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BED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8C9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62342E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E15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E1C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C63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9FD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B13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159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16F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516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7C3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6C0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18E3F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B2B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F2F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D90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6FB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6D0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791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9F2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CCB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C21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AE1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6118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E3E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07C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AF2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33B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陈旭，沈斌</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396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79E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983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D74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B12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526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87AB0A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0B7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CD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721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253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葛依豪，</w:t>
            </w:r>
            <w:proofErr w:type="gramStart"/>
            <w:r>
              <w:rPr>
                <w:rFonts w:ascii="Arial" w:hAnsi="Arial" w:cs="Arial"/>
                <w:color w:val="000000"/>
                <w:kern w:val="0"/>
                <w:sz w:val="15"/>
                <w:szCs w:val="15"/>
                <w:lang w:bidi="ar"/>
              </w:rPr>
              <w:t>章影月</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D22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C14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5C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3BF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8E5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C31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36FFC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7E4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DBA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270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2293AC"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7F0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87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02DB9"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6B9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190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D31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031FB38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F57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BED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22D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2FE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刘小强，郭晓雯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D05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DC3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334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731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2,105,073.00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3F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E9B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3301E4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613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287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D40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7AC3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许海琴，刘松</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7A9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0A7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7DD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241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657,132.00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A7A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1,530,000.00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B67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426C72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7A3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0E7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C6D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41F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沈嘉，施姗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BCC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9AA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6F7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0BE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9B1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7FA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72EE92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20A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6C0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EEB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E488C"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张涵琦</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1DF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163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EF7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133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5D9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9E7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8A2847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45B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FB8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A2F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C48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王娟华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715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DC2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002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4D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64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B2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56032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0C5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27F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6CD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DD9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钱莹，张支峰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EE9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2B3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A96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6AF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1F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444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3B2390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90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A24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E09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910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洪娟，张波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517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4C2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715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A59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B88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16A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D2BF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3BC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05E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73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EBA1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张怿如</w:t>
            </w:r>
            <w:r>
              <w:rPr>
                <w:rFonts w:ascii="Arial" w:hAnsi="Arial" w:cs="Arial"/>
                <w:color w:val="000000"/>
                <w:kern w:val="0"/>
                <w:sz w:val="15"/>
                <w:szCs w:val="15"/>
                <w:lang w:bidi="ar"/>
              </w:rPr>
              <w:t xml:space="preserve"> </w:t>
            </w:r>
            <w:r>
              <w:rPr>
                <w:rFonts w:ascii="Arial" w:hAnsi="Arial" w:cs="Arial"/>
                <w:color w:val="000000"/>
                <w:kern w:val="0"/>
                <w:sz w:val="15"/>
                <w:szCs w:val="15"/>
                <w:lang w:bidi="ar"/>
              </w:rPr>
              <w:t>张伟东</w:t>
            </w:r>
            <w:r>
              <w:rPr>
                <w:rFonts w:ascii="Arial" w:hAnsi="Arial" w:cs="Arial"/>
                <w:color w:val="000000"/>
                <w:kern w:val="0"/>
                <w:sz w:val="15"/>
                <w:szCs w:val="15"/>
                <w:lang w:bidi="ar"/>
              </w:rPr>
              <w:t xml:space="preserve"> </w:t>
            </w:r>
            <w:r>
              <w:rPr>
                <w:rFonts w:ascii="Arial" w:hAnsi="Arial" w:cs="Arial"/>
                <w:color w:val="000000"/>
                <w:kern w:val="0"/>
                <w:sz w:val="15"/>
                <w:szCs w:val="15"/>
                <w:lang w:bidi="ar"/>
              </w:rPr>
              <w:t>张娟艳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519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DCC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EC1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BAF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735,705.00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054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0F5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922FA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627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1D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6B7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BD95D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颜</w:t>
            </w:r>
            <w:proofErr w:type="gramEnd"/>
            <w:r>
              <w:rPr>
                <w:rFonts w:ascii="Arial" w:hAnsi="Arial" w:cs="Arial"/>
                <w:color w:val="000000"/>
                <w:kern w:val="0"/>
                <w:sz w:val="15"/>
                <w:szCs w:val="15"/>
                <w:lang w:bidi="ar"/>
              </w:rPr>
              <w:t>香艳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9E2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20A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8F84E"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AD0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FBA1E" w14:textId="77777777" w:rsidR="00AA1C34" w:rsidRDefault="00AA1C34">
            <w:pPr>
              <w:jc w:val="center"/>
              <w:rPr>
                <w:rFonts w:ascii="Arial" w:hAnsi="Arial" w:cs="Arial"/>
                <w:color w:val="000000"/>
                <w:sz w:val="15"/>
                <w:szCs w:val="15"/>
              </w:rPr>
            </w:pP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3E5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认购</w:t>
            </w:r>
          </w:p>
        </w:tc>
      </w:tr>
      <w:tr w:rsidR="00AA1C34" w14:paraId="7055D8E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A9C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4EA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C6B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240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王贝</w:t>
            </w:r>
            <w:proofErr w:type="gramStart"/>
            <w:r>
              <w:rPr>
                <w:rFonts w:ascii="Arial" w:hAnsi="Arial" w:cs="Arial"/>
                <w:color w:val="000000"/>
                <w:kern w:val="0"/>
                <w:sz w:val="15"/>
                <w:szCs w:val="15"/>
                <w:lang w:bidi="ar"/>
              </w:rPr>
              <w:t>贝</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C59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089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18C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68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D33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9D8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68C91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F91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AA0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C0A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618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朱海春，朱婷婷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BDC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1A9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5A1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118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8A7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65B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91B60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7AC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45F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03E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481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魏忠伟，李贞</w:t>
            </w:r>
            <w:proofErr w:type="gramStart"/>
            <w:r>
              <w:rPr>
                <w:rFonts w:ascii="Arial" w:hAnsi="Arial" w:cs="Arial"/>
                <w:color w:val="000000"/>
                <w:kern w:val="0"/>
                <w:sz w:val="15"/>
                <w:szCs w:val="15"/>
                <w:lang w:bidi="ar"/>
              </w:rPr>
              <w:t>贞</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8C2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D48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AEB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9503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1,055,159.00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730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1,350,000.00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CE6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173574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0B3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5A0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983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8C5B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曾亚芬</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685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EA9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655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6C8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41F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3BA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0FC87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8B0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6C9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5FF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36E2C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陈溢希</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716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0CC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049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0C4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CF7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F91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B524BF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C27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E3E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F95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FDE62"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艾凌峰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318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17A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622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273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819,605.00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81E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D74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7AFCC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84B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EA7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EF8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5B5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AB6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83B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F84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902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958,644.00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EED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7BA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32E95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F25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7DB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0FD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B9D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王春平，李雪飞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F07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3D1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96D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BB5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6CE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576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06871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EF6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6D0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BEF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2BC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邵爱梅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630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97B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689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775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0F8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22E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57900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8A0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665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835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62F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B2E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郑亚娟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C78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A0F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E25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2AB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B3F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FA5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994724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CE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CA3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3E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775E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赵逸鼎</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3B8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550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548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9DB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C2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8A8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8A635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09E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AA1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0E5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03B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肖国斌，唐玉露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DA8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406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5F0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B39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620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642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FE38B2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27C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561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ABF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87D6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李聪，郭梦娇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8E5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EBC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50B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491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732,754.00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128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1,709,000.00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43F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27251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D5C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2DA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86F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8B41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王丽珍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03C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B99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0BB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226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18C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63E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4FE794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780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367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E99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1DAE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薛斌渊</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A83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25F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985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1F9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110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3D7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A7232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035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F32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89B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DA3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李龙飞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4A6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2A0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164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646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C1D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676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B9548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C5B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CFA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E9B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D623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李剑飞，</w:t>
            </w:r>
            <w:proofErr w:type="gramStart"/>
            <w:r>
              <w:rPr>
                <w:rFonts w:ascii="Arial" w:hAnsi="Arial" w:cs="Arial"/>
                <w:color w:val="000000"/>
                <w:kern w:val="0"/>
                <w:sz w:val="15"/>
                <w:szCs w:val="15"/>
                <w:lang w:bidi="ar"/>
              </w:rPr>
              <w:t>江露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D91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555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90D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725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605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538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75617E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D48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839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558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0FE27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刘杭芳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A8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307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BFF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F16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19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A33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BD657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FDC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7FD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39D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8E53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朱金杰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7F3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C41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B11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C83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E78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209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6DF249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A68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7F6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387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8D91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曹永</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46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A64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F11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990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77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EE8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E488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B35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179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802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3C2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包涵</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7D1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F1D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0A6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FA0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CD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86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BC3FE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257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EE0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62B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5483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吴纯辉</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00F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960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D13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1D7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597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E29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A20AF2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C0E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BBA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2B6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3CB25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顾振波</w:t>
            </w:r>
            <w:proofErr w:type="gramEnd"/>
            <w:r>
              <w:rPr>
                <w:rFonts w:ascii="Arial" w:hAnsi="Arial" w:cs="Arial"/>
                <w:color w:val="000000"/>
                <w:kern w:val="0"/>
                <w:sz w:val="15"/>
                <w:szCs w:val="15"/>
                <w:lang w:bidi="ar"/>
              </w:rPr>
              <w:t>，高钰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381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59B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D27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0D2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508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154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8A994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BA6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DC1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3F4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98F7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51E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8EA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ECD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8A9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BEE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472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FAF8D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648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17F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CF7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2745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王亮，夏倩妮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A3A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985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6D9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0E6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086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80A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06F5C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985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1FB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AD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FA862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汪留洪</w:t>
            </w:r>
            <w:proofErr w:type="gramEnd"/>
            <w:r>
              <w:rPr>
                <w:rFonts w:ascii="Arial" w:hAnsi="Arial" w:cs="Arial"/>
                <w:color w:val="000000"/>
                <w:kern w:val="0"/>
                <w:sz w:val="15"/>
                <w:szCs w:val="15"/>
                <w:lang w:bidi="ar"/>
              </w:rPr>
              <w:t xml:space="preserve"> </w:t>
            </w:r>
            <w:r>
              <w:rPr>
                <w:rFonts w:ascii="Arial" w:hAnsi="Arial" w:cs="Arial"/>
                <w:color w:val="000000"/>
                <w:kern w:val="0"/>
                <w:sz w:val="15"/>
                <w:szCs w:val="15"/>
                <w:lang w:bidi="ar"/>
              </w:rPr>
              <w:t>华玉芬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82D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430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D5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695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6BB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6B9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6C85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FDF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8EB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334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4DB6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丁香奈儿</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EDE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182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DBE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D5D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0C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FD7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CA49D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E11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081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3AE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E67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戴煊</w:t>
            </w:r>
            <w:proofErr w:type="gramStart"/>
            <w:r>
              <w:rPr>
                <w:rFonts w:ascii="Arial" w:hAnsi="Arial" w:cs="Arial"/>
                <w:color w:val="000000"/>
                <w:kern w:val="0"/>
                <w:sz w:val="15"/>
                <w:szCs w:val="15"/>
                <w:lang w:bidi="ar"/>
              </w:rPr>
              <w:t>喆</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AD0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400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61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9E7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657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467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7544FB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052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C4F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C79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8479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李菲菲，</w:t>
            </w:r>
            <w:proofErr w:type="gramStart"/>
            <w:r>
              <w:rPr>
                <w:rFonts w:ascii="Arial" w:hAnsi="Arial" w:cs="Arial"/>
                <w:color w:val="000000"/>
                <w:kern w:val="0"/>
                <w:sz w:val="15"/>
                <w:szCs w:val="15"/>
                <w:lang w:bidi="ar"/>
              </w:rPr>
              <w:t>费敏</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150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779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377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94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468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8F0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A6E11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30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63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2E4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C0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冯修华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BF9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1F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CBD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333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8DD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74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4A86C9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5B6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82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119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642A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陆志燕，程志军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5B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DF6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7A4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A02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C39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5B3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45FE6B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AE5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28A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5FF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313C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李敏，缪璐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9F6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CE0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6B1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67C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3A1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72D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4E24F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2B4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836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D3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38EB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王士伟，周玲玲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CC6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A2F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CE2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2B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9C7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7D3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27CC58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C3B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199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3F1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FA47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姚莹，岳玮</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F27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B09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CC8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BD5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FB5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59A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A878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2B9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69E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B2E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7C42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张芃羽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18C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CA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B33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8FE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E0D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263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0BC52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1BC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4BB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BB0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583C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纪小金，王旭岚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2B5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9A2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740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176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7AD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D92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246AE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716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281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697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4043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魏敏，陈诚</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775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843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158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5C1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DFB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FC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726AA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609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13E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DE9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1D6A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吴纯辉</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20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76C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87C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0BF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1EA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76B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43F30E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177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DBC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DED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CED8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周鹏飞，顾燕琼</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193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696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805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265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F9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B3A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1E11B2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41E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F1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137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4925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刘智威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4A9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D33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E9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284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92B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3A1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F9FBC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C00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E9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3CE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132A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郝新玲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2D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AE0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1F7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39F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945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318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5F6E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8A1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7F1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BAB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E7C8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黄剑明，王艳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F15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6A0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2E3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DBB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B30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1B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99A92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E4F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84C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053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0FF6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谭文杰，</w:t>
            </w:r>
            <w:proofErr w:type="gramStart"/>
            <w:r>
              <w:rPr>
                <w:rFonts w:ascii="Arial" w:hAnsi="Arial" w:cs="Arial"/>
                <w:color w:val="000000"/>
                <w:kern w:val="0"/>
                <w:sz w:val="15"/>
                <w:szCs w:val="15"/>
                <w:lang w:bidi="ar"/>
              </w:rPr>
              <w:t>是霞凤</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332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835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13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1D5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51E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D2E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D1530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59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0E6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0B6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3739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贺筠雯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38F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845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97A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5A3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7E0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A7D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392D7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A52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A9C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5DE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8745D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马丽慧</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EB4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6CE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0B6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13E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4A0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502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98693B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2DD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BB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709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C055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9CD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81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1AA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B83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953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758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D305D1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DFE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C88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D7C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25B8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叶峰，张盛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68B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DA1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B7B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D8B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1,584,538.00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084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57A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04F39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053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185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140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5E4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仇冠杰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8AD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5BE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83A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E58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720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CF5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EE06D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0CF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1BC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B4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422F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余秀峰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B4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430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8E3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A2B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A40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47F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F1A4D1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A27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788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59F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E42E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陆佳虎，宋燕</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7A8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C3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804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1B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063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551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C5E2B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CC4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285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851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42FD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余康，王慧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2BC5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FFD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170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BA5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895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17E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21273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6F9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0CD8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A23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7FA5F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王舟超</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DC6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D30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7A3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A59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07B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C9F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65B9C8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EC1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5DD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7C1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0B56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董燕妮，</w:t>
            </w:r>
            <w:proofErr w:type="gramStart"/>
            <w:r>
              <w:rPr>
                <w:rFonts w:ascii="Arial" w:hAnsi="Arial" w:cs="Arial"/>
                <w:color w:val="000000"/>
                <w:kern w:val="0"/>
                <w:sz w:val="15"/>
                <w:szCs w:val="15"/>
                <w:lang w:bidi="ar"/>
              </w:rPr>
              <w:t>夏晶俊</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14E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112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1BC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F68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9C1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9CB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69483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1D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AF9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F3C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27017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卢</w:t>
            </w:r>
            <w:proofErr w:type="gramEnd"/>
            <w:r>
              <w:rPr>
                <w:rFonts w:ascii="Arial" w:hAnsi="Arial" w:cs="Arial"/>
                <w:color w:val="000000"/>
                <w:kern w:val="0"/>
                <w:sz w:val="15"/>
                <w:szCs w:val="15"/>
                <w:lang w:bidi="ar"/>
              </w:rPr>
              <w:t>建军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076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508F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570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C57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7EB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500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8622E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523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710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C43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36F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09AF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魏爱春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38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E7D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AB1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DB1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7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A12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2EE5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4CF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10E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7E8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1EA9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汤飞燕，</w:t>
            </w:r>
            <w:proofErr w:type="gramStart"/>
            <w:r>
              <w:rPr>
                <w:rFonts w:ascii="Arial" w:hAnsi="Arial" w:cs="Arial"/>
                <w:color w:val="000000"/>
                <w:kern w:val="0"/>
                <w:sz w:val="15"/>
                <w:szCs w:val="15"/>
                <w:lang w:bidi="ar"/>
              </w:rPr>
              <w:t>泰毅</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7EC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8E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6CF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F5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CAD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E34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421E4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8B3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205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D0A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6A8E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杨静，邵梦洁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77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2A4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399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711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D45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F45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D7D30E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016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014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29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E9AD65"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DD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0E8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3147C"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5CA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798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0D2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430E1F8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97B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609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674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9FED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李康</w:t>
            </w:r>
            <w:r>
              <w:rPr>
                <w:rFonts w:ascii="Arial" w:hAnsi="Arial" w:cs="Arial"/>
                <w:color w:val="000000"/>
                <w:kern w:val="0"/>
                <w:sz w:val="15"/>
                <w:szCs w:val="15"/>
                <w:lang w:bidi="ar"/>
              </w:rPr>
              <w:t xml:space="preserve"> </w:t>
            </w:r>
            <w:r>
              <w:rPr>
                <w:rFonts w:ascii="Arial" w:hAnsi="Arial" w:cs="Arial"/>
                <w:color w:val="000000"/>
                <w:kern w:val="0"/>
                <w:sz w:val="15"/>
                <w:szCs w:val="15"/>
                <w:lang w:bidi="ar"/>
              </w:rPr>
              <w:t>冯乾</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DA1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B00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2BB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A80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44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D10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5F527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CAF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5D2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56C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ADA14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马荣，余清芬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07E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C60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F2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1A5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216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57F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71EBEB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AF9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B75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FA6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F07F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肖家增，李燕荣</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E00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CA7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6B3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6F7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49B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F2B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A24C91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75B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5D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871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885C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唐萍仙，</w:t>
            </w:r>
            <w:proofErr w:type="gramStart"/>
            <w:r>
              <w:rPr>
                <w:rFonts w:ascii="Arial" w:hAnsi="Arial" w:cs="Arial"/>
                <w:color w:val="000000"/>
                <w:kern w:val="0"/>
                <w:sz w:val="15"/>
                <w:szCs w:val="15"/>
                <w:lang w:bidi="ar"/>
              </w:rPr>
              <w:t>王叶峰</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E26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D11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F8F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D5B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1C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C36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BB168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233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E49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806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7C4C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刘源</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CE4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B2D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CF3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F8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B38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4D4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6858CF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B92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D18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6C6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454D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许俊华，</w:t>
            </w:r>
            <w:proofErr w:type="gramStart"/>
            <w:r>
              <w:rPr>
                <w:rFonts w:ascii="Arial" w:hAnsi="Arial" w:cs="Arial"/>
                <w:color w:val="000000"/>
                <w:kern w:val="0"/>
                <w:sz w:val="15"/>
                <w:szCs w:val="15"/>
                <w:lang w:bidi="ar"/>
              </w:rPr>
              <w:t>贺云菲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1A4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1E1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776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FA4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B604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9EB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1498DD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DDA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D0F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CCC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36D410"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绪</w:t>
            </w:r>
            <w:proofErr w:type="gramEnd"/>
            <w:r>
              <w:rPr>
                <w:rFonts w:ascii="Arial" w:hAnsi="Arial" w:cs="Arial"/>
                <w:color w:val="000000"/>
                <w:kern w:val="0"/>
                <w:sz w:val="15"/>
                <w:szCs w:val="15"/>
                <w:lang w:bidi="ar"/>
              </w:rPr>
              <w:t>欣，</w:t>
            </w:r>
            <w:proofErr w:type="gramStart"/>
            <w:r>
              <w:rPr>
                <w:rFonts w:ascii="Arial" w:hAnsi="Arial" w:cs="Arial"/>
                <w:color w:val="000000"/>
                <w:kern w:val="0"/>
                <w:sz w:val="15"/>
                <w:szCs w:val="15"/>
                <w:lang w:bidi="ar"/>
              </w:rPr>
              <w:t>任圣</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31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42F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6CB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A3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BAE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780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4D3579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219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606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8C7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2FB4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许丽萍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5E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5FA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47E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FD8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783,910.00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0FC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361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26F5A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4BC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0FE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A1B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9F46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曹春萍，恽婷婷</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FFC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9AB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289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F69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AD6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794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93CD27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A6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C3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A17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553A3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吴品旭</w:t>
            </w:r>
            <w:proofErr w:type="gramEnd"/>
            <w:r>
              <w:rPr>
                <w:rFonts w:ascii="Arial" w:hAnsi="Arial" w:cs="Arial"/>
                <w:color w:val="000000"/>
                <w:kern w:val="0"/>
                <w:sz w:val="15"/>
                <w:szCs w:val="15"/>
                <w:lang w:bidi="ar"/>
              </w:rPr>
              <w:t>，巫亚芬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66F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DE0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81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DCC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43E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A369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87445B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3CF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CC7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E39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B0CD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陈阳，蒋慧玲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286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82AC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85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B3B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9ED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75B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C5084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388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2E1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2A6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F085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王翔，</w:t>
            </w:r>
            <w:proofErr w:type="gramStart"/>
            <w:r>
              <w:rPr>
                <w:rFonts w:ascii="Arial" w:hAnsi="Arial" w:cs="Arial"/>
                <w:color w:val="000000"/>
                <w:kern w:val="0"/>
                <w:sz w:val="15"/>
                <w:szCs w:val="15"/>
                <w:lang w:bidi="ar"/>
              </w:rPr>
              <w:t>赵辉芳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B89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38C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653E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CA7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274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C6E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B92D25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ABB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3EF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22B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1AFB1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岳艳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F0F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63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436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DD0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0EA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66C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AD5F17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BB8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269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A31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26038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周益</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213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58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EE8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196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EFB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CC8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34558F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BE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D48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5FD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4B54B9"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盛洲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E1F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A8B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AC3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E94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4F7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A12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3FFE93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20C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96F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12C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51566A"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马月勇，赵骏霞</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D09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060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8E4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C0F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B64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24F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7022BE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292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03E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4F7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2099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李保林</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F4F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5D7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981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80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FBE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0D7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8AD7E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A40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F3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A8B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286A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李超，李小方，戴惠芬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9C1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ADA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E68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CC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CC7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3D9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3C758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8E5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EB0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C7E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7610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孙蓉</w:t>
            </w:r>
            <w:proofErr w:type="gramStart"/>
            <w:r>
              <w:rPr>
                <w:rFonts w:ascii="Arial" w:hAnsi="Arial" w:cs="Arial"/>
                <w:color w:val="000000"/>
                <w:kern w:val="0"/>
                <w:sz w:val="15"/>
                <w:szCs w:val="15"/>
                <w:lang w:bidi="ar"/>
              </w:rPr>
              <w:t>蓉</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8F0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845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1D3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7FA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1,756,724.00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995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A34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3A9D8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4A4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351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DEF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14DB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曹亚芬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08D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DA7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1F0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266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A59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110B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2BE68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A69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ED5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1B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005E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许鹏东，施小丽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289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ADD4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77B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D0A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859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E25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B093E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F1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9BC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ECD3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E419D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周丽，袁建凯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10D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CD5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502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B27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793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27E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FED22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694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A49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8D5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-201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3F03D7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钱新露</w:t>
            </w:r>
            <w:proofErr w:type="gramEnd"/>
            <w:r>
              <w:rPr>
                <w:rFonts w:ascii="Arial" w:hAnsi="Arial" w:cs="Arial"/>
                <w:color w:val="000000"/>
                <w:kern w:val="0"/>
                <w:sz w:val="15"/>
                <w:szCs w:val="15"/>
                <w:lang w:bidi="ar"/>
              </w:rPr>
              <w:t xml:space="preserve"> </w:t>
            </w:r>
            <w:r>
              <w:rPr>
                <w:rFonts w:ascii="Arial" w:hAnsi="Arial" w:cs="Arial"/>
                <w:color w:val="000000"/>
                <w:kern w:val="0"/>
                <w:sz w:val="15"/>
                <w:szCs w:val="15"/>
                <w:lang w:bidi="ar"/>
              </w:rPr>
              <w:t>史伟强</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2B7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CF4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A50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E4B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577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67C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F218DB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038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65B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33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637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华建龙</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8FC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B4D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2BC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8EA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585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F92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BCBC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71D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1AC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22E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BFF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许海伟，李红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321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A39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D78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F41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FE0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BE0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B86B37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90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F2F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08B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92F5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周冰洁</w:t>
            </w:r>
            <w:r>
              <w:rPr>
                <w:rFonts w:ascii="Arial" w:hAnsi="Arial" w:cs="Arial"/>
                <w:color w:val="000000"/>
                <w:kern w:val="0"/>
                <w:sz w:val="15"/>
                <w:szCs w:val="15"/>
                <w:lang w:bidi="ar"/>
              </w:rPr>
              <w:t xml:space="preserve"> </w:t>
            </w:r>
            <w:r>
              <w:rPr>
                <w:rFonts w:ascii="Arial" w:hAnsi="Arial" w:cs="Arial"/>
                <w:color w:val="000000"/>
                <w:kern w:val="0"/>
                <w:sz w:val="15"/>
                <w:szCs w:val="15"/>
                <w:lang w:bidi="ar"/>
              </w:rPr>
              <w:t>秦嘉佑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B59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94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37D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8A9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49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162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F21F4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FD2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70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2A1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D827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邵亚剑</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C3F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D17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4AB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2CD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2FB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642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42A46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623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A27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797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0A45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徐莉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3BC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EF1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AB4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8D0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156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ED6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BBBF9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9A5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0FF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72F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9760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周禄高</w:t>
            </w:r>
            <w:proofErr w:type="gramEnd"/>
            <w:r>
              <w:rPr>
                <w:rFonts w:ascii="Arial" w:hAnsi="Arial" w:cs="Arial"/>
                <w:color w:val="000000"/>
                <w:kern w:val="0"/>
                <w:sz w:val="15"/>
                <w:szCs w:val="15"/>
                <w:lang w:bidi="ar"/>
              </w:rPr>
              <w:t>，蔡云霞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160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482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310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9C2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44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F64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C338F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65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3FC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EC7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9C4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3D9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545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AA6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44A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89C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5F7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54C5B5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E3A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730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129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441AB3"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黄秀冬</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12F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95E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7FE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1B4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9A4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832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DB5B7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983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116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B0A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CEEFF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段卫权</w:t>
            </w:r>
            <w:proofErr w:type="gramEnd"/>
            <w:r>
              <w:rPr>
                <w:rFonts w:ascii="Arial" w:hAnsi="Arial" w:cs="Arial"/>
                <w:color w:val="000000"/>
                <w:kern w:val="0"/>
                <w:sz w:val="15"/>
                <w:szCs w:val="15"/>
                <w:lang w:bidi="ar"/>
              </w:rPr>
              <w:t>，齐晓慧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927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995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D00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9A0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D7B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25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8E22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107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98B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870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3DC8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艾</w:t>
            </w:r>
            <w:proofErr w:type="gramStart"/>
            <w:r>
              <w:rPr>
                <w:rFonts w:ascii="Arial" w:hAnsi="Arial" w:cs="Arial"/>
                <w:color w:val="000000"/>
                <w:kern w:val="0"/>
                <w:sz w:val="15"/>
                <w:szCs w:val="15"/>
                <w:lang w:bidi="ar"/>
              </w:rPr>
              <w:t>世</w:t>
            </w:r>
            <w:proofErr w:type="gramEnd"/>
            <w:r>
              <w:rPr>
                <w:rFonts w:ascii="Arial" w:hAnsi="Arial" w:cs="Arial"/>
                <w:color w:val="000000"/>
                <w:kern w:val="0"/>
                <w:sz w:val="15"/>
                <w:szCs w:val="15"/>
                <w:lang w:bidi="ar"/>
              </w:rPr>
              <w:t>忠，张茜</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02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DEF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4A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B1A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89F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986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C3BE0B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5F7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6BC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A8A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-402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AE2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朱英华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E3B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7BB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0BB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05D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024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8D6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59A24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92A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A459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80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BE908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龚正保，薛国姝</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C4D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D11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6C6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E2A0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E7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858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213CC9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3C9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54E4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9C0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4446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朱晓国</w:t>
            </w:r>
            <w:r>
              <w:rPr>
                <w:rFonts w:ascii="Arial" w:hAnsi="Arial" w:cs="Arial"/>
                <w:color w:val="000000"/>
                <w:kern w:val="0"/>
                <w:sz w:val="15"/>
                <w:szCs w:val="15"/>
                <w:lang w:bidi="ar"/>
              </w:rPr>
              <w:t xml:space="preserve"> </w:t>
            </w:r>
            <w:r>
              <w:rPr>
                <w:rFonts w:ascii="Arial" w:hAnsi="Arial" w:cs="Arial"/>
                <w:color w:val="000000"/>
                <w:kern w:val="0"/>
                <w:sz w:val="15"/>
                <w:szCs w:val="15"/>
                <w:lang w:bidi="ar"/>
              </w:rPr>
              <w:t>陈飞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3FDC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A7E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74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EC7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D52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362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C20A95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59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2C5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4D3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B28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陈燕</w:t>
            </w:r>
            <w:r>
              <w:rPr>
                <w:rFonts w:ascii="Arial" w:hAnsi="Arial" w:cs="Arial"/>
                <w:color w:val="000000"/>
                <w:kern w:val="0"/>
                <w:sz w:val="15"/>
                <w:szCs w:val="15"/>
                <w:lang w:bidi="ar"/>
              </w:rPr>
              <w:t xml:space="preserve"> </w:t>
            </w:r>
            <w:r>
              <w:rPr>
                <w:rFonts w:ascii="Arial" w:hAnsi="Arial" w:cs="Arial"/>
                <w:color w:val="000000"/>
                <w:kern w:val="0"/>
                <w:sz w:val="15"/>
                <w:szCs w:val="15"/>
                <w:lang w:bidi="ar"/>
              </w:rPr>
              <w:t>顾晓明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2AB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43A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BA2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387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B06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86D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35C4F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CBF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1DB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3A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2D12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余丹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DED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F34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B60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75E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136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3A3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7F96BA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340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D35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EFB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甲</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C466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蒋鑫</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AA9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966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7F8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5E72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1A6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B57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8E4953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456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B4B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8B6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A070C5"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332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F9D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989CB"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812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20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DCB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6E1422D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D1C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92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880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5C3BD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戴旭伟</w:t>
            </w:r>
            <w:proofErr w:type="gramEnd"/>
            <w:r>
              <w:rPr>
                <w:rFonts w:ascii="Arial" w:hAnsi="Arial" w:cs="Arial"/>
                <w:color w:val="000000"/>
                <w:kern w:val="0"/>
                <w:sz w:val="15"/>
                <w:szCs w:val="15"/>
                <w:lang w:bidi="ar"/>
              </w:rPr>
              <w:t>，薛理媛</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18C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A0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17A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803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6F8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914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AB46C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A21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755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85B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A4D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4E15BF"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许静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53F1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235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F58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29C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647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D420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A2340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8507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484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672B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3AF6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张佳，梅艳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0EC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AA4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735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5A7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EF2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C60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65D70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1D0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3F2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9FC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962C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陈皎，何云峰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B0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F4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AA7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B85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303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D092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366284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796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09C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CC6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4386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管文煌，陈畅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863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D58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C7E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971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53B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8DD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CCB9CB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40F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604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9E7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BEFA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顾金峰，汪志萍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7DC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00C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E85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F42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958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30C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88BAD0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91C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122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59B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5BB2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费璐，费焕文</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F98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709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2E92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79D5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CDF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8BE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7E9B81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A1C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63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2F8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9340D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朱欣雅</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ADD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F4C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048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829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A2B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8D3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33E8D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794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6DC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C0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883A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周硕</w:t>
            </w:r>
            <w:proofErr w:type="gramStart"/>
            <w:r>
              <w:rPr>
                <w:rFonts w:ascii="Arial" w:hAnsi="Arial" w:cs="Arial"/>
                <w:color w:val="000000"/>
                <w:kern w:val="0"/>
                <w:sz w:val="15"/>
                <w:szCs w:val="15"/>
                <w:lang w:bidi="ar"/>
              </w:rPr>
              <w:t>硕</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757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757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FE7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D5D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30C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3E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7C12F0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96C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687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D47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3B40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陈越，张琪</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878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D7E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F3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206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352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958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7C017C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6D2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600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4F0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FB4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薛怡媛</w:t>
            </w:r>
            <w:r>
              <w:rPr>
                <w:rFonts w:ascii="Arial" w:hAnsi="Arial" w:cs="Arial"/>
                <w:color w:val="000000"/>
                <w:kern w:val="0"/>
                <w:sz w:val="15"/>
                <w:szCs w:val="15"/>
                <w:lang w:bidi="ar"/>
              </w:rPr>
              <w:t xml:space="preserve"> </w:t>
            </w:r>
            <w:r>
              <w:rPr>
                <w:rFonts w:ascii="Arial" w:hAnsi="Arial" w:cs="Arial"/>
                <w:color w:val="000000"/>
                <w:kern w:val="0"/>
                <w:sz w:val="15"/>
                <w:szCs w:val="15"/>
                <w:lang w:bidi="ar"/>
              </w:rPr>
              <w:t>邓阳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C54D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FA2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CC18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85E1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D4A6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B38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FD1414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DA6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B229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AFC8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27BD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F04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B1E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F22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4A0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BD6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C61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A1A33A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0FA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0BB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1E0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00A5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陈华芳，栾卫明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3034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176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970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328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7710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8CB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DFE226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DAD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224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62DC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9734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刘逸</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9E9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B71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DA4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61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F38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BD9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6D623C"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B6A7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134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250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r>
              <w:rPr>
                <w:rFonts w:ascii="Arial" w:hAnsi="Arial" w:cs="Arial"/>
                <w:color w:val="000000"/>
                <w:kern w:val="0"/>
                <w:sz w:val="15"/>
                <w:szCs w:val="15"/>
                <w:lang w:bidi="ar"/>
              </w:rPr>
              <w:t>丙</w:t>
            </w:r>
            <w:r>
              <w:rPr>
                <w:rFonts w:ascii="Arial" w:hAnsi="Arial" w:cs="Arial"/>
                <w:color w:val="000000"/>
                <w:kern w:val="0"/>
                <w:sz w:val="15"/>
                <w:szCs w:val="15"/>
                <w:lang w:bidi="ar"/>
              </w:rPr>
              <w:t>-902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2907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潘晓伟，黄震波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01F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E81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474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20A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3F9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210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84AAB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E90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A96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367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D49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张宏辉，章倩</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E96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D61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B13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FD9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E45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F92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CE5221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560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8E4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1E7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C4F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曹敬钟，赵月梅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22B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642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16F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610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2,096,635.00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457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B6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125A7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968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D88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A76A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722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虞姝琪，陈永健</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A85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322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963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0F1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419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53B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984A48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543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1B4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D6D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F80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居光华，杨平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7F7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005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F65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6DA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8BD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544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AEBCD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9C5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B8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F97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DFC2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庄赵栋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EC4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575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547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6B9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93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77C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92DC8C6"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F4DD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9DA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C0B6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DC5B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谈黎刚</w:t>
            </w:r>
            <w:proofErr w:type="gramEnd"/>
            <w:r>
              <w:rPr>
                <w:rFonts w:ascii="Arial" w:hAnsi="Arial" w:cs="Arial"/>
                <w:color w:val="000000"/>
                <w:kern w:val="0"/>
                <w:sz w:val="15"/>
                <w:szCs w:val="15"/>
                <w:lang w:bidi="ar"/>
              </w:rPr>
              <w:t>，杨亚平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77E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D75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473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655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60B1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429A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5BA88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C32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B68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DEB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534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谢小娅</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0BB1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5E8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FCD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ED1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F3E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66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EC3A280"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C69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FB1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58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739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朱雯萱</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5A1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B6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6E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258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852,080.00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2D4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E3B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F2E19C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DCE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457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4774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0495E"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高美玲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B50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EDE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82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2E9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7BEE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40A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ABEBBA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EFA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9DE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654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5B78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何宗九</w:t>
            </w:r>
            <w:proofErr w:type="gramEnd"/>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方实珍</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E92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59D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EA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123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D5A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795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5A31EE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17D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F8D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5C3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3BB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张宏辉，章倩</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556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3228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043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1B1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D0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A184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CBF3D2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4A6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4E8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01E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131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邵艳艳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A2BB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C85E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9577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D4FB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6FC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204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9B2171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A1E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059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C2FA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D57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班路，</w:t>
            </w:r>
            <w:proofErr w:type="gramStart"/>
            <w:r>
              <w:rPr>
                <w:rFonts w:ascii="Arial" w:hAnsi="Arial" w:cs="Arial"/>
                <w:color w:val="000000"/>
                <w:kern w:val="0"/>
                <w:sz w:val="15"/>
                <w:szCs w:val="15"/>
                <w:lang w:bidi="ar"/>
              </w:rPr>
              <w:t>储巧</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546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D67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1AD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893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555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FF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CFF00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D17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758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96EC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C705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曹桂珍</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E60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A46A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6244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A91F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450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D26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BC5E05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88B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214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7D0B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E9FD8"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郑龙</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717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CA6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897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F126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2A5E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291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63346D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C95D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E2F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DAB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A3BF1"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谈黎刚</w:t>
            </w:r>
            <w:proofErr w:type="gramEnd"/>
            <w:r>
              <w:rPr>
                <w:rFonts w:ascii="Arial" w:hAnsi="Arial" w:cs="Arial"/>
                <w:color w:val="000000"/>
                <w:kern w:val="0"/>
                <w:sz w:val="15"/>
                <w:szCs w:val="15"/>
                <w:lang w:bidi="ar"/>
              </w:rPr>
              <w:t>，杨亚平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A86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04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238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DC2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D22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6C6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DD0399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225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C9A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0A2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4CB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许林，许娟</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FED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1A6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FCC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E5B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A47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F09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01570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EAEE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975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6C3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932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刘平，</w:t>
            </w:r>
            <w:proofErr w:type="gramStart"/>
            <w:r>
              <w:rPr>
                <w:rFonts w:ascii="Arial" w:hAnsi="Arial" w:cs="Arial"/>
                <w:color w:val="000000"/>
                <w:kern w:val="0"/>
                <w:sz w:val="15"/>
                <w:szCs w:val="15"/>
                <w:lang w:bidi="ar"/>
              </w:rPr>
              <w:t>钟腊姐</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E5D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89C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5B6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166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F78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665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69199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D6A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CEF1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D97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682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贺礼</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DE9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44E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25C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755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0C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01A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6104756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70C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593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A948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D1180B"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钱琳</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45A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A62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702D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3EB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811,962.00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158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F6FE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1176B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939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DD7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9EA7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3C2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付娜，</w:t>
            </w:r>
            <w:proofErr w:type="gramStart"/>
            <w:r>
              <w:rPr>
                <w:rFonts w:ascii="Arial" w:hAnsi="Arial" w:cs="Arial"/>
                <w:color w:val="000000"/>
                <w:kern w:val="0"/>
                <w:sz w:val="15"/>
                <w:szCs w:val="15"/>
                <w:lang w:bidi="ar"/>
              </w:rPr>
              <w:t>莫琦</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4EC7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098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EF47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4CF6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62E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04E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9ABC69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33B1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E20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60C9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AF324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李秀芬</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04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023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1AD7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98D3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A89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A31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9807D1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E845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F6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CCC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55F1E6"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朱琴亚</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DD5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80A4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EDA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5F2A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A07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8DF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B249F7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C81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930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879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77FD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朱琳，</w:t>
            </w:r>
            <w:proofErr w:type="gramStart"/>
            <w:r>
              <w:rPr>
                <w:rFonts w:ascii="Arial" w:hAnsi="Arial" w:cs="Arial"/>
                <w:color w:val="000000"/>
                <w:kern w:val="0"/>
                <w:sz w:val="15"/>
                <w:szCs w:val="15"/>
                <w:lang w:bidi="ar"/>
              </w:rPr>
              <w:t>吴正洋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AD7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7F9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B8D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F6A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EEAB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04E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EDEE2D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687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D89B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A0C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51DF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黄丽莉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CCB5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0E52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4C7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06A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517A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B5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DB49AB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27F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76B1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38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7F2757"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胡古月</w:t>
            </w:r>
            <w:proofErr w:type="gramEnd"/>
            <w:r>
              <w:rPr>
                <w:rFonts w:ascii="Arial" w:hAnsi="Arial" w:cs="Arial"/>
                <w:color w:val="000000"/>
                <w:kern w:val="0"/>
                <w:sz w:val="15"/>
                <w:szCs w:val="15"/>
                <w:lang w:bidi="ar"/>
              </w:rPr>
              <w:t>，王玲</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534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67BB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53A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284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AF8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399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ADC566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1127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D1A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166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A8637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徐淑蕾</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C42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DFD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373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827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B950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1BA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3B135F4"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BC4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B96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37BD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1F69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杨燕，杜淳飞</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CD2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37A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3DC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4E29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2,496,050.00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662B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71EB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C482FE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FC0A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FDAC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80E8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1156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邹林琦</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BE0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200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622F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5CB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A6D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D02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533F22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302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518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BA5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4694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蒋如立</w:t>
            </w:r>
            <w:r>
              <w:rPr>
                <w:rFonts w:ascii="Arial" w:hAnsi="Arial" w:cs="Arial"/>
                <w:color w:val="000000"/>
                <w:kern w:val="0"/>
                <w:sz w:val="15"/>
                <w:szCs w:val="15"/>
                <w:lang w:bidi="ar"/>
              </w:rPr>
              <w:t xml:space="preserve"> </w:t>
            </w:r>
            <w:proofErr w:type="gramStart"/>
            <w:r>
              <w:rPr>
                <w:rFonts w:ascii="Arial" w:hAnsi="Arial" w:cs="Arial"/>
                <w:color w:val="000000"/>
                <w:kern w:val="0"/>
                <w:sz w:val="15"/>
                <w:szCs w:val="15"/>
                <w:lang w:bidi="ar"/>
              </w:rPr>
              <w:t>孔秋莲</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7CFE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F44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3276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AF6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2,127,230.00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DC39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19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05F74C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E19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1114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002D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8ADC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洑亦唯</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9FE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3AA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0E7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E8D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D58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E729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DFE8C2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FF9A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lastRenderedPageBreak/>
              <w:t>800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8F2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738F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426C9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张向斌，周洁</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CFA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166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BD1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2F59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4A5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9A4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0943CD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4C80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AB68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9D1F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4867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郁芳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C80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E87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9D3A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C27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6921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07F6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BE318E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E63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C71F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D78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136E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尚乘</w:t>
            </w:r>
            <w:r>
              <w:rPr>
                <w:rFonts w:ascii="Arial" w:hAnsi="Arial" w:cs="Arial"/>
                <w:color w:val="000000"/>
                <w:kern w:val="0"/>
                <w:sz w:val="15"/>
                <w:szCs w:val="15"/>
                <w:lang w:bidi="ar"/>
              </w:rPr>
              <w:t xml:space="preserve"> </w:t>
            </w:r>
            <w:r>
              <w:rPr>
                <w:rFonts w:ascii="Arial" w:hAnsi="Arial" w:cs="Arial"/>
                <w:color w:val="000000"/>
                <w:kern w:val="0"/>
                <w:sz w:val="15"/>
                <w:szCs w:val="15"/>
                <w:lang w:bidi="ar"/>
              </w:rPr>
              <w:t>尚建达</w:t>
            </w:r>
            <w:r>
              <w:rPr>
                <w:rFonts w:ascii="Arial" w:hAnsi="Arial" w:cs="Arial"/>
                <w:color w:val="000000"/>
                <w:kern w:val="0"/>
                <w:sz w:val="15"/>
                <w:szCs w:val="15"/>
                <w:lang w:bidi="ar"/>
              </w:rPr>
              <w:t xml:space="preserve"> </w:t>
            </w:r>
            <w:r>
              <w:rPr>
                <w:rFonts w:ascii="Arial" w:hAnsi="Arial" w:cs="Arial"/>
                <w:color w:val="000000"/>
                <w:kern w:val="0"/>
                <w:sz w:val="15"/>
                <w:szCs w:val="15"/>
                <w:lang w:bidi="ar"/>
              </w:rPr>
              <w:t>陈佳美</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3FE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3ECB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D49A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F5A5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9B12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E983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2C1F6C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021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F754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3BB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C9D96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黄丽莉，张</w:t>
            </w:r>
            <w:proofErr w:type="gramStart"/>
            <w:r>
              <w:rPr>
                <w:rFonts w:ascii="Arial" w:hAnsi="Arial" w:cs="Arial"/>
                <w:color w:val="000000"/>
                <w:kern w:val="0"/>
                <w:sz w:val="15"/>
                <w:szCs w:val="15"/>
                <w:lang w:bidi="ar"/>
              </w:rPr>
              <w:t>浩</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F53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C628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C5CC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F73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F5E2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BD7C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A213FED"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562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DF2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C5A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C9EE58"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575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BF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F5C7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452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A4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02A3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04A643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E31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962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72B6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98B75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王岚，吴光辉</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DF2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D88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AC07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72A2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8045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A401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6E77F3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356F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D0C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541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614E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苏亚芳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9D28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DA0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73EE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532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251F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A1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2582BAE"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80D1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BEA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D74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8956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李慧</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5A3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2F4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05C5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263F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110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509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85B438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09F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D9E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1E55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8785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周宇，</w:t>
            </w:r>
            <w:proofErr w:type="gramStart"/>
            <w:r>
              <w:rPr>
                <w:rFonts w:ascii="Arial" w:hAnsi="Arial" w:cs="Arial"/>
                <w:color w:val="000000"/>
                <w:kern w:val="0"/>
                <w:sz w:val="15"/>
                <w:szCs w:val="15"/>
                <w:lang w:bidi="ar"/>
              </w:rPr>
              <w:t>芦春梅</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D225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BE5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DAE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E543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2E5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8803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4064E7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A567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373C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CCE9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651" w:type="pct"/>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9E5B69" w14:textId="77777777" w:rsidR="00AA1C34" w:rsidRDefault="00AA1C34">
            <w:pPr>
              <w:jc w:val="center"/>
              <w:rPr>
                <w:rFonts w:ascii="Arial" w:hAnsi="Arial" w:cs="Arial"/>
                <w:color w:val="000000"/>
                <w:sz w:val="15"/>
                <w:szCs w:val="15"/>
              </w:rPr>
            </w:pP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59BD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79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6AC13" w14:textId="77777777" w:rsidR="00AA1C34" w:rsidRDefault="00AA1C34">
            <w:pPr>
              <w:jc w:val="center"/>
              <w:rPr>
                <w:rFonts w:ascii="Arial" w:hAnsi="Arial" w:cs="Arial"/>
                <w:color w:val="000000"/>
                <w:sz w:val="15"/>
                <w:szCs w:val="15"/>
              </w:rPr>
            </w:pP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41BC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AD86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D580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未售</w:t>
            </w:r>
          </w:p>
        </w:tc>
      </w:tr>
      <w:tr w:rsidR="00AA1C34" w14:paraId="3DE4FB3F"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C3FB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4E9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C4E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92EDD"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郦菊琴</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7BE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277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102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8EE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29D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30C2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6CCA16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76E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C39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23A1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8E3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刘斌，冯秋丹</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C02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990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7F4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D97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1,500,798.00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B483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68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3F5FC61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96DA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812</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042C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FE04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CF9C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郁麟，</w:t>
            </w:r>
            <w:proofErr w:type="gramStart"/>
            <w:r>
              <w:rPr>
                <w:rFonts w:ascii="Arial" w:hAnsi="Arial" w:cs="Arial"/>
                <w:color w:val="000000"/>
                <w:kern w:val="0"/>
                <w:sz w:val="15"/>
                <w:szCs w:val="15"/>
                <w:lang w:bidi="ar"/>
              </w:rPr>
              <w:t>罗蕾</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677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4AC7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920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6953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629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796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BF4C811"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FB8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C878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85F9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744D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万文波</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906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6B75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572D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4100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2,428,489.00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6C5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DFD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1502E4BA"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C1E5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814</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524E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6AE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4EDE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吴家丽</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6C26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CD86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6282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03AD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EF51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C83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54457A7B"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D654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815</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20C2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863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E19F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朱奇艳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712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2E55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D4B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E1F3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127D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19A3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0A34983"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8A6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816</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303E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A28C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C70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张晨妍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B4C8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4760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06B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98EA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29C8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A89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5C758F5"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7F2F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817</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FF06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5712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2128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刘慈洽</w:t>
            </w:r>
            <w:proofErr w:type="gramEnd"/>
            <w:r>
              <w:rPr>
                <w:rFonts w:ascii="Arial" w:hAnsi="Arial" w:cs="Arial"/>
                <w:color w:val="000000"/>
                <w:kern w:val="0"/>
                <w:sz w:val="15"/>
                <w:szCs w:val="15"/>
                <w:lang w:bidi="ar"/>
              </w:rPr>
              <w:t>，</w:t>
            </w:r>
            <w:proofErr w:type="gramStart"/>
            <w:r>
              <w:rPr>
                <w:rFonts w:ascii="Arial" w:hAnsi="Arial" w:cs="Arial"/>
                <w:color w:val="000000"/>
                <w:kern w:val="0"/>
                <w:sz w:val="15"/>
                <w:szCs w:val="15"/>
                <w:lang w:bidi="ar"/>
              </w:rPr>
              <w:t>毛丽英</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D6B1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2CF2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153F2"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E49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1,692,443.00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1091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7BC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78C23699"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C74F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818</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0DA6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7D98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081F5"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岳剑波</w:t>
            </w:r>
            <w:proofErr w:type="gramEnd"/>
            <w:r>
              <w:rPr>
                <w:rFonts w:ascii="Arial" w:hAnsi="Arial" w:cs="Arial"/>
                <w:color w:val="000000"/>
                <w:kern w:val="0"/>
                <w:sz w:val="15"/>
                <w:szCs w:val="15"/>
                <w:lang w:bidi="ar"/>
              </w:rPr>
              <w:t>，沈烨</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6682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652F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9D3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E516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5F40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E691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03D72C88"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5820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819</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AC09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ACCC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EAE0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蔡雅秋</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83F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6D79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AADC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97BF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68AC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7B7E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EC13742"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40A6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820</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14AE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315B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52E94" w14:textId="77777777" w:rsidR="00AA1C34" w:rsidRDefault="000A0B7A">
            <w:pPr>
              <w:widowControl/>
              <w:jc w:val="center"/>
              <w:textAlignment w:val="center"/>
              <w:rPr>
                <w:rFonts w:ascii="Arial" w:hAnsi="Arial" w:cs="Arial"/>
                <w:color w:val="000000"/>
                <w:sz w:val="15"/>
                <w:szCs w:val="15"/>
              </w:rPr>
            </w:pPr>
            <w:proofErr w:type="gramStart"/>
            <w:r>
              <w:rPr>
                <w:rFonts w:ascii="Arial" w:hAnsi="Arial" w:cs="Arial"/>
                <w:color w:val="000000"/>
                <w:kern w:val="0"/>
                <w:sz w:val="15"/>
                <w:szCs w:val="15"/>
                <w:lang w:bidi="ar"/>
              </w:rPr>
              <w:t>胡启洋</w:t>
            </w:r>
            <w:proofErr w:type="gramEnd"/>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8ABA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CD40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E94D0"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FD6F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1,112,180.00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68EA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C980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40419297" w14:textId="77777777">
        <w:trPr>
          <w:trHeight w:val="270"/>
        </w:trPr>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1BC5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821</w:t>
            </w:r>
          </w:p>
        </w:tc>
        <w:tc>
          <w:tcPr>
            <w:tcW w:w="2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3158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D66D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ED93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朱奇艳</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FD2AC"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1D31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C2BE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D94E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1,246,672.00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7885D"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2,880,000.00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73538"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签约</w:t>
            </w:r>
          </w:p>
        </w:tc>
      </w:tr>
      <w:tr w:rsidR="00AA1C34" w14:paraId="28DEE69F" w14:textId="77777777">
        <w:trPr>
          <w:trHeight w:val="270"/>
        </w:trPr>
        <w:tc>
          <w:tcPr>
            <w:tcW w:w="1653" w:type="pct"/>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17E4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总计</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53D76"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125,775.72 </w:t>
            </w:r>
          </w:p>
        </w:tc>
        <w:tc>
          <w:tcPr>
            <w:tcW w:w="6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394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2,244,545,603.00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2F1A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2,114,947,016.00 </w:t>
            </w:r>
          </w:p>
        </w:tc>
        <w:tc>
          <w:tcPr>
            <w:tcW w:w="64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CE84A"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2,043,878,421.00 </w:t>
            </w:r>
          </w:p>
        </w:tc>
        <w:tc>
          <w:tcPr>
            <w:tcW w:w="58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80BD7"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72,888,595.00 </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B1058" w14:textId="77777777" w:rsidR="00AA1C34" w:rsidRDefault="00AA1C34">
            <w:pPr>
              <w:jc w:val="center"/>
              <w:rPr>
                <w:rFonts w:ascii="Arial" w:hAnsi="Arial" w:cs="Arial"/>
                <w:color w:val="000000"/>
                <w:sz w:val="15"/>
                <w:szCs w:val="15"/>
              </w:rPr>
            </w:pPr>
          </w:p>
        </w:tc>
      </w:tr>
    </w:tbl>
    <w:p w14:paraId="0A4235C3" w14:textId="77777777" w:rsidR="00AA1C34" w:rsidRDefault="00AA1C34">
      <w:pPr>
        <w:rPr>
          <w:rFonts w:ascii="Arial" w:hAnsi="Arial" w:cs="Arial"/>
        </w:rPr>
      </w:pPr>
    </w:p>
    <w:p w14:paraId="29151EB5" w14:textId="77777777" w:rsidR="00AA1C34" w:rsidRDefault="00AA1C34">
      <w:pPr>
        <w:rPr>
          <w:rFonts w:ascii="Arial" w:hAnsi="Arial" w:cs="Arial"/>
        </w:rPr>
      </w:pPr>
    </w:p>
    <w:p w14:paraId="2A47C751" w14:textId="77777777" w:rsidR="00AA1C34" w:rsidRDefault="00AA1C34">
      <w:pPr>
        <w:rPr>
          <w:rFonts w:ascii="Arial" w:hAnsi="Arial" w:cs="Arial"/>
        </w:rPr>
      </w:pPr>
    </w:p>
    <w:p w14:paraId="1EB645CB" w14:textId="77777777" w:rsidR="00AA1C34" w:rsidRDefault="000A0B7A">
      <w:pPr>
        <w:widowControl/>
        <w:jc w:val="left"/>
        <w:rPr>
          <w:rFonts w:ascii="Arial" w:hAnsi="Arial" w:cs="Arial"/>
          <w:b/>
          <w:bCs/>
          <w:kern w:val="44"/>
          <w:sz w:val="24"/>
          <w:szCs w:val="44"/>
        </w:rPr>
      </w:pPr>
      <w:r>
        <w:rPr>
          <w:rFonts w:ascii="Arial" w:hAnsi="Arial" w:cs="Arial"/>
          <w:sz w:val="24"/>
        </w:rPr>
        <w:br w:type="page"/>
      </w:r>
    </w:p>
    <w:p w14:paraId="51A04EA4" w14:textId="77777777" w:rsidR="00AA1C34" w:rsidRDefault="000A0B7A">
      <w:pPr>
        <w:pStyle w:val="1"/>
        <w:keepNext w:val="0"/>
        <w:keepLines w:val="0"/>
        <w:spacing w:before="300" w:after="300" w:line="360" w:lineRule="exact"/>
        <w:jc w:val="left"/>
        <w:rPr>
          <w:rFonts w:ascii="Arial" w:hAnsi="Arial" w:cs="Arial"/>
        </w:rPr>
      </w:pPr>
      <w:bookmarkStart w:id="97" w:name="_Toc13591"/>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95"/>
      <w:bookmarkEnd w:id="97"/>
    </w:p>
    <w:p w14:paraId="0DF5D7E0" w14:textId="77777777" w:rsidR="00AA1C34" w:rsidRDefault="000A0B7A">
      <w:pPr>
        <w:jc w:val="center"/>
        <w:rPr>
          <w:rFonts w:ascii="Arial" w:hAnsi="Arial" w:cs="Arial"/>
        </w:rPr>
      </w:pPr>
      <w:bookmarkStart w:id="98" w:name="_Toc7439"/>
      <w:bookmarkStart w:id="99" w:name="_Toc31832"/>
      <w:r>
        <w:rPr>
          <w:rFonts w:ascii="Arial" w:hAnsi="Arial" w:cs="Arial"/>
        </w:rPr>
        <w:t>中国银行股份有限公司常州武进支行</w:t>
      </w:r>
      <w:bookmarkStart w:id="100" w:name="_Toc18047"/>
      <w:bookmarkEnd w:id="98"/>
      <w:r>
        <w:rPr>
          <w:rFonts w:ascii="Arial" w:hAnsi="Arial" w:cs="Arial"/>
        </w:rPr>
        <w:t>对账单</w:t>
      </w:r>
      <w:bookmarkEnd w:id="99"/>
    </w:p>
    <w:p w14:paraId="2B676E3D" w14:textId="77777777" w:rsidR="00AA1C34" w:rsidRDefault="000A0B7A">
      <w:pPr>
        <w:jc w:val="center"/>
        <w:rPr>
          <w:rFonts w:ascii="Arial" w:hAnsi="Arial" w:cs="Arial"/>
        </w:rPr>
      </w:pPr>
      <w:bookmarkStart w:id="101" w:name="_Toc7379"/>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bookmarkEnd w:id="100"/>
      <w:bookmarkEnd w:id="101"/>
    </w:p>
    <w:p w14:paraId="39FCE70A" w14:textId="77777777" w:rsidR="00AA1C34" w:rsidRDefault="000A0B7A">
      <w:pPr>
        <w:jc w:val="center"/>
        <w:rPr>
          <w:rFonts w:ascii="Arial" w:hAnsi="Arial" w:cs="Arial"/>
        </w:rPr>
      </w:pPr>
      <w:r>
        <w:rPr>
          <w:rFonts w:ascii="Arial" w:hAnsi="Arial" w:cs="Arial" w:hint="eastAsia"/>
          <w:noProof/>
        </w:rPr>
        <w:drawing>
          <wp:inline distT="0" distB="0" distL="114300" distR="114300" wp14:anchorId="03A0A278" wp14:editId="4485761D">
            <wp:extent cx="5902325" cy="7634605"/>
            <wp:effectExtent l="0" t="0" r="3175" b="4445"/>
            <wp:docPr id="17" name="图片 17" descr="2021.02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1.02余额对账单"/>
                    <pic:cNvPicPr>
                      <a:picLocks noChangeAspect="1"/>
                    </pic:cNvPicPr>
                  </pic:nvPicPr>
                  <pic:blipFill>
                    <a:blip r:embed="rId19"/>
                    <a:stretch>
                      <a:fillRect/>
                    </a:stretch>
                  </pic:blipFill>
                  <pic:spPr>
                    <a:xfrm>
                      <a:off x="0" y="0"/>
                      <a:ext cx="5902325" cy="7634605"/>
                    </a:xfrm>
                    <a:prstGeom prst="rect">
                      <a:avLst/>
                    </a:prstGeom>
                  </pic:spPr>
                </pic:pic>
              </a:graphicData>
            </a:graphic>
          </wp:inline>
        </w:drawing>
      </w:r>
    </w:p>
    <w:p w14:paraId="36382C0C" w14:textId="77777777" w:rsidR="00AA1C34" w:rsidRDefault="00AA1C34">
      <w:pPr>
        <w:rPr>
          <w:rFonts w:ascii="Arial" w:hAnsi="Arial" w:cs="Arial"/>
        </w:rPr>
      </w:pPr>
    </w:p>
    <w:p w14:paraId="23FE91CB" w14:textId="77777777" w:rsidR="00AA1C34" w:rsidRDefault="000A0B7A">
      <w:pPr>
        <w:rPr>
          <w:rFonts w:ascii="Arial" w:hAnsi="Arial" w:cs="Arial"/>
        </w:rPr>
      </w:pPr>
      <w:r>
        <w:rPr>
          <w:rFonts w:ascii="Arial" w:hAnsi="Arial" w:cs="Arial" w:hint="eastAsia"/>
          <w:noProof/>
        </w:rPr>
        <w:lastRenderedPageBreak/>
        <w:drawing>
          <wp:inline distT="0" distB="0" distL="114300" distR="114300" wp14:anchorId="4F1109EE" wp14:editId="5BB6CFAB">
            <wp:extent cx="5894705" cy="4166870"/>
            <wp:effectExtent l="0" t="0" r="10795" b="5080"/>
            <wp:docPr id="19" name="图片 19" descr="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1"/>
                    <pic:cNvPicPr>
                      <a:picLocks noChangeAspect="1"/>
                    </pic:cNvPicPr>
                  </pic:nvPicPr>
                  <pic:blipFill>
                    <a:blip r:embed="rId20"/>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0F49B5A8" wp14:editId="19CA9C0A">
            <wp:extent cx="5894705" cy="4166870"/>
            <wp:effectExtent l="0" t="0" r="10795" b="5080"/>
            <wp:docPr id="21" name="图片 21" descr="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2"/>
                    <pic:cNvPicPr>
                      <a:picLocks noChangeAspect="1"/>
                    </pic:cNvPicPr>
                  </pic:nvPicPr>
                  <pic:blipFill>
                    <a:blip r:embed="rId21"/>
                    <a:stretch>
                      <a:fillRect/>
                    </a:stretch>
                  </pic:blipFill>
                  <pic:spPr>
                    <a:xfrm>
                      <a:off x="0" y="0"/>
                      <a:ext cx="5894705" cy="4166870"/>
                    </a:xfrm>
                    <a:prstGeom prst="rect">
                      <a:avLst/>
                    </a:prstGeom>
                  </pic:spPr>
                </pic:pic>
              </a:graphicData>
            </a:graphic>
          </wp:inline>
        </w:drawing>
      </w:r>
      <w:r>
        <w:rPr>
          <w:rFonts w:ascii="Arial" w:hAnsi="Arial" w:cs="Arial" w:hint="eastAsia"/>
          <w:noProof/>
        </w:rPr>
        <w:lastRenderedPageBreak/>
        <w:drawing>
          <wp:inline distT="0" distB="0" distL="114300" distR="114300" wp14:anchorId="0CD0F358" wp14:editId="471423ED">
            <wp:extent cx="5894705" cy="4166870"/>
            <wp:effectExtent l="0" t="0" r="10795" b="5080"/>
            <wp:docPr id="25" name="图片 25" descr="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中-3"/>
                    <pic:cNvPicPr>
                      <a:picLocks noChangeAspect="1"/>
                    </pic:cNvPicPr>
                  </pic:nvPicPr>
                  <pic:blipFill>
                    <a:blip r:embed="rId22"/>
                    <a:stretch>
                      <a:fillRect/>
                    </a:stretch>
                  </pic:blipFill>
                  <pic:spPr>
                    <a:xfrm>
                      <a:off x="0" y="0"/>
                      <a:ext cx="5894705" cy="4166870"/>
                    </a:xfrm>
                    <a:prstGeom prst="rect">
                      <a:avLst/>
                    </a:prstGeom>
                  </pic:spPr>
                </pic:pic>
              </a:graphicData>
            </a:graphic>
          </wp:inline>
        </w:drawing>
      </w:r>
      <w:r>
        <w:rPr>
          <w:rFonts w:ascii="Arial" w:hAnsi="Arial" w:cs="Arial" w:hint="eastAsia"/>
          <w:noProof/>
        </w:rPr>
        <w:drawing>
          <wp:inline distT="0" distB="0" distL="114300" distR="114300" wp14:anchorId="6AB31456" wp14:editId="73200DE4">
            <wp:extent cx="5894705" cy="4166870"/>
            <wp:effectExtent l="0" t="0" r="10795" b="5080"/>
            <wp:docPr id="27" name="图片 27" descr="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中-4"/>
                    <pic:cNvPicPr>
                      <a:picLocks noChangeAspect="1"/>
                    </pic:cNvPicPr>
                  </pic:nvPicPr>
                  <pic:blipFill>
                    <a:blip r:embed="rId23"/>
                    <a:stretch>
                      <a:fillRect/>
                    </a:stretch>
                  </pic:blipFill>
                  <pic:spPr>
                    <a:xfrm>
                      <a:off x="0" y="0"/>
                      <a:ext cx="5894705" cy="4166870"/>
                    </a:xfrm>
                    <a:prstGeom prst="rect">
                      <a:avLst/>
                    </a:prstGeom>
                  </pic:spPr>
                </pic:pic>
              </a:graphicData>
            </a:graphic>
          </wp:inline>
        </w:drawing>
      </w:r>
    </w:p>
    <w:p w14:paraId="782BCC85" w14:textId="77777777" w:rsidR="00AA1C34" w:rsidRDefault="00AA1C34">
      <w:pPr>
        <w:rPr>
          <w:rFonts w:ascii="Arial" w:hAnsi="Arial" w:cs="Arial"/>
        </w:rPr>
      </w:pPr>
    </w:p>
    <w:p w14:paraId="4351F7DD" w14:textId="77777777" w:rsidR="00AA1C34" w:rsidRDefault="000A0B7A">
      <w:pPr>
        <w:rPr>
          <w:rFonts w:ascii="Arial" w:eastAsiaTheme="minorEastAsia" w:hAnsi="Arial" w:cs="Arial"/>
          <w:color w:val="000000"/>
          <w:sz w:val="24"/>
        </w:rPr>
      </w:pPr>
      <w:r>
        <w:rPr>
          <w:rFonts w:ascii="Arial" w:eastAsiaTheme="minorEastAsia" w:hAnsi="Arial" w:cs="Arial"/>
          <w:color w:val="000000"/>
          <w:sz w:val="24"/>
        </w:rPr>
        <w:br w:type="page"/>
      </w:r>
      <w:bookmarkStart w:id="102" w:name="_Toc16074"/>
      <w:bookmarkStart w:id="103" w:name="_Toc23608"/>
    </w:p>
    <w:p w14:paraId="3A9EA257" w14:textId="77777777" w:rsidR="00AA1C34" w:rsidRDefault="000A0B7A">
      <w:pPr>
        <w:jc w:val="center"/>
        <w:rPr>
          <w:rFonts w:ascii="Arial" w:hAnsi="Arial" w:cs="Arial"/>
        </w:rPr>
      </w:pPr>
      <w:bookmarkStart w:id="104" w:name="_Toc1968"/>
      <w:r>
        <w:rPr>
          <w:rFonts w:ascii="Arial" w:hAnsi="Arial" w:cs="Arial"/>
        </w:rPr>
        <w:lastRenderedPageBreak/>
        <w:t>中国建设银行常州丰乐支行对账单</w:t>
      </w:r>
      <w:bookmarkEnd w:id="102"/>
      <w:bookmarkEnd w:id="104"/>
    </w:p>
    <w:p w14:paraId="72C6C143" w14:textId="77777777" w:rsidR="00AA1C34" w:rsidRDefault="000A0B7A">
      <w:pPr>
        <w:jc w:val="center"/>
        <w:rPr>
          <w:rFonts w:ascii="Arial" w:eastAsiaTheme="minorEastAsia" w:hAnsi="Arial" w:cs="Arial"/>
          <w:color w:val="000000"/>
          <w:sz w:val="24"/>
        </w:rPr>
      </w:pPr>
      <w:bookmarkStart w:id="105" w:name="_Toc12611"/>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bookmarkEnd w:id="105"/>
      <w:r>
        <w:rPr>
          <w:rFonts w:ascii="Arial" w:eastAsiaTheme="minorEastAsia" w:hAnsi="Arial" w:cs="Arial"/>
          <w:noProof/>
          <w:color w:val="000000"/>
          <w:sz w:val="24"/>
        </w:rPr>
        <w:drawing>
          <wp:inline distT="0" distB="0" distL="114300" distR="114300" wp14:anchorId="2FC1DE30" wp14:editId="3B75A2BE">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4"/>
                    <a:stretch>
                      <a:fillRect/>
                    </a:stretch>
                  </pic:blipFill>
                  <pic:spPr>
                    <a:xfrm rot="16200000">
                      <a:off x="0" y="0"/>
                      <a:ext cx="4510405" cy="5770245"/>
                    </a:xfrm>
                    <a:prstGeom prst="rect">
                      <a:avLst/>
                    </a:prstGeom>
                  </pic:spPr>
                </pic:pic>
              </a:graphicData>
            </a:graphic>
          </wp:inline>
        </w:drawing>
      </w:r>
    </w:p>
    <w:p w14:paraId="4DF1297D" w14:textId="77777777" w:rsidR="00AA1C34" w:rsidRDefault="00AA1C34">
      <w:pPr>
        <w:widowControl/>
        <w:jc w:val="left"/>
        <w:rPr>
          <w:rFonts w:ascii="Arial" w:eastAsiaTheme="minorEastAsia" w:hAnsi="Arial" w:cs="Arial"/>
          <w:color w:val="000000"/>
          <w:sz w:val="24"/>
        </w:rPr>
      </w:pPr>
    </w:p>
    <w:p w14:paraId="37D18DE2" w14:textId="77777777" w:rsidR="00AA1C34" w:rsidRDefault="00AA1C34">
      <w:pPr>
        <w:jc w:val="center"/>
        <w:rPr>
          <w:rFonts w:ascii="Arial" w:hAnsi="Arial" w:cs="Arial"/>
        </w:rPr>
      </w:pPr>
      <w:bookmarkStart w:id="106" w:name="_Toc14747"/>
    </w:p>
    <w:p w14:paraId="7D3CD909" w14:textId="77777777" w:rsidR="00AA1C34" w:rsidRDefault="00AA1C34">
      <w:pPr>
        <w:jc w:val="center"/>
        <w:rPr>
          <w:rFonts w:ascii="Arial" w:hAnsi="Arial" w:cs="Arial"/>
        </w:rPr>
      </w:pPr>
    </w:p>
    <w:p w14:paraId="225F287B" w14:textId="77777777" w:rsidR="00AA1C34" w:rsidRDefault="00AA1C34">
      <w:pPr>
        <w:jc w:val="center"/>
        <w:rPr>
          <w:rFonts w:ascii="Arial" w:hAnsi="Arial" w:cs="Arial"/>
        </w:rPr>
      </w:pPr>
    </w:p>
    <w:p w14:paraId="37A0B40D" w14:textId="77777777" w:rsidR="00AA1C34" w:rsidRDefault="00AA1C34">
      <w:pPr>
        <w:jc w:val="center"/>
        <w:rPr>
          <w:rFonts w:ascii="Arial" w:hAnsi="Arial" w:cs="Arial"/>
        </w:rPr>
      </w:pPr>
    </w:p>
    <w:p w14:paraId="2B28277F" w14:textId="77777777" w:rsidR="00AA1C34" w:rsidRDefault="00AA1C34">
      <w:pPr>
        <w:jc w:val="center"/>
        <w:rPr>
          <w:rFonts w:ascii="Arial" w:hAnsi="Arial" w:cs="Arial"/>
        </w:rPr>
      </w:pPr>
    </w:p>
    <w:p w14:paraId="3E8005A2" w14:textId="77777777" w:rsidR="00AA1C34" w:rsidRDefault="00AA1C34">
      <w:pPr>
        <w:jc w:val="center"/>
        <w:rPr>
          <w:rFonts w:ascii="Arial" w:hAnsi="Arial" w:cs="Arial"/>
        </w:rPr>
      </w:pPr>
    </w:p>
    <w:p w14:paraId="5064F12A" w14:textId="77777777" w:rsidR="00AA1C34" w:rsidRDefault="00AA1C34">
      <w:pPr>
        <w:jc w:val="center"/>
        <w:rPr>
          <w:rFonts w:ascii="Arial" w:hAnsi="Arial" w:cs="Arial"/>
        </w:rPr>
      </w:pPr>
    </w:p>
    <w:p w14:paraId="4B84C5E1" w14:textId="77777777" w:rsidR="00AA1C34" w:rsidRDefault="00AA1C34">
      <w:pPr>
        <w:jc w:val="center"/>
        <w:rPr>
          <w:rFonts w:ascii="Arial" w:hAnsi="Arial" w:cs="Arial"/>
        </w:rPr>
      </w:pPr>
    </w:p>
    <w:p w14:paraId="3FA8189D" w14:textId="77777777" w:rsidR="00AA1C34" w:rsidRDefault="00AA1C34">
      <w:pPr>
        <w:jc w:val="center"/>
        <w:rPr>
          <w:rFonts w:ascii="Arial" w:hAnsi="Arial" w:cs="Arial"/>
        </w:rPr>
      </w:pPr>
    </w:p>
    <w:p w14:paraId="2EC50AA4" w14:textId="77777777" w:rsidR="00AA1C34" w:rsidRDefault="00AA1C34">
      <w:pPr>
        <w:jc w:val="center"/>
        <w:rPr>
          <w:rFonts w:ascii="Arial" w:hAnsi="Arial" w:cs="Arial"/>
        </w:rPr>
      </w:pPr>
    </w:p>
    <w:p w14:paraId="5835F39E" w14:textId="77777777" w:rsidR="00AA1C34" w:rsidRDefault="00AA1C34">
      <w:pPr>
        <w:jc w:val="center"/>
        <w:rPr>
          <w:rFonts w:ascii="Arial" w:hAnsi="Arial" w:cs="Arial"/>
        </w:rPr>
      </w:pPr>
    </w:p>
    <w:p w14:paraId="28CFDD86" w14:textId="77777777" w:rsidR="00AA1C34" w:rsidRDefault="00AA1C34">
      <w:pPr>
        <w:jc w:val="center"/>
        <w:rPr>
          <w:rFonts w:ascii="Arial" w:hAnsi="Arial" w:cs="Arial"/>
        </w:rPr>
      </w:pPr>
    </w:p>
    <w:p w14:paraId="49723173" w14:textId="77777777" w:rsidR="00AA1C34" w:rsidRDefault="00AA1C34">
      <w:pPr>
        <w:jc w:val="center"/>
        <w:rPr>
          <w:rFonts w:ascii="Arial" w:hAnsi="Arial" w:cs="Arial"/>
        </w:rPr>
      </w:pPr>
    </w:p>
    <w:p w14:paraId="3CDFE577" w14:textId="77777777" w:rsidR="00AA1C34" w:rsidRDefault="00AA1C34">
      <w:pPr>
        <w:jc w:val="center"/>
        <w:rPr>
          <w:rFonts w:ascii="Arial" w:hAnsi="Arial" w:cs="Arial"/>
        </w:rPr>
      </w:pPr>
    </w:p>
    <w:p w14:paraId="7472D427" w14:textId="77777777" w:rsidR="00AA1C34" w:rsidRDefault="00AA1C34">
      <w:pPr>
        <w:jc w:val="center"/>
        <w:rPr>
          <w:rFonts w:ascii="Arial" w:hAnsi="Arial" w:cs="Arial"/>
        </w:rPr>
      </w:pPr>
    </w:p>
    <w:p w14:paraId="7441D8C5" w14:textId="77777777" w:rsidR="00AA1C34" w:rsidRDefault="00AA1C34">
      <w:pPr>
        <w:jc w:val="center"/>
        <w:rPr>
          <w:rFonts w:ascii="Arial" w:hAnsi="Arial" w:cs="Arial"/>
        </w:rPr>
      </w:pPr>
    </w:p>
    <w:p w14:paraId="1D260078" w14:textId="77777777" w:rsidR="00AA1C34" w:rsidRDefault="00AA1C34">
      <w:pPr>
        <w:jc w:val="center"/>
        <w:rPr>
          <w:rFonts w:ascii="Arial" w:hAnsi="Arial" w:cs="Arial"/>
        </w:rPr>
      </w:pPr>
    </w:p>
    <w:p w14:paraId="55ECBBA8" w14:textId="77777777" w:rsidR="00AA1C34" w:rsidRDefault="00AA1C34">
      <w:pPr>
        <w:jc w:val="center"/>
        <w:rPr>
          <w:rFonts w:ascii="Arial" w:hAnsi="Arial" w:cs="Arial"/>
        </w:rPr>
      </w:pPr>
    </w:p>
    <w:p w14:paraId="75E8017B" w14:textId="77777777" w:rsidR="00AA1C34" w:rsidRDefault="00AA1C34">
      <w:pPr>
        <w:jc w:val="center"/>
        <w:rPr>
          <w:rFonts w:ascii="Arial" w:hAnsi="Arial" w:cs="Arial"/>
        </w:rPr>
      </w:pPr>
    </w:p>
    <w:p w14:paraId="608DC9A3" w14:textId="77777777" w:rsidR="00AA1C34" w:rsidRDefault="00AA1C34">
      <w:pPr>
        <w:jc w:val="center"/>
        <w:rPr>
          <w:rFonts w:ascii="Arial" w:hAnsi="Arial" w:cs="Arial"/>
        </w:rPr>
      </w:pPr>
    </w:p>
    <w:p w14:paraId="3A7D5918" w14:textId="77777777" w:rsidR="00AA1C34" w:rsidRDefault="00AA1C34">
      <w:pPr>
        <w:jc w:val="center"/>
        <w:rPr>
          <w:rFonts w:ascii="Arial" w:hAnsi="Arial" w:cs="Arial"/>
        </w:rPr>
      </w:pPr>
    </w:p>
    <w:p w14:paraId="75CFB041" w14:textId="77777777" w:rsidR="00AA1C34" w:rsidRDefault="00AA1C34">
      <w:pPr>
        <w:jc w:val="center"/>
        <w:rPr>
          <w:rFonts w:ascii="Arial" w:hAnsi="Arial" w:cs="Arial"/>
        </w:rPr>
      </w:pPr>
    </w:p>
    <w:p w14:paraId="3BA992D8" w14:textId="77777777" w:rsidR="00AA1C34" w:rsidRDefault="00AA1C34">
      <w:pPr>
        <w:jc w:val="center"/>
        <w:rPr>
          <w:rFonts w:ascii="Arial" w:hAnsi="Arial" w:cs="Arial"/>
        </w:rPr>
      </w:pPr>
    </w:p>
    <w:p w14:paraId="73732B3A" w14:textId="77777777" w:rsidR="00AA1C34" w:rsidRDefault="000A0B7A">
      <w:pPr>
        <w:jc w:val="center"/>
        <w:rPr>
          <w:rFonts w:ascii="Arial" w:hAnsi="Arial" w:cs="Arial"/>
        </w:rPr>
      </w:pPr>
      <w:r>
        <w:rPr>
          <w:rFonts w:ascii="Arial" w:hAnsi="Arial" w:cs="Arial"/>
        </w:rPr>
        <w:lastRenderedPageBreak/>
        <w:t>江南农村商业银行湖塘支行</w:t>
      </w:r>
      <w:bookmarkStart w:id="107" w:name="_Toc22247"/>
      <w:bookmarkEnd w:id="103"/>
      <w:r>
        <w:rPr>
          <w:rFonts w:ascii="Arial" w:hAnsi="Arial" w:cs="Arial"/>
        </w:rPr>
        <w:t>对账单</w:t>
      </w:r>
      <w:bookmarkEnd w:id="106"/>
    </w:p>
    <w:p w14:paraId="244E4A35" w14:textId="77777777" w:rsidR="00AA1C34" w:rsidRDefault="000A0B7A">
      <w:pPr>
        <w:jc w:val="center"/>
        <w:rPr>
          <w:rFonts w:ascii="Arial" w:hAnsi="Arial" w:cs="Arial"/>
        </w:rPr>
      </w:pPr>
      <w:bookmarkStart w:id="108" w:name="_Toc1540"/>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bookmarkEnd w:id="107"/>
      <w:bookmarkEnd w:id="108"/>
    </w:p>
    <w:p w14:paraId="6A8189B9" w14:textId="77777777" w:rsidR="00AA1C34" w:rsidRDefault="00AA1C34">
      <w:pPr>
        <w:jc w:val="center"/>
        <w:rPr>
          <w:rFonts w:ascii="Arial" w:eastAsiaTheme="minorEastAsia" w:hAnsi="Arial" w:cs="Arial"/>
          <w:color w:val="000000"/>
          <w:kern w:val="0"/>
          <w:sz w:val="24"/>
          <w:szCs w:val="28"/>
        </w:rPr>
      </w:pPr>
    </w:p>
    <w:p w14:paraId="068D8070" w14:textId="77777777" w:rsidR="00AA1C34" w:rsidRDefault="000A0B7A">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2AF11B8E" wp14:editId="7EBAE9D4">
            <wp:extent cx="5894705" cy="4166870"/>
            <wp:effectExtent l="0" t="0" r="10795" b="5080"/>
            <wp:docPr id="28" name="图片 28" descr="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江南"/>
                    <pic:cNvPicPr>
                      <a:picLocks noChangeAspect="1"/>
                    </pic:cNvPicPr>
                  </pic:nvPicPr>
                  <pic:blipFill>
                    <a:blip r:embed="rId25"/>
                    <a:stretch>
                      <a:fillRect/>
                    </a:stretch>
                  </pic:blipFill>
                  <pic:spPr>
                    <a:xfrm rot="10800000">
                      <a:off x="0" y="0"/>
                      <a:ext cx="5894705" cy="4166870"/>
                    </a:xfrm>
                    <a:prstGeom prst="rect">
                      <a:avLst/>
                    </a:prstGeom>
                  </pic:spPr>
                </pic:pic>
              </a:graphicData>
            </a:graphic>
          </wp:inline>
        </w:drawing>
      </w:r>
      <w:r>
        <w:rPr>
          <w:rFonts w:ascii="Arial" w:eastAsiaTheme="minorEastAsia" w:hAnsi="Arial" w:cs="Arial"/>
          <w:color w:val="000000"/>
          <w:kern w:val="0"/>
          <w:sz w:val="24"/>
          <w:szCs w:val="28"/>
        </w:rPr>
        <w:br w:type="page"/>
      </w:r>
    </w:p>
    <w:p w14:paraId="7D84F052" w14:textId="77777777" w:rsidR="00AA1C34" w:rsidRDefault="000A0B7A">
      <w:pPr>
        <w:jc w:val="center"/>
        <w:rPr>
          <w:rFonts w:ascii="Arial" w:hAnsi="Arial" w:cs="Arial"/>
        </w:rPr>
      </w:pPr>
      <w:bookmarkStart w:id="109" w:name="_Toc11298"/>
      <w:bookmarkStart w:id="110" w:name="_Toc3391"/>
      <w:r>
        <w:rPr>
          <w:rFonts w:ascii="Arial" w:hAnsi="Arial" w:cs="Arial"/>
        </w:rPr>
        <w:lastRenderedPageBreak/>
        <w:t>南京银行常州分行</w:t>
      </w:r>
      <w:bookmarkEnd w:id="109"/>
      <w:r>
        <w:rPr>
          <w:rFonts w:ascii="Arial" w:hAnsi="Arial" w:cs="Arial"/>
        </w:rPr>
        <w:t>对账单</w:t>
      </w:r>
      <w:bookmarkEnd w:id="110"/>
    </w:p>
    <w:p w14:paraId="70047D5C" w14:textId="77777777" w:rsidR="00AA1C34" w:rsidRDefault="000A0B7A">
      <w:pPr>
        <w:jc w:val="center"/>
        <w:rPr>
          <w:rFonts w:ascii="Arial" w:hAnsi="Arial" w:cs="Arial"/>
        </w:rPr>
      </w:pPr>
      <w:bookmarkStart w:id="111" w:name="_Toc29897"/>
      <w:bookmarkStart w:id="112" w:name="_Toc14679"/>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bookmarkEnd w:id="111"/>
      <w:bookmarkEnd w:id="112"/>
    </w:p>
    <w:p w14:paraId="774A311F" w14:textId="77777777" w:rsidR="00AA1C34" w:rsidRDefault="00AA1C34">
      <w:pPr>
        <w:jc w:val="center"/>
        <w:rPr>
          <w:rFonts w:ascii="Arial" w:eastAsiaTheme="minorEastAsia" w:hAnsi="Arial" w:cs="Arial"/>
          <w:color w:val="000000"/>
          <w:kern w:val="0"/>
          <w:sz w:val="24"/>
          <w:szCs w:val="28"/>
        </w:rPr>
      </w:pPr>
    </w:p>
    <w:p w14:paraId="744B7875" w14:textId="77777777" w:rsidR="00AA1C34" w:rsidRDefault="000A0B7A">
      <w:pPr>
        <w:rPr>
          <w:rFonts w:ascii="Arial" w:hAnsi="Arial" w:cs="Arial"/>
        </w:rPr>
      </w:pPr>
      <w:r>
        <w:rPr>
          <w:rFonts w:ascii="Arial" w:hAnsi="Arial" w:cs="Arial" w:hint="eastAsia"/>
          <w:noProof/>
        </w:rPr>
        <w:drawing>
          <wp:inline distT="0" distB="0" distL="114300" distR="114300" wp14:anchorId="63A962A6" wp14:editId="743A6539">
            <wp:extent cx="5894705" cy="5713095"/>
            <wp:effectExtent l="0" t="0" r="1905" b="10795"/>
            <wp:docPr id="29" name="图片 29" descr="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南京"/>
                    <pic:cNvPicPr>
                      <a:picLocks noChangeAspect="1"/>
                    </pic:cNvPicPr>
                  </pic:nvPicPr>
                  <pic:blipFill>
                    <a:blip r:embed="rId26"/>
                    <a:stretch>
                      <a:fillRect/>
                    </a:stretch>
                  </pic:blipFill>
                  <pic:spPr>
                    <a:xfrm rot="16200000">
                      <a:off x="0" y="0"/>
                      <a:ext cx="5894705" cy="5713095"/>
                    </a:xfrm>
                    <a:prstGeom prst="rect">
                      <a:avLst/>
                    </a:prstGeom>
                  </pic:spPr>
                </pic:pic>
              </a:graphicData>
            </a:graphic>
          </wp:inline>
        </w:drawing>
      </w:r>
    </w:p>
    <w:p w14:paraId="0E5906A2" w14:textId="77777777" w:rsidR="00AA1C34" w:rsidRDefault="00AA1C34">
      <w:pPr>
        <w:jc w:val="left"/>
        <w:rPr>
          <w:rFonts w:ascii="Arial" w:hAnsi="Arial" w:cs="Arial"/>
        </w:rPr>
      </w:pPr>
      <w:bookmarkStart w:id="113" w:name="_Toc14654"/>
      <w:bookmarkStart w:id="114" w:name="_Toc6696"/>
    </w:p>
    <w:p w14:paraId="08603E83" w14:textId="77777777" w:rsidR="00AA1C34" w:rsidRDefault="00AA1C34">
      <w:pPr>
        <w:jc w:val="center"/>
        <w:rPr>
          <w:rFonts w:ascii="Arial" w:hAnsi="Arial" w:cs="Arial"/>
        </w:rPr>
      </w:pPr>
    </w:p>
    <w:p w14:paraId="6F4AC9E8" w14:textId="77777777" w:rsidR="00AA1C34" w:rsidRDefault="00AA1C34">
      <w:pPr>
        <w:jc w:val="center"/>
        <w:rPr>
          <w:rFonts w:ascii="Arial" w:hAnsi="Arial" w:cs="Arial"/>
        </w:rPr>
      </w:pPr>
    </w:p>
    <w:p w14:paraId="2330AA77" w14:textId="77777777" w:rsidR="00AA1C34" w:rsidRDefault="00AA1C34">
      <w:pPr>
        <w:jc w:val="center"/>
        <w:rPr>
          <w:rFonts w:ascii="Arial" w:hAnsi="Arial" w:cs="Arial"/>
        </w:rPr>
      </w:pPr>
    </w:p>
    <w:p w14:paraId="1D086156" w14:textId="77777777" w:rsidR="00AA1C34" w:rsidRDefault="00AA1C34">
      <w:pPr>
        <w:jc w:val="center"/>
        <w:rPr>
          <w:rFonts w:ascii="Arial" w:hAnsi="Arial" w:cs="Arial"/>
        </w:rPr>
      </w:pPr>
    </w:p>
    <w:p w14:paraId="658AEC5E" w14:textId="77777777" w:rsidR="00AA1C34" w:rsidRDefault="00AA1C34">
      <w:pPr>
        <w:jc w:val="center"/>
        <w:rPr>
          <w:rFonts w:ascii="Arial" w:hAnsi="Arial" w:cs="Arial"/>
        </w:rPr>
      </w:pPr>
    </w:p>
    <w:p w14:paraId="1D9AC0F8" w14:textId="77777777" w:rsidR="00AA1C34" w:rsidRDefault="00AA1C34">
      <w:pPr>
        <w:jc w:val="center"/>
        <w:rPr>
          <w:rFonts w:ascii="Arial" w:hAnsi="Arial" w:cs="Arial"/>
        </w:rPr>
      </w:pPr>
    </w:p>
    <w:p w14:paraId="54E9B65F" w14:textId="77777777" w:rsidR="00AA1C34" w:rsidRDefault="00AA1C34">
      <w:pPr>
        <w:jc w:val="center"/>
        <w:rPr>
          <w:rFonts w:ascii="Arial" w:hAnsi="Arial" w:cs="Arial"/>
        </w:rPr>
      </w:pPr>
    </w:p>
    <w:p w14:paraId="250630E8" w14:textId="77777777" w:rsidR="00AA1C34" w:rsidRDefault="00AA1C34">
      <w:pPr>
        <w:jc w:val="center"/>
        <w:rPr>
          <w:rFonts w:ascii="Arial" w:hAnsi="Arial" w:cs="Arial"/>
        </w:rPr>
      </w:pPr>
    </w:p>
    <w:p w14:paraId="798EF850" w14:textId="77777777" w:rsidR="00AA1C34" w:rsidRDefault="00AA1C34">
      <w:pPr>
        <w:jc w:val="center"/>
        <w:rPr>
          <w:rFonts w:ascii="Arial" w:hAnsi="Arial" w:cs="Arial"/>
        </w:rPr>
      </w:pPr>
    </w:p>
    <w:p w14:paraId="7CD91290" w14:textId="77777777" w:rsidR="00AA1C34" w:rsidRDefault="00AA1C34">
      <w:pPr>
        <w:jc w:val="center"/>
        <w:rPr>
          <w:rFonts w:ascii="Arial" w:hAnsi="Arial" w:cs="Arial"/>
        </w:rPr>
      </w:pPr>
    </w:p>
    <w:p w14:paraId="2EAA281B" w14:textId="77777777" w:rsidR="00AA1C34" w:rsidRDefault="00AA1C34">
      <w:pPr>
        <w:jc w:val="center"/>
        <w:rPr>
          <w:rFonts w:ascii="Arial" w:hAnsi="Arial" w:cs="Arial"/>
        </w:rPr>
      </w:pPr>
    </w:p>
    <w:p w14:paraId="50D16F25" w14:textId="77777777" w:rsidR="00AA1C34" w:rsidRDefault="00AA1C34">
      <w:pPr>
        <w:jc w:val="center"/>
        <w:rPr>
          <w:rFonts w:ascii="Arial" w:hAnsi="Arial" w:cs="Arial"/>
        </w:rPr>
      </w:pPr>
    </w:p>
    <w:p w14:paraId="0DA1C865" w14:textId="77777777" w:rsidR="00AA1C34" w:rsidRDefault="00AA1C34">
      <w:pPr>
        <w:jc w:val="center"/>
        <w:rPr>
          <w:rFonts w:ascii="Arial" w:hAnsi="Arial" w:cs="Arial"/>
        </w:rPr>
      </w:pPr>
    </w:p>
    <w:p w14:paraId="12917807" w14:textId="77777777" w:rsidR="00AA1C34" w:rsidRDefault="000A0B7A">
      <w:pPr>
        <w:jc w:val="center"/>
        <w:rPr>
          <w:rFonts w:ascii="Arial" w:hAnsi="Arial" w:cs="Arial"/>
        </w:rPr>
      </w:pPr>
      <w:r>
        <w:rPr>
          <w:rFonts w:ascii="Arial" w:hAnsi="Arial" w:cs="Arial"/>
        </w:rPr>
        <w:lastRenderedPageBreak/>
        <w:t>华夏银行武进支行对账单</w:t>
      </w:r>
    </w:p>
    <w:p w14:paraId="71B653E5" w14:textId="77777777" w:rsidR="00AA1C34" w:rsidRDefault="000A0B7A">
      <w:pPr>
        <w:jc w:val="center"/>
        <w:rPr>
          <w:rFonts w:ascii="Arial" w:hAnsi="Arial" w:cs="Arial"/>
        </w:rPr>
      </w:pPr>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p>
    <w:p w14:paraId="7ABD7099" w14:textId="77777777" w:rsidR="00AA1C34" w:rsidRDefault="00AA1C34">
      <w:pPr>
        <w:jc w:val="center"/>
        <w:rPr>
          <w:rFonts w:ascii="Arial" w:hAnsi="Arial" w:cs="Arial"/>
        </w:rPr>
      </w:pPr>
    </w:p>
    <w:p w14:paraId="509599E3" w14:textId="77777777" w:rsidR="00AA1C34" w:rsidRDefault="000A0B7A">
      <w:pPr>
        <w:rPr>
          <w:rFonts w:ascii="Arial" w:hAnsi="Arial" w:cs="Arial"/>
        </w:rPr>
      </w:pPr>
      <w:r>
        <w:rPr>
          <w:rFonts w:ascii="Arial" w:hAnsi="Arial" w:cs="Arial" w:hint="eastAsia"/>
          <w:noProof/>
        </w:rPr>
        <w:drawing>
          <wp:inline distT="0" distB="0" distL="114300" distR="114300" wp14:anchorId="7F4A43A0" wp14:editId="5F113E25">
            <wp:extent cx="5894705" cy="6086475"/>
            <wp:effectExtent l="0" t="0" r="9525" b="10795"/>
            <wp:docPr id="30" name="图片 30" descr="华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华夏"/>
                    <pic:cNvPicPr>
                      <a:picLocks noChangeAspect="1"/>
                    </pic:cNvPicPr>
                  </pic:nvPicPr>
                  <pic:blipFill>
                    <a:blip r:embed="rId27"/>
                    <a:stretch>
                      <a:fillRect/>
                    </a:stretch>
                  </pic:blipFill>
                  <pic:spPr>
                    <a:xfrm rot="5400000">
                      <a:off x="0" y="0"/>
                      <a:ext cx="5894705" cy="6086475"/>
                    </a:xfrm>
                    <a:prstGeom prst="rect">
                      <a:avLst/>
                    </a:prstGeom>
                  </pic:spPr>
                </pic:pic>
              </a:graphicData>
            </a:graphic>
          </wp:inline>
        </w:drawing>
      </w:r>
    </w:p>
    <w:p w14:paraId="163D807E" w14:textId="77777777" w:rsidR="00AA1C34" w:rsidRDefault="00AA1C34">
      <w:pPr>
        <w:jc w:val="center"/>
        <w:rPr>
          <w:rFonts w:ascii="Arial" w:hAnsi="Arial" w:cs="Arial"/>
        </w:rPr>
      </w:pPr>
    </w:p>
    <w:p w14:paraId="5077323F" w14:textId="77777777" w:rsidR="00AA1C34" w:rsidRDefault="00AA1C34">
      <w:pPr>
        <w:jc w:val="center"/>
        <w:rPr>
          <w:rFonts w:ascii="Arial" w:hAnsi="Arial" w:cs="Arial"/>
        </w:rPr>
      </w:pPr>
    </w:p>
    <w:p w14:paraId="07CF77E0" w14:textId="77777777" w:rsidR="00AA1C34" w:rsidRDefault="00AA1C34">
      <w:pPr>
        <w:jc w:val="center"/>
        <w:rPr>
          <w:rFonts w:ascii="Arial" w:hAnsi="Arial" w:cs="Arial"/>
        </w:rPr>
      </w:pPr>
    </w:p>
    <w:p w14:paraId="3D368FD0" w14:textId="77777777" w:rsidR="00AA1C34" w:rsidRDefault="00AA1C34">
      <w:pPr>
        <w:jc w:val="center"/>
        <w:rPr>
          <w:rFonts w:ascii="Arial" w:hAnsi="Arial" w:cs="Arial"/>
        </w:rPr>
      </w:pPr>
    </w:p>
    <w:p w14:paraId="7137E451" w14:textId="77777777" w:rsidR="00AA1C34" w:rsidRDefault="00AA1C34">
      <w:pPr>
        <w:jc w:val="center"/>
        <w:rPr>
          <w:rFonts w:ascii="Arial" w:hAnsi="Arial" w:cs="Arial"/>
        </w:rPr>
      </w:pPr>
    </w:p>
    <w:p w14:paraId="083EFBC1" w14:textId="77777777" w:rsidR="00AA1C34" w:rsidRDefault="00AA1C34">
      <w:pPr>
        <w:jc w:val="center"/>
        <w:rPr>
          <w:rFonts w:ascii="Arial" w:hAnsi="Arial" w:cs="Arial"/>
        </w:rPr>
      </w:pPr>
    </w:p>
    <w:p w14:paraId="734CC632" w14:textId="77777777" w:rsidR="00AA1C34" w:rsidRDefault="00AA1C34">
      <w:pPr>
        <w:jc w:val="center"/>
        <w:rPr>
          <w:rFonts w:ascii="Arial" w:hAnsi="Arial" w:cs="Arial"/>
        </w:rPr>
      </w:pPr>
    </w:p>
    <w:p w14:paraId="635C5703" w14:textId="77777777" w:rsidR="00AA1C34" w:rsidRDefault="00AA1C34">
      <w:pPr>
        <w:jc w:val="center"/>
        <w:rPr>
          <w:rFonts w:ascii="Arial" w:hAnsi="Arial" w:cs="Arial"/>
        </w:rPr>
      </w:pPr>
    </w:p>
    <w:p w14:paraId="6882E8D3" w14:textId="77777777" w:rsidR="00AA1C34" w:rsidRDefault="00AA1C34">
      <w:pPr>
        <w:jc w:val="center"/>
        <w:rPr>
          <w:rFonts w:ascii="Arial" w:hAnsi="Arial" w:cs="Arial"/>
        </w:rPr>
      </w:pPr>
    </w:p>
    <w:p w14:paraId="012AE596" w14:textId="77777777" w:rsidR="00AA1C34" w:rsidRDefault="00AA1C34">
      <w:pPr>
        <w:jc w:val="center"/>
        <w:rPr>
          <w:rFonts w:ascii="Arial" w:hAnsi="Arial" w:cs="Arial"/>
        </w:rPr>
      </w:pPr>
    </w:p>
    <w:p w14:paraId="65B6536D" w14:textId="77777777" w:rsidR="00AA1C34" w:rsidRDefault="00AA1C34">
      <w:pPr>
        <w:jc w:val="center"/>
        <w:rPr>
          <w:rFonts w:ascii="Arial" w:hAnsi="Arial" w:cs="Arial"/>
        </w:rPr>
      </w:pPr>
    </w:p>
    <w:p w14:paraId="1EAB75AF" w14:textId="77777777" w:rsidR="00AA1C34" w:rsidRDefault="00AA1C34">
      <w:pPr>
        <w:jc w:val="center"/>
        <w:rPr>
          <w:rFonts w:ascii="Arial" w:hAnsi="Arial" w:cs="Arial"/>
        </w:rPr>
      </w:pPr>
    </w:p>
    <w:p w14:paraId="32CE8DE5" w14:textId="77777777" w:rsidR="00AA1C34" w:rsidRDefault="000A0B7A">
      <w:pPr>
        <w:jc w:val="left"/>
        <w:rPr>
          <w:rFonts w:ascii="Arial" w:hAnsi="Arial" w:cs="Arial"/>
        </w:rPr>
      </w:pPr>
      <w:r>
        <w:rPr>
          <w:rFonts w:ascii="Arial" w:hAnsi="Arial" w:cs="Arial"/>
        </w:rPr>
        <w:br w:type="page"/>
      </w:r>
    </w:p>
    <w:p w14:paraId="3926636F" w14:textId="77777777" w:rsidR="00AA1C34" w:rsidRDefault="00AA1C34">
      <w:pPr>
        <w:jc w:val="center"/>
        <w:rPr>
          <w:rFonts w:ascii="Arial" w:hAnsi="Arial" w:cs="Arial"/>
        </w:rPr>
      </w:pPr>
    </w:p>
    <w:p w14:paraId="10C1599E" w14:textId="77777777" w:rsidR="00AA1C34" w:rsidRDefault="000A0B7A">
      <w:pPr>
        <w:jc w:val="center"/>
        <w:rPr>
          <w:rFonts w:ascii="Arial" w:hAnsi="Arial" w:cs="Arial"/>
        </w:rPr>
      </w:pPr>
      <w:r>
        <w:rPr>
          <w:rFonts w:ascii="Arial" w:hAnsi="Arial" w:cs="Arial"/>
        </w:rPr>
        <w:t>中国邮政储蓄银行常州</w:t>
      </w:r>
      <w:proofErr w:type="gramStart"/>
      <w:r>
        <w:rPr>
          <w:rFonts w:ascii="Arial" w:hAnsi="Arial" w:cs="Arial"/>
        </w:rPr>
        <w:t>市武宜路</w:t>
      </w:r>
      <w:proofErr w:type="gramEnd"/>
      <w:r>
        <w:rPr>
          <w:rFonts w:ascii="Arial" w:hAnsi="Arial" w:cs="Arial"/>
        </w:rPr>
        <w:t>支行</w:t>
      </w:r>
      <w:bookmarkStart w:id="115" w:name="_Toc27216"/>
      <w:bookmarkEnd w:id="113"/>
      <w:r>
        <w:rPr>
          <w:rFonts w:ascii="Arial" w:hAnsi="Arial" w:cs="Arial"/>
        </w:rPr>
        <w:t>对账单</w:t>
      </w:r>
      <w:bookmarkEnd w:id="114"/>
    </w:p>
    <w:p w14:paraId="6497B007" w14:textId="77777777" w:rsidR="00AA1C34" w:rsidRDefault="000A0B7A">
      <w:pPr>
        <w:jc w:val="center"/>
        <w:rPr>
          <w:rFonts w:ascii="Arial" w:hAnsi="Arial" w:cs="Arial"/>
        </w:rPr>
      </w:pPr>
      <w:bookmarkStart w:id="116" w:name="_Toc2331"/>
      <w:r>
        <w:rPr>
          <w:rFonts w:ascii="Arial" w:hAnsi="Arial" w:cs="Arial"/>
        </w:rPr>
        <w:t>（</w:t>
      </w:r>
      <w:r>
        <w:rPr>
          <w:rFonts w:ascii="Arial" w:hAnsi="Arial" w:cs="Arial"/>
        </w:rPr>
        <w:t>2021</w:t>
      </w:r>
      <w:r>
        <w:rPr>
          <w:rFonts w:ascii="Arial" w:hAnsi="Arial" w:cs="Arial"/>
        </w:rPr>
        <w:t>年</w:t>
      </w:r>
      <w:r>
        <w:rPr>
          <w:rFonts w:ascii="Arial" w:hAnsi="Arial" w:cs="Arial" w:hint="eastAsia"/>
        </w:rPr>
        <w:t>2</w:t>
      </w:r>
      <w:r>
        <w:rPr>
          <w:rFonts w:ascii="Arial" w:hAnsi="Arial" w:cs="Arial"/>
        </w:rPr>
        <w:t>月</w:t>
      </w:r>
      <w:bookmarkEnd w:id="115"/>
      <w:r>
        <w:rPr>
          <w:rFonts w:ascii="Arial" w:hAnsi="Arial" w:cs="Arial"/>
        </w:rPr>
        <w:t>）</w:t>
      </w:r>
      <w:bookmarkEnd w:id="116"/>
    </w:p>
    <w:p w14:paraId="2A48EE23" w14:textId="77777777" w:rsidR="00AA1C34" w:rsidRDefault="000A0B7A">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3389F65F" wp14:editId="4EBD67B0">
            <wp:extent cx="5894705" cy="4166870"/>
            <wp:effectExtent l="0" t="0" r="10795" b="5080"/>
            <wp:docPr id="31" name="图片 31" descr="邮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邮储"/>
                    <pic:cNvPicPr>
                      <a:picLocks noChangeAspect="1"/>
                    </pic:cNvPicPr>
                  </pic:nvPicPr>
                  <pic:blipFill>
                    <a:blip r:embed="rId28"/>
                    <a:stretch>
                      <a:fillRect/>
                    </a:stretch>
                  </pic:blipFill>
                  <pic:spPr>
                    <a:xfrm rot="10800000">
                      <a:off x="0" y="0"/>
                      <a:ext cx="5894705" cy="4166870"/>
                    </a:xfrm>
                    <a:prstGeom prst="rect">
                      <a:avLst/>
                    </a:prstGeom>
                  </pic:spPr>
                </pic:pic>
              </a:graphicData>
            </a:graphic>
          </wp:inline>
        </w:drawing>
      </w:r>
    </w:p>
    <w:p w14:paraId="4AE47647" w14:textId="77777777" w:rsidR="00AA1C34" w:rsidRDefault="00AA1C34">
      <w:pPr>
        <w:spacing w:line="360" w:lineRule="auto"/>
        <w:ind w:firstLineChars="200" w:firstLine="420"/>
        <w:jc w:val="center"/>
        <w:rPr>
          <w:rFonts w:ascii="Arial" w:hAnsi="Arial" w:cs="Arial"/>
        </w:rPr>
      </w:pPr>
    </w:p>
    <w:p w14:paraId="399A5929" w14:textId="77777777" w:rsidR="00AA1C34" w:rsidRDefault="00AA1C34">
      <w:pPr>
        <w:jc w:val="center"/>
        <w:rPr>
          <w:rFonts w:ascii="Arial" w:hAnsi="Arial" w:cs="Arial"/>
        </w:rPr>
      </w:pPr>
    </w:p>
    <w:p w14:paraId="715B4BCA" w14:textId="77777777" w:rsidR="00AA1C34" w:rsidRDefault="00AA1C34">
      <w:pPr>
        <w:jc w:val="center"/>
        <w:rPr>
          <w:rFonts w:ascii="Arial" w:hAnsi="Arial" w:cs="Arial"/>
        </w:rPr>
      </w:pPr>
    </w:p>
    <w:p w14:paraId="567772AD" w14:textId="77777777" w:rsidR="00AA1C34" w:rsidRDefault="00AA1C34">
      <w:pPr>
        <w:rPr>
          <w:rFonts w:ascii="Arial" w:hAnsi="Arial" w:cs="Arial"/>
        </w:rPr>
      </w:pPr>
    </w:p>
    <w:p w14:paraId="3F773F13" w14:textId="77777777" w:rsidR="00AA1C34" w:rsidRDefault="00AA1C34">
      <w:pPr>
        <w:rPr>
          <w:rFonts w:ascii="Arial" w:hAnsi="Arial" w:cs="Arial"/>
        </w:rPr>
      </w:pPr>
    </w:p>
    <w:p w14:paraId="5CBB88C7" w14:textId="77777777" w:rsidR="00AA1C34" w:rsidRDefault="00AA1C34">
      <w:pPr>
        <w:jc w:val="center"/>
        <w:rPr>
          <w:rFonts w:ascii="Arial" w:hAnsi="Arial" w:cs="Arial"/>
        </w:rPr>
      </w:pPr>
    </w:p>
    <w:p w14:paraId="217B2212" w14:textId="77777777" w:rsidR="00AA1C34" w:rsidRDefault="00AA1C34">
      <w:pPr>
        <w:jc w:val="center"/>
        <w:rPr>
          <w:rFonts w:ascii="Arial" w:hAnsi="Arial" w:cs="Arial"/>
        </w:rPr>
      </w:pPr>
    </w:p>
    <w:p w14:paraId="0BD6D5F9" w14:textId="77777777" w:rsidR="00AA1C34" w:rsidRDefault="00AA1C34">
      <w:pPr>
        <w:jc w:val="center"/>
        <w:rPr>
          <w:rFonts w:ascii="Arial" w:hAnsi="Arial" w:cs="Arial"/>
        </w:rPr>
      </w:pPr>
    </w:p>
    <w:p w14:paraId="4BDB653B" w14:textId="77777777" w:rsidR="00AA1C34" w:rsidRDefault="00AA1C34">
      <w:pPr>
        <w:jc w:val="center"/>
        <w:rPr>
          <w:rFonts w:ascii="Arial" w:hAnsi="Arial" w:cs="Arial"/>
        </w:rPr>
      </w:pPr>
    </w:p>
    <w:p w14:paraId="3AC775FB" w14:textId="77777777" w:rsidR="00AA1C34" w:rsidRDefault="00AA1C34">
      <w:pPr>
        <w:jc w:val="center"/>
        <w:rPr>
          <w:rFonts w:ascii="Arial" w:hAnsi="Arial" w:cs="Arial"/>
        </w:rPr>
      </w:pPr>
    </w:p>
    <w:p w14:paraId="1105E718" w14:textId="77777777" w:rsidR="00AA1C34" w:rsidRDefault="00AA1C34">
      <w:pPr>
        <w:jc w:val="center"/>
        <w:rPr>
          <w:rFonts w:ascii="Arial" w:hAnsi="Arial" w:cs="Arial"/>
        </w:rPr>
      </w:pPr>
    </w:p>
    <w:p w14:paraId="2A7F2D15" w14:textId="77777777" w:rsidR="00AA1C34" w:rsidRDefault="00AA1C34">
      <w:pPr>
        <w:jc w:val="center"/>
        <w:rPr>
          <w:rFonts w:ascii="Arial" w:hAnsi="Arial" w:cs="Arial"/>
        </w:rPr>
      </w:pPr>
    </w:p>
    <w:p w14:paraId="6BF13C4B" w14:textId="77777777" w:rsidR="00AA1C34" w:rsidRDefault="00AA1C34">
      <w:pPr>
        <w:jc w:val="center"/>
        <w:rPr>
          <w:rFonts w:ascii="Arial" w:hAnsi="Arial" w:cs="Arial"/>
        </w:rPr>
      </w:pPr>
    </w:p>
    <w:p w14:paraId="20A2F5E5" w14:textId="77777777" w:rsidR="00AA1C34" w:rsidRDefault="00AA1C34">
      <w:pPr>
        <w:jc w:val="center"/>
        <w:rPr>
          <w:rFonts w:ascii="Arial" w:hAnsi="Arial" w:cs="Arial"/>
        </w:rPr>
      </w:pPr>
    </w:p>
    <w:p w14:paraId="26C0145B" w14:textId="77777777" w:rsidR="00AA1C34" w:rsidRDefault="00AA1C34">
      <w:pPr>
        <w:jc w:val="center"/>
        <w:rPr>
          <w:rFonts w:ascii="Arial" w:hAnsi="Arial" w:cs="Arial"/>
        </w:rPr>
      </w:pPr>
    </w:p>
    <w:p w14:paraId="31D9A972" w14:textId="77777777" w:rsidR="00AA1C34" w:rsidRDefault="00AA1C34">
      <w:pPr>
        <w:jc w:val="center"/>
        <w:rPr>
          <w:rFonts w:ascii="Arial" w:hAnsi="Arial" w:cs="Arial"/>
        </w:rPr>
      </w:pPr>
    </w:p>
    <w:p w14:paraId="064651B6" w14:textId="77777777" w:rsidR="00AA1C34" w:rsidRDefault="00AA1C34">
      <w:pPr>
        <w:jc w:val="center"/>
        <w:rPr>
          <w:rFonts w:ascii="Arial" w:hAnsi="Arial" w:cs="Arial"/>
        </w:rPr>
      </w:pPr>
    </w:p>
    <w:p w14:paraId="52B957AE" w14:textId="77777777" w:rsidR="00AA1C34" w:rsidRDefault="00AA1C34">
      <w:pPr>
        <w:jc w:val="center"/>
        <w:rPr>
          <w:rFonts w:ascii="Arial" w:hAnsi="Arial" w:cs="Arial"/>
        </w:rPr>
      </w:pPr>
    </w:p>
    <w:p w14:paraId="2B65A0A1" w14:textId="77777777" w:rsidR="00AA1C34" w:rsidRDefault="000A0B7A">
      <w:pPr>
        <w:widowControl/>
        <w:jc w:val="left"/>
        <w:rPr>
          <w:rFonts w:ascii="Arial" w:hAnsi="Arial" w:cs="Arial"/>
        </w:rPr>
      </w:pPr>
      <w:r>
        <w:rPr>
          <w:rFonts w:ascii="Arial" w:hAnsi="Arial" w:cs="Arial"/>
        </w:rPr>
        <w:br w:type="page"/>
      </w:r>
    </w:p>
    <w:p w14:paraId="74D001F9" w14:textId="77777777" w:rsidR="00AA1C34" w:rsidRDefault="000A0B7A">
      <w:pPr>
        <w:pStyle w:val="2"/>
        <w:keepNext w:val="0"/>
        <w:keepLines w:val="0"/>
        <w:spacing w:before="300" w:after="300" w:line="360" w:lineRule="exact"/>
        <w:jc w:val="left"/>
        <w:rPr>
          <w:rFonts w:eastAsia="宋体" w:cs="Arial"/>
          <w:sz w:val="24"/>
        </w:rPr>
      </w:pPr>
      <w:bookmarkStart w:id="117" w:name="_Toc9841"/>
      <w:r>
        <w:rPr>
          <w:rFonts w:eastAsia="宋体" w:cs="Arial"/>
          <w:sz w:val="24"/>
        </w:rPr>
        <w:lastRenderedPageBreak/>
        <w:t>附件三</w:t>
      </w:r>
      <w:r>
        <w:rPr>
          <w:rFonts w:eastAsia="宋体" w:cs="Arial"/>
          <w:sz w:val="24"/>
        </w:rPr>
        <w:t xml:space="preserve"> </w:t>
      </w:r>
      <w:r>
        <w:rPr>
          <w:rFonts w:eastAsia="宋体" w:cs="Arial"/>
          <w:sz w:val="24"/>
        </w:rPr>
        <w:t>月度资金预算使用表</w:t>
      </w:r>
      <w:bookmarkEnd w:id="117"/>
    </w:p>
    <w:p w14:paraId="6AE8A437" w14:textId="77777777" w:rsidR="00AA1C34" w:rsidRDefault="000A0B7A">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7083" w:type="dxa"/>
        <w:jc w:val="center"/>
        <w:tblLayout w:type="fixed"/>
        <w:tblCellMar>
          <w:left w:w="0" w:type="dxa"/>
          <w:right w:w="0" w:type="dxa"/>
        </w:tblCellMar>
        <w:tblLook w:val="04A0" w:firstRow="1" w:lastRow="0" w:firstColumn="1" w:lastColumn="0" w:noHBand="0" w:noVBand="1"/>
      </w:tblPr>
      <w:tblGrid>
        <w:gridCol w:w="2803"/>
        <w:gridCol w:w="1332"/>
        <w:gridCol w:w="1530"/>
        <w:gridCol w:w="1418"/>
      </w:tblGrid>
      <w:tr w:rsidR="00AA1C34" w14:paraId="11697831" w14:textId="77777777">
        <w:trPr>
          <w:trHeight w:val="334"/>
          <w:jc w:val="center"/>
        </w:trPr>
        <w:tc>
          <w:tcPr>
            <w:tcW w:w="280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9F0CE6F"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项目名称</w:t>
            </w:r>
          </w:p>
        </w:tc>
        <w:tc>
          <w:tcPr>
            <w:tcW w:w="4280" w:type="dxa"/>
            <w:gridSpan w:val="3"/>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262C6D4A" w14:textId="77777777" w:rsidR="00AA1C34" w:rsidRDefault="000A0B7A">
            <w:pPr>
              <w:jc w:val="center"/>
              <w:textAlignment w:val="center"/>
              <w:rPr>
                <w:rFonts w:ascii="Arial" w:hAnsi="Arial" w:cs="Arial"/>
                <w:b/>
                <w:color w:val="000000"/>
                <w:sz w:val="16"/>
                <w:szCs w:val="16"/>
              </w:rPr>
            </w:pPr>
            <w:r>
              <w:rPr>
                <w:rFonts w:ascii="Arial" w:hAnsi="Arial" w:cs="Arial"/>
                <w:b/>
                <w:color w:val="000000"/>
                <w:kern w:val="0"/>
                <w:sz w:val="16"/>
                <w:szCs w:val="16"/>
                <w:lang w:bidi="ar"/>
              </w:rPr>
              <w:t>2021</w:t>
            </w:r>
            <w:r>
              <w:rPr>
                <w:rFonts w:ascii="Arial" w:hAnsi="Arial" w:cs="Arial"/>
                <w:b/>
                <w:color w:val="000000"/>
                <w:kern w:val="0"/>
                <w:sz w:val="16"/>
                <w:szCs w:val="16"/>
                <w:lang w:bidi="ar"/>
              </w:rPr>
              <w:t>年</w:t>
            </w:r>
            <w:r>
              <w:rPr>
                <w:rFonts w:ascii="Arial" w:hAnsi="Arial" w:cs="Arial"/>
                <w:b/>
                <w:color w:val="000000"/>
                <w:kern w:val="0"/>
                <w:sz w:val="16"/>
                <w:szCs w:val="16"/>
                <w:lang w:bidi="ar"/>
              </w:rPr>
              <w:t>2</w:t>
            </w:r>
            <w:r>
              <w:rPr>
                <w:rFonts w:ascii="Arial" w:hAnsi="Arial" w:cs="Arial"/>
                <w:b/>
                <w:color w:val="000000"/>
                <w:kern w:val="0"/>
                <w:sz w:val="16"/>
                <w:szCs w:val="16"/>
                <w:lang w:bidi="ar"/>
              </w:rPr>
              <w:t>月</w:t>
            </w:r>
          </w:p>
        </w:tc>
      </w:tr>
      <w:tr w:rsidR="00AA1C34" w14:paraId="647EE8E8" w14:textId="77777777">
        <w:trPr>
          <w:trHeight w:val="272"/>
          <w:jc w:val="center"/>
        </w:trPr>
        <w:tc>
          <w:tcPr>
            <w:tcW w:w="2803"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4AE25" w14:textId="77777777" w:rsidR="00AA1C34" w:rsidRDefault="00AA1C34">
            <w:pPr>
              <w:jc w:val="center"/>
              <w:rPr>
                <w:rFonts w:ascii="Arial" w:hAnsi="Arial" w:cs="Arial"/>
                <w:b/>
                <w:color w:val="000000"/>
                <w:sz w:val="16"/>
                <w:szCs w:val="16"/>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979B6"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项目公司预算金额</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F24C4"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中</w:t>
            </w:r>
            <w:proofErr w:type="gramStart"/>
            <w:r>
              <w:rPr>
                <w:rFonts w:ascii="Arial" w:hAnsi="Arial" w:cs="Arial"/>
                <w:b/>
                <w:color w:val="000000"/>
                <w:kern w:val="0"/>
                <w:sz w:val="16"/>
                <w:szCs w:val="16"/>
                <w:lang w:bidi="ar"/>
              </w:rPr>
              <w:t>诚预算</w:t>
            </w:r>
            <w:proofErr w:type="gramEnd"/>
            <w:r>
              <w:rPr>
                <w:rFonts w:ascii="Arial" w:hAnsi="Arial" w:cs="Arial"/>
                <w:b/>
                <w:color w:val="000000"/>
                <w:kern w:val="0"/>
                <w:sz w:val="16"/>
                <w:szCs w:val="16"/>
                <w:lang w:bidi="ar"/>
              </w:rPr>
              <w:t>金额</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2518A"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实际发生</w:t>
            </w:r>
          </w:p>
        </w:tc>
      </w:tr>
      <w:tr w:rsidR="00AA1C34" w14:paraId="54B987BC" w14:textId="77777777">
        <w:trPr>
          <w:trHeight w:val="60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9FAF3" w14:textId="77777777" w:rsidR="00AA1C34" w:rsidRDefault="000A0B7A">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一、期初资金余额</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D20FB" w14:textId="77777777" w:rsidR="00AA1C34" w:rsidRDefault="000A0B7A">
            <w:pPr>
              <w:widowControl/>
              <w:jc w:val="right"/>
              <w:textAlignment w:val="center"/>
              <w:rPr>
                <w:rFonts w:ascii="Arial" w:hAnsi="Arial" w:cs="Arial"/>
                <w:b/>
                <w:color w:val="000000"/>
                <w:sz w:val="18"/>
                <w:szCs w:val="18"/>
              </w:rPr>
            </w:pPr>
            <w:r>
              <w:rPr>
                <w:rFonts w:ascii="Arial" w:hAnsi="Arial" w:cs="Arial"/>
                <w:b/>
                <w:color w:val="000000"/>
                <w:kern w:val="0"/>
                <w:sz w:val="16"/>
                <w:szCs w:val="16"/>
                <w:lang w:bidi="ar"/>
              </w:rPr>
              <w:t xml:space="preserve"> 55,381.30</w:t>
            </w:r>
            <w:r>
              <w:rPr>
                <w:rFonts w:ascii="Arial" w:hAnsi="Arial" w:cs="Arial"/>
                <w:b/>
                <w:color w:val="000000"/>
                <w:kern w:val="0"/>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71BD1" w14:textId="77777777" w:rsidR="00AA1C34" w:rsidRDefault="000A0B7A">
            <w:pPr>
              <w:widowControl/>
              <w:jc w:val="right"/>
              <w:textAlignment w:val="center"/>
              <w:rPr>
                <w:rFonts w:ascii="Arial" w:hAnsi="Arial" w:cs="Arial"/>
                <w:color w:val="000000"/>
                <w:sz w:val="20"/>
                <w:szCs w:val="20"/>
              </w:rPr>
            </w:pPr>
            <w:r>
              <w:rPr>
                <w:rFonts w:ascii="Arial" w:hAnsi="Arial" w:cs="Arial"/>
                <w:b/>
                <w:color w:val="000000"/>
                <w:kern w:val="0"/>
                <w:sz w:val="16"/>
                <w:szCs w:val="16"/>
                <w:lang w:bidi="ar"/>
              </w:rPr>
              <w:t>42,533.50</w:t>
            </w:r>
            <w:r>
              <w:rPr>
                <w:rFonts w:ascii="Arial" w:hAnsi="Arial" w:cs="Arial"/>
                <w:color w:val="000000"/>
                <w:kern w:val="0"/>
                <w:sz w:val="20"/>
                <w:szCs w:val="20"/>
                <w:lang w:bidi="ar"/>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30A94" w14:textId="77777777" w:rsidR="00AA1C34" w:rsidRDefault="000A0B7A">
            <w:pPr>
              <w:widowControl/>
              <w:jc w:val="right"/>
              <w:textAlignment w:val="center"/>
              <w:rPr>
                <w:rFonts w:ascii="Arial" w:hAnsi="Arial" w:cs="Arial"/>
                <w:b/>
                <w:color w:val="000000"/>
                <w:sz w:val="18"/>
                <w:szCs w:val="18"/>
              </w:rPr>
            </w:pPr>
            <w:r>
              <w:rPr>
                <w:rFonts w:ascii="Arial" w:hAnsi="Arial" w:cs="Arial"/>
                <w:b/>
                <w:color w:val="000000"/>
                <w:kern w:val="0"/>
                <w:sz w:val="16"/>
                <w:szCs w:val="16"/>
                <w:lang w:bidi="ar"/>
              </w:rPr>
              <w:t xml:space="preserve"> 53,831.30</w:t>
            </w:r>
            <w:r>
              <w:rPr>
                <w:rFonts w:ascii="Arial" w:hAnsi="Arial" w:cs="Arial"/>
                <w:b/>
                <w:color w:val="000000"/>
                <w:kern w:val="0"/>
                <w:sz w:val="18"/>
                <w:szCs w:val="18"/>
                <w:lang w:bidi="ar"/>
              </w:rPr>
              <w:t xml:space="preserve"> </w:t>
            </w:r>
          </w:p>
        </w:tc>
      </w:tr>
      <w:tr w:rsidR="00AA1C34" w14:paraId="61DE15AE"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92B6F" w14:textId="77777777" w:rsidR="00AA1C34" w:rsidRDefault="000A0B7A">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二、现金流入</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42FFE" w14:textId="77777777" w:rsidR="00AA1C34" w:rsidRDefault="00AA1C34">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2080D" w14:textId="77777777" w:rsidR="00AA1C34" w:rsidRDefault="00AA1C34">
            <w:pPr>
              <w:jc w:val="right"/>
              <w:rPr>
                <w:rFonts w:ascii="Arial" w:hAnsi="Arial" w:cs="Arial"/>
                <w:b/>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BC053" w14:textId="77777777" w:rsidR="00AA1C34" w:rsidRDefault="00AA1C34">
            <w:pPr>
              <w:jc w:val="right"/>
              <w:rPr>
                <w:rFonts w:ascii="Arial" w:hAnsi="Arial" w:cs="Arial"/>
                <w:b/>
                <w:color w:val="000000"/>
                <w:sz w:val="16"/>
                <w:szCs w:val="16"/>
              </w:rPr>
            </w:pPr>
          </w:p>
        </w:tc>
      </w:tr>
      <w:tr w:rsidR="00AA1C34" w14:paraId="6E36828E"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292C6"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w:t>
            </w:r>
            <w:r>
              <w:rPr>
                <w:rFonts w:ascii="Arial" w:hAnsi="Arial" w:cs="Arial"/>
                <w:bCs/>
                <w:color w:val="000000"/>
                <w:kern w:val="0"/>
                <w:sz w:val="16"/>
                <w:szCs w:val="16"/>
                <w:lang w:bidi="ar"/>
              </w:rPr>
              <w:t>、销售资金回笼</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5723F"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7,200.00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CBD31"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5,000.00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2E6A0"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6,503.07 </w:t>
            </w:r>
          </w:p>
        </w:tc>
      </w:tr>
      <w:tr w:rsidR="00AA1C34" w14:paraId="38D9B9EA"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B7A4C" w14:textId="77777777" w:rsidR="00AA1C34" w:rsidRDefault="000A0B7A">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①</w:t>
            </w:r>
            <w:r>
              <w:rPr>
                <w:rFonts w:ascii="Arial" w:hAnsi="Arial" w:cs="Arial"/>
                <w:bCs/>
                <w:color w:val="000000"/>
                <w:kern w:val="0"/>
                <w:sz w:val="16"/>
                <w:szCs w:val="16"/>
                <w:lang w:bidi="ar"/>
              </w:rPr>
              <w:t>房屋销售银行实收</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F8110"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71948"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1AA2A"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1,239.07 </w:t>
            </w:r>
          </w:p>
        </w:tc>
      </w:tr>
      <w:tr w:rsidR="00AA1C34" w14:paraId="67EBB611"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E29BE" w14:textId="77777777" w:rsidR="00AA1C34" w:rsidRDefault="000A0B7A">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②</w:t>
            </w:r>
            <w:r>
              <w:rPr>
                <w:rFonts w:ascii="Arial" w:hAnsi="Arial" w:cs="Arial"/>
                <w:bCs/>
                <w:color w:val="000000"/>
                <w:kern w:val="0"/>
                <w:sz w:val="16"/>
                <w:szCs w:val="16"/>
                <w:lang w:bidi="ar"/>
              </w:rPr>
              <w:t>按揭银行放款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40870"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45CD3"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9BD9A"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5,264.00 </w:t>
            </w:r>
          </w:p>
        </w:tc>
      </w:tr>
      <w:tr w:rsidR="00AA1C34" w14:paraId="30E6B249"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488BC" w14:textId="77777777" w:rsidR="00AA1C34" w:rsidRDefault="000A0B7A">
            <w:pPr>
              <w:widowControl/>
              <w:jc w:val="left"/>
              <w:textAlignment w:val="center"/>
              <w:rPr>
                <w:rFonts w:ascii="Arial" w:hAnsi="Arial" w:cs="Arial"/>
                <w:bCs/>
                <w:color w:val="000000"/>
                <w:sz w:val="16"/>
                <w:szCs w:val="16"/>
              </w:rPr>
            </w:pPr>
            <w:r>
              <w:rPr>
                <w:rFonts w:ascii="宋体" w:hAnsi="宋体" w:cs="宋体" w:hint="eastAsia"/>
                <w:bCs/>
                <w:color w:val="000000"/>
                <w:kern w:val="0"/>
                <w:sz w:val="16"/>
                <w:szCs w:val="16"/>
                <w:lang w:bidi="ar"/>
              </w:rPr>
              <w:t>③</w:t>
            </w:r>
            <w:r>
              <w:rPr>
                <w:rFonts w:ascii="Arial" w:hAnsi="Arial" w:cs="Arial"/>
                <w:bCs/>
                <w:color w:val="000000"/>
                <w:kern w:val="0"/>
                <w:sz w:val="16"/>
                <w:szCs w:val="16"/>
                <w:lang w:bidi="ar"/>
              </w:rPr>
              <w:t>其他销售收入</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E76FB"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73720"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AAC73" w14:textId="77777777" w:rsidR="00AA1C34" w:rsidRDefault="00AA1C34">
            <w:pPr>
              <w:widowControl/>
              <w:jc w:val="right"/>
              <w:textAlignment w:val="center"/>
              <w:rPr>
                <w:rFonts w:ascii="Arial" w:hAnsi="Arial" w:cs="Arial"/>
                <w:bCs/>
                <w:color w:val="000000"/>
                <w:kern w:val="0"/>
                <w:sz w:val="16"/>
                <w:szCs w:val="16"/>
                <w:lang w:bidi="ar"/>
              </w:rPr>
            </w:pPr>
          </w:p>
        </w:tc>
      </w:tr>
      <w:tr w:rsidR="00AA1C34" w14:paraId="5B4EBF8F" w14:textId="77777777">
        <w:trPr>
          <w:trHeight w:val="270"/>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273B0"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w:t>
            </w:r>
            <w:r>
              <w:rPr>
                <w:rFonts w:ascii="Arial" w:hAnsi="Arial" w:cs="Arial"/>
                <w:bCs/>
                <w:color w:val="000000"/>
                <w:kern w:val="0"/>
                <w:sz w:val="16"/>
                <w:szCs w:val="16"/>
                <w:lang w:bidi="ar"/>
              </w:rPr>
              <w:t>、取得银行贷款</w:t>
            </w:r>
            <w:r>
              <w:rPr>
                <w:rFonts w:ascii="Arial" w:hAnsi="Arial" w:cs="Arial"/>
                <w:bCs/>
                <w:color w:val="000000"/>
                <w:kern w:val="0"/>
                <w:sz w:val="16"/>
                <w:szCs w:val="16"/>
                <w:lang w:bidi="ar"/>
              </w:rPr>
              <w:t>(</w:t>
            </w:r>
            <w:r>
              <w:rPr>
                <w:rFonts w:ascii="Arial" w:hAnsi="Arial" w:cs="Arial"/>
                <w:bCs/>
                <w:color w:val="000000"/>
                <w:kern w:val="0"/>
                <w:sz w:val="16"/>
                <w:szCs w:val="16"/>
                <w:lang w:bidi="ar"/>
              </w:rPr>
              <w:t>含信托委贷</w:t>
            </w:r>
            <w:r>
              <w:rPr>
                <w:rFonts w:ascii="Arial" w:hAnsi="Arial" w:cs="Arial"/>
                <w:bCs/>
                <w:color w:val="000000"/>
                <w:kern w:val="0"/>
                <w:sz w:val="16"/>
                <w:szCs w:val="16"/>
                <w:lang w:bidi="ar"/>
              </w:rPr>
              <w:t>)</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CE041"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1C17"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68F92" w14:textId="77777777" w:rsidR="00AA1C34" w:rsidRDefault="00AA1C34">
            <w:pPr>
              <w:widowControl/>
              <w:jc w:val="right"/>
              <w:textAlignment w:val="center"/>
              <w:rPr>
                <w:rFonts w:ascii="Arial" w:hAnsi="Arial" w:cs="Arial"/>
                <w:bCs/>
                <w:color w:val="000000"/>
                <w:kern w:val="0"/>
                <w:sz w:val="16"/>
                <w:szCs w:val="16"/>
                <w:lang w:bidi="ar"/>
              </w:rPr>
            </w:pPr>
          </w:p>
        </w:tc>
      </w:tr>
      <w:tr w:rsidR="00AA1C34" w14:paraId="1E458387" w14:textId="77777777">
        <w:trPr>
          <w:trHeight w:val="260"/>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7C3F6"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w:t>
            </w:r>
            <w:r>
              <w:rPr>
                <w:rFonts w:ascii="Arial" w:hAnsi="Arial" w:cs="Arial"/>
                <w:bCs/>
                <w:color w:val="000000"/>
                <w:kern w:val="0"/>
                <w:sz w:val="16"/>
                <w:szCs w:val="16"/>
                <w:lang w:bidi="ar"/>
              </w:rPr>
              <w:t>、股东投入</w:t>
            </w:r>
            <w:r>
              <w:rPr>
                <w:rFonts w:ascii="Arial" w:hAnsi="Arial" w:cs="Arial"/>
                <w:bCs/>
                <w:color w:val="000000"/>
                <w:kern w:val="0"/>
                <w:sz w:val="16"/>
                <w:szCs w:val="16"/>
                <w:lang w:bidi="ar"/>
              </w:rPr>
              <w:t>(</w:t>
            </w:r>
            <w:r>
              <w:rPr>
                <w:rFonts w:ascii="Arial" w:hAnsi="Arial" w:cs="Arial"/>
                <w:bCs/>
                <w:color w:val="000000"/>
                <w:kern w:val="0"/>
                <w:sz w:val="16"/>
                <w:szCs w:val="16"/>
                <w:lang w:bidi="ar"/>
              </w:rPr>
              <w:t>含资本金及借款）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5AD99"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1C2E3"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656B" w14:textId="77777777" w:rsidR="00AA1C34" w:rsidRDefault="00AA1C34">
            <w:pPr>
              <w:widowControl/>
              <w:jc w:val="right"/>
              <w:textAlignment w:val="center"/>
              <w:rPr>
                <w:rFonts w:ascii="Arial" w:hAnsi="Arial" w:cs="Arial"/>
                <w:bCs/>
                <w:color w:val="000000"/>
                <w:kern w:val="0"/>
                <w:sz w:val="16"/>
                <w:szCs w:val="16"/>
                <w:lang w:bidi="ar"/>
              </w:rPr>
            </w:pPr>
          </w:p>
        </w:tc>
      </w:tr>
      <w:tr w:rsidR="00AA1C34" w14:paraId="6FF15298" w14:textId="77777777">
        <w:trPr>
          <w:trHeight w:val="251"/>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39AB9"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w:t>
            </w:r>
            <w:r>
              <w:rPr>
                <w:rFonts w:ascii="Arial" w:hAnsi="Arial" w:cs="Arial"/>
                <w:bCs/>
                <w:color w:val="000000"/>
                <w:kern w:val="0"/>
                <w:sz w:val="16"/>
                <w:szCs w:val="16"/>
                <w:lang w:bidi="ar"/>
              </w:rPr>
              <w:t>、其他流入（保证金等）</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38C64"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DA26F"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D4874"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31.31 </w:t>
            </w:r>
          </w:p>
        </w:tc>
      </w:tr>
      <w:tr w:rsidR="00AA1C34" w14:paraId="5EC7E1F3"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A83DD"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现金流入小计</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16578" w14:textId="77777777" w:rsidR="00AA1C34" w:rsidRDefault="000A0B7A">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7,200.00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E5834" w14:textId="77777777" w:rsidR="00AA1C34" w:rsidRDefault="000A0B7A">
            <w:pPr>
              <w:widowControl/>
              <w:jc w:val="right"/>
              <w:textAlignment w:val="center"/>
              <w:rPr>
                <w:rFonts w:ascii="Arial" w:hAnsi="Arial" w:cs="Arial"/>
                <w:b/>
                <w:color w:val="000000"/>
                <w:sz w:val="16"/>
                <w:szCs w:val="16"/>
              </w:rPr>
            </w:pPr>
            <w:r>
              <w:rPr>
                <w:rFonts w:ascii="Arial" w:hAnsi="Arial" w:cs="Arial"/>
                <w:b/>
                <w:color w:val="000000"/>
                <w:kern w:val="0"/>
                <w:sz w:val="16"/>
                <w:szCs w:val="16"/>
                <w:lang w:bidi="ar"/>
              </w:rPr>
              <w:t xml:space="preserve">5,000.00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91CC" w14:textId="77777777" w:rsidR="00AA1C34" w:rsidRDefault="000A0B7A">
            <w:pPr>
              <w:widowControl/>
              <w:jc w:val="right"/>
              <w:textAlignment w:val="center"/>
              <w:rPr>
                <w:rFonts w:ascii="Arial" w:hAnsi="Arial" w:cs="Arial"/>
                <w:b/>
                <w:color w:val="000000"/>
                <w:sz w:val="18"/>
                <w:szCs w:val="18"/>
              </w:rPr>
            </w:pPr>
            <w:r>
              <w:rPr>
                <w:rFonts w:ascii="Arial" w:hAnsi="Arial" w:cs="Arial"/>
                <w:b/>
                <w:color w:val="000000"/>
                <w:kern w:val="0"/>
                <w:sz w:val="16"/>
                <w:szCs w:val="16"/>
                <w:lang w:bidi="ar"/>
              </w:rPr>
              <w:t>6,534.38</w:t>
            </w:r>
            <w:r>
              <w:rPr>
                <w:rFonts w:ascii="Arial" w:hAnsi="Arial" w:cs="Arial"/>
                <w:b/>
                <w:color w:val="000000"/>
                <w:kern w:val="0"/>
                <w:sz w:val="18"/>
                <w:szCs w:val="18"/>
                <w:lang w:bidi="ar"/>
              </w:rPr>
              <w:t xml:space="preserve"> </w:t>
            </w:r>
          </w:p>
        </w:tc>
      </w:tr>
      <w:tr w:rsidR="00AA1C34" w14:paraId="1667DAE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412E1" w14:textId="77777777" w:rsidR="00AA1C34" w:rsidRDefault="000A0B7A">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三、现金流出</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505ED" w14:textId="77777777" w:rsidR="00AA1C34" w:rsidRDefault="00AA1C34">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113D1"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1EDAD" w14:textId="77777777" w:rsidR="00AA1C34" w:rsidRDefault="00AA1C34">
            <w:pPr>
              <w:jc w:val="right"/>
              <w:rPr>
                <w:rFonts w:ascii="Arial" w:hAnsi="Arial" w:cs="Arial"/>
                <w:bCs/>
                <w:color w:val="000000"/>
                <w:sz w:val="16"/>
                <w:szCs w:val="16"/>
              </w:rPr>
            </w:pPr>
          </w:p>
        </w:tc>
      </w:tr>
      <w:tr w:rsidR="00AA1C34" w14:paraId="03DA90EF"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53CE3"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w:t>
            </w:r>
            <w:r>
              <w:rPr>
                <w:rFonts w:ascii="Arial" w:hAnsi="Arial" w:cs="Arial"/>
                <w:bCs/>
                <w:color w:val="000000"/>
                <w:kern w:val="0"/>
                <w:sz w:val="16"/>
                <w:szCs w:val="16"/>
                <w:lang w:bidi="ar"/>
              </w:rPr>
              <w:t>、土地费用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DA50F"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kern w:val="0"/>
                <w:sz w:val="16"/>
                <w:szCs w:val="16"/>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20D10"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BE5C5" w14:textId="77777777" w:rsidR="00AA1C34" w:rsidRDefault="00AA1C34">
            <w:pPr>
              <w:jc w:val="right"/>
              <w:rPr>
                <w:rFonts w:ascii="Arial" w:hAnsi="Arial" w:cs="Arial"/>
                <w:bCs/>
                <w:color w:val="000000"/>
                <w:sz w:val="16"/>
                <w:szCs w:val="16"/>
              </w:rPr>
            </w:pPr>
          </w:p>
        </w:tc>
      </w:tr>
      <w:tr w:rsidR="00AA1C34" w14:paraId="7A3BF0A1"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6D68C"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w:t>
            </w:r>
            <w:r>
              <w:rPr>
                <w:rFonts w:ascii="Arial" w:hAnsi="Arial" w:cs="Arial"/>
                <w:bCs/>
                <w:color w:val="000000"/>
                <w:kern w:val="0"/>
                <w:sz w:val="16"/>
                <w:szCs w:val="16"/>
                <w:lang w:bidi="ar"/>
              </w:rPr>
              <w:t>、前期费用（包含设计费、</w:t>
            </w:r>
            <w:proofErr w:type="gramStart"/>
            <w:r>
              <w:rPr>
                <w:rFonts w:ascii="Arial" w:hAnsi="Arial" w:cs="Arial"/>
                <w:bCs/>
                <w:color w:val="000000"/>
                <w:kern w:val="0"/>
                <w:sz w:val="16"/>
                <w:szCs w:val="16"/>
                <w:lang w:bidi="ar"/>
              </w:rPr>
              <w:t>规</w:t>
            </w:r>
            <w:proofErr w:type="gramEnd"/>
            <w:r>
              <w:rPr>
                <w:rFonts w:ascii="Arial" w:hAnsi="Arial" w:cs="Arial"/>
                <w:bCs/>
                <w:color w:val="000000"/>
                <w:kern w:val="0"/>
                <w:sz w:val="16"/>
                <w:szCs w:val="16"/>
                <w:lang w:bidi="ar"/>
              </w:rPr>
              <w:t>费、前期工程费）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19BC5"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25.00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17F0D"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25.00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3EF30"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292.55 </w:t>
            </w:r>
          </w:p>
        </w:tc>
      </w:tr>
      <w:tr w:rsidR="00AA1C34" w14:paraId="66713904"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B5BC7"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w:t>
            </w:r>
            <w:r>
              <w:rPr>
                <w:rFonts w:ascii="Arial" w:hAnsi="Arial" w:cs="Arial"/>
                <w:bCs/>
                <w:color w:val="000000"/>
                <w:kern w:val="0"/>
                <w:sz w:val="16"/>
                <w:szCs w:val="16"/>
                <w:lang w:bidi="ar"/>
              </w:rPr>
              <w:t>、工程费用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CD4E8"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330.00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0AC89"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330.00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7DEF5"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3,193.01 </w:t>
            </w:r>
          </w:p>
        </w:tc>
      </w:tr>
      <w:tr w:rsidR="00AA1C34" w14:paraId="2ADACF3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52A64"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w:t>
            </w:r>
            <w:r>
              <w:rPr>
                <w:rFonts w:ascii="Arial" w:hAnsi="Arial" w:cs="Arial"/>
                <w:bCs/>
                <w:color w:val="000000"/>
                <w:kern w:val="0"/>
                <w:sz w:val="16"/>
                <w:szCs w:val="16"/>
                <w:lang w:bidi="ar"/>
              </w:rPr>
              <w:t>、销售费用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8134B"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139.49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923B2"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139.49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B62D2"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202.20 </w:t>
            </w:r>
          </w:p>
        </w:tc>
      </w:tr>
      <w:tr w:rsidR="00AA1C34" w14:paraId="04ADE9AC"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BF195"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5</w:t>
            </w:r>
            <w:r>
              <w:rPr>
                <w:rFonts w:ascii="Arial" w:hAnsi="Arial" w:cs="Arial"/>
                <w:bCs/>
                <w:color w:val="000000"/>
                <w:kern w:val="0"/>
                <w:sz w:val="16"/>
                <w:szCs w:val="16"/>
                <w:lang w:bidi="ar"/>
              </w:rPr>
              <w:t>、管理费用</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FA5FD"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127.03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FB1FA"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127.03</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BA035"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229.30 </w:t>
            </w:r>
          </w:p>
        </w:tc>
      </w:tr>
      <w:tr w:rsidR="00AA1C34" w14:paraId="6DBD4300"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A2BDA"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6</w:t>
            </w:r>
            <w:r>
              <w:rPr>
                <w:rFonts w:ascii="Arial" w:hAnsi="Arial" w:cs="Arial"/>
                <w:bCs/>
                <w:color w:val="000000"/>
                <w:kern w:val="0"/>
                <w:sz w:val="16"/>
                <w:szCs w:val="16"/>
                <w:lang w:bidi="ar"/>
              </w:rPr>
              <w:t>、代建管理费</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0FECC"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150.00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B9F37"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150.00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7E948"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150.00</w:t>
            </w:r>
          </w:p>
        </w:tc>
      </w:tr>
      <w:tr w:rsidR="00AA1C34" w14:paraId="3A29850B"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3AA8"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7</w:t>
            </w:r>
            <w:r>
              <w:rPr>
                <w:rFonts w:ascii="Arial" w:hAnsi="Arial" w:cs="Arial"/>
                <w:bCs/>
                <w:color w:val="000000"/>
                <w:kern w:val="0"/>
                <w:sz w:val="16"/>
                <w:szCs w:val="16"/>
                <w:lang w:bidi="ar"/>
              </w:rPr>
              <w:t>、增值税金及附加</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708FC"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221.94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09019"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462.39</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50625"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646.17 </w:t>
            </w:r>
          </w:p>
        </w:tc>
      </w:tr>
      <w:tr w:rsidR="00AA1C34" w14:paraId="650C866F"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1DB66"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8</w:t>
            </w:r>
            <w:r>
              <w:rPr>
                <w:rFonts w:ascii="Arial" w:hAnsi="Arial" w:cs="Arial"/>
                <w:bCs/>
                <w:color w:val="000000"/>
                <w:kern w:val="0"/>
                <w:sz w:val="16"/>
                <w:szCs w:val="16"/>
                <w:lang w:bidi="ar"/>
              </w:rPr>
              <w:t>、土地增值税</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AC12E"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144.00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1D57B"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300.00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7AC5F"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407.70 </w:t>
            </w:r>
          </w:p>
        </w:tc>
      </w:tr>
      <w:tr w:rsidR="00AA1C34" w14:paraId="0121FC34"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E4CEE"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9</w:t>
            </w:r>
            <w:r>
              <w:rPr>
                <w:rFonts w:ascii="Arial" w:hAnsi="Arial" w:cs="Arial"/>
                <w:bCs/>
                <w:color w:val="000000"/>
                <w:kern w:val="0"/>
                <w:sz w:val="16"/>
                <w:szCs w:val="16"/>
                <w:lang w:bidi="ar"/>
              </w:rPr>
              <w:t>、企业所得税</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A22EC"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A971E" w14:textId="77777777" w:rsidR="00AA1C34" w:rsidRDefault="00AA1C34">
            <w:pPr>
              <w:widowControl/>
              <w:jc w:val="right"/>
              <w:textAlignment w:val="center"/>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43C80" w14:textId="77777777" w:rsidR="00AA1C34" w:rsidRDefault="00AA1C34">
            <w:pPr>
              <w:widowControl/>
              <w:jc w:val="right"/>
              <w:textAlignment w:val="center"/>
              <w:rPr>
                <w:rFonts w:ascii="Arial" w:hAnsi="Arial" w:cs="Arial"/>
                <w:bCs/>
                <w:color w:val="000000"/>
                <w:kern w:val="0"/>
                <w:sz w:val="16"/>
                <w:szCs w:val="16"/>
                <w:lang w:bidi="ar"/>
              </w:rPr>
            </w:pPr>
          </w:p>
        </w:tc>
      </w:tr>
      <w:tr w:rsidR="00AA1C34" w14:paraId="46201D2A" w14:textId="77777777">
        <w:trPr>
          <w:trHeight w:val="323"/>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51A8E"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10</w:t>
            </w:r>
            <w:r>
              <w:rPr>
                <w:rFonts w:ascii="Arial" w:hAnsi="Arial" w:cs="Arial"/>
                <w:bCs/>
                <w:color w:val="000000"/>
                <w:kern w:val="0"/>
                <w:sz w:val="16"/>
                <w:szCs w:val="16"/>
                <w:lang w:bidi="ar"/>
              </w:rPr>
              <w:t>、土地使用税、印花税、房产税等</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86DE2"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10.00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C7A91" w14:textId="77777777" w:rsidR="00AA1C34" w:rsidRDefault="000A0B7A">
            <w:pPr>
              <w:widowControl/>
              <w:jc w:val="right"/>
              <w:textAlignment w:val="center"/>
              <w:rPr>
                <w:rFonts w:ascii="Arial" w:hAnsi="Arial" w:cs="Arial"/>
                <w:bCs/>
                <w:color w:val="000000"/>
                <w:sz w:val="16"/>
                <w:szCs w:val="16"/>
              </w:rPr>
            </w:pPr>
            <w:r>
              <w:rPr>
                <w:rFonts w:ascii="Arial" w:hAnsi="Arial" w:cs="Arial"/>
                <w:bCs/>
                <w:color w:val="000000"/>
                <w:sz w:val="16"/>
                <w:szCs w:val="16"/>
              </w:rPr>
              <w:t>10.00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6C77E" w14:textId="77777777" w:rsidR="00AA1C34" w:rsidRDefault="000A0B7A">
            <w:pPr>
              <w:widowControl/>
              <w:jc w:val="right"/>
              <w:textAlignment w:val="center"/>
              <w:rPr>
                <w:rFonts w:ascii="Arial" w:hAnsi="Arial" w:cs="Arial"/>
                <w:bCs/>
                <w:color w:val="000000"/>
                <w:kern w:val="0"/>
                <w:sz w:val="16"/>
                <w:szCs w:val="16"/>
                <w:lang w:bidi="ar"/>
              </w:rPr>
            </w:pPr>
            <w:r>
              <w:rPr>
                <w:rFonts w:ascii="Arial" w:hAnsi="Arial" w:cs="Arial"/>
                <w:bCs/>
                <w:color w:val="000000"/>
                <w:kern w:val="0"/>
                <w:sz w:val="16"/>
                <w:szCs w:val="16"/>
                <w:lang w:bidi="ar"/>
              </w:rPr>
              <w:t xml:space="preserve"> 24.32 </w:t>
            </w:r>
          </w:p>
        </w:tc>
      </w:tr>
      <w:tr w:rsidR="00AA1C34" w14:paraId="49D00B31"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BBFC7"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11</w:t>
            </w:r>
            <w:r>
              <w:rPr>
                <w:rFonts w:ascii="Arial" w:hAnsi="Arial" w:cs="Arial"/>
                <w:bCs/>
                <w:color w:val="000000"/>
                <w:kern w:val="0"/>
                <w:sz w:val="16"/>
                <w:szCs w:val="16"/>
                <w:lang w:bidi="ar"/>
              </w:rPr>
              <w:t>、归还股东资金（含资本金及借款）</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9283C"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951B2" w14:textId="77777777" w:rsidR="00AA1C34" w:rsidRDefault="00AA1C34">
            <w:pPr>
              <w:widowControl/>
              <w:jc w:val="right"/>
              <w:textAlignment w:val="center"/>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019F0" w14:textId="77777777" w:rsidR="00AA1C34" w:rsidRDefault="00AA1C34">
            <w:pPr>
              <w:widowControl/>
              <w:jc w:val="right"/>
              <w:textAlignment w:val="center"/>
              <w:rPr>
                <w:rFonts w:ascii="Arial" w:hAnsi="Arial" w:cs="Arial"/>
                <w:bCs/>
                <w:color w:val="000000"/>
                <w:sz w:val="16"/>
                <w:szCs w:val="16"/>
              </w:rPr>
            </w:pPr>
          </w:p>
        </w:tc>
      </w:tr>
      <w:tr w:rsidR="00AA1C34" w14:paraId="45A4AF15"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A2C12" w14:textId="77777777" w:rsidR="00AA1C34" w:rsidRDefault="000A0B7A">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12</w:t>
            </w:r>
            <w:r>
              <w:rPr>
                <w:rFonts w:ascii="Arial" w:hAnsi="Arial" w:cs="Arial"/>
                <w:bCs/>
                <w:color w:val="000000"/>
                <w:kern w:val="0"/>
                <w:sz w:val="16"/>
                <w:szCs w:val="16"/>
                <w:lang w:bidi="ar"/>
              </w:rPr>
              <w:t>、其他支出</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97D24" w14:textId="77777777" w:rsidR="00AA1C34" w:rsidRDefault="00AA1C34">
            <w:pPr>
              <w:jc w:val="right"/>
              <w:rPr>
                <w:rFonts w:ascii="Arial" w:hAnsi="Arial" w:cs="Arial"/>
                <w:bCs/>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29650" w14:textId="77777777" w:rsidR="00AA1C34" w:rsidRDefault="00AA1C34">
            <w:pPr>
              <w:jc w:val="right"/>
              <w:rPr>
                <w:rFonts w:ascii="Arial" w:hAnsi="Arial" w:cs="Arial"/>
                <w:bCs/>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D326F" w14:textId="77777777" w:rsidR="00AA1C34" w:rsidRDefault="000A0B7A">
            <w:pPr>
              <w:widowControl/>
              <w:jc w:val="right"/>
              <w:textAlignment w:val="center"/>
              <w:rPr>
                <w:rFonts w:ascii="Arial" w:hAnsi="Arial" w:cs="Arial"/>
                <w:b/>
                <w:color w:val="000000"/>
                <w:sz w:val="18"/>
                <w:szCs w:val="18"/>
              </w:rPr>
            </w:pPr>
            <w:r>
              <w:rPr>
                <w:rFonts w:ascii="Arial" w:hAnsi="Arial" w:cs="Arial"/>
                <w:b/>
                <w:color w:val="000000"/>
                <w:kern w:val="0"/>
                <w:sz w:val="18"/>
                <w:szCs w:val="18"/>
                <w:lang w:bidi="ar"/>
              </w:rPr>
              <w:t xml:space="preserve"> </w:t>
            </w:r>
            <w:r>
              <w:rPr>
                <w:rFonts w:ascii="Arial" w:hAnsi="Arial" w:cs="Arial"/>
                <w:bCs/>
                <w:color w:val="000000"/>
                <w:kern w:val="0"/>
                <w:sz w:val="16"/>
                <w:szCs w:val="16"/>
                <w:lang w:bidi="ar"/>
              </w:rPr>
              <w:t>124.96</w:t>
            </w:r>
            <w:r>
              <w:rPr>
                <w:rFonts w:ascii="Arial" w:hAnsi="Arial" w:cs="Arial"/>
                <w:b/>
                <w:color w:val="000000"/>
                <w:kern w:val="0"/>
                <w:sz w:val="18"/>
                <w:szCs w:val="18"/>
                <w:lang w:bidi="ar"/>
              </w:rPr>
              <w:t xml:space="preserve"> </w:t>
            </w:r>
          </w:p>
        </w:tc>
      </w:tr>
      <w:tr w:rsidR="00AA1C34" w14:paraId="75C80208"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D928B" w14:textId="77777777" w:rsidR="00AA1C34" w:rsidRDefault="000A0B7A">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现金流出合计</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BB723"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 1,147.47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D8EFD"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1,543.91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32826"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5,270.20 </w:t>
            </w:r>
          </w:p>
        </w:tc>
      </w:tr>
      <w:tr w:rsidR="00AA1C34" w14:paraId="229635F3" w14:textId="77777777">
        <w:trPr>
          <w:trHeight w:val="27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2F102" w14:textId="77777777" w:rsidR="00AA1C34" w:rsidRDefault="000A0B7A">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四、期末资金余额</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49632"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 61,433.83 </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2C60B"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45,989.59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47194"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 55,095.48 </w:t>
            </w:r>
          </w:p>
        </w:tc>
      </w:tr>
      <w:tr w:rsidR="00AA1C34" w14:paraId="2C17FDA6" w14:textId="77777777">
        <w:trPr>
          <w:trHeight w:val="231"/>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0766D" w14:textId="77777777" w:rsidR="00AA1C34" w:rsidRDefault="000A0B7A">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五、正泰托管楼款</w:t>
            </w:r>
            <w:r>
              <w:rPr>
                <w:rFonts w:ascii="Arial" w:hAnsi="Arial" w:cs="Arial"/>
                <w:b/>
                <w:color w:val="000000"/>
                <w:kern w:val="0"/>
                <w:sz w:val="16"/>
                <w:szCs w:val="16"/>
                <w:lang w:bidi="ar"/>
              </w:rPr>
              <w:t xml:space="preserve"> </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C3AEB" w14:textId="77777777" w:rsidR="00AA1C34" w:rsidRDefault="00AA1C34">
            <w:pPr>
              <w:jc w:val="right"/>
              <w:rPr>
                <w:rFonts w:ascii="Arial" w:hAnsi="Arial" w:cs="Arial"/>
                <w:b/>
                <w:color w:val="000000"/>
                <w:sz w:val="16"/>
                <w:szCs w:val="1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D2502" w14:textId="77777777" w:rsidR="00AA1C34" w:rsidRDefault="00AA1C34">
            <w:pPr>
              <w:jc w:val="right"/>
              <w:rPr>
                <w:rFonts w:ascii="Arial" w:hAnsi="Arial" w:cs="Arial"/>
                <w:b/>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19D30" w14:textId="77777777" w:rsidR="00AA1C34" w:rsidRDefault="000A0B7A">
            <w:pPr>
              <w:widowControl/>
              <w:jc w:val="right"/>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 xml:space="preserve"> 19,194.72 </w:t>
            </w:r>
          </w:p>
        </w:tc>
      </w:tr>
    </w:tbl>
    <w:p w14:paraId="2F6AA086" w14:textId="77777777" w:rsidR="00AA1C34" w:rsidRDefault="00AA1C34">
      <w:pPr>
        <w:rPr>
          <w:rFonts w:ascii="Arial" w:hAnsi="Arial" w:cs="Arial"/>
        </w:rPr>
        <w:sectPr w:rsidR="00AA1C34">
          <w:footerReference w:type="default" r:id="rId29"/>
          <w:pgSz w:w="11906" w:h="16838"/>
          <w:pgMar w:top="1843" w:right="1134" w:bottom="1134" w:left="1134" w:header="851" w:footer="851" w:gutter="340"/>
          <w:pgNumType w:start="1"/>
          <w:cols w:space="720"/>
          <w:docGrid w:linePitch="312"/>
        </w:sectPr>
      </w:pPr>
    </w:p>
    <w:p w14:paraId="289CF8A4" w14:textId="77777777" w:rsidR="00AA1C34" w:rsidRDefault="000A0B7A">
      <w:pPr>
        <w:pStyle w:val="2"/>
        <w:keepNext w:val="0"/>
        <w:keepLines w:val="0"/>
        <w:spacing w:before="300" w:after="300" w:line="360" w:lineRule="exact"/>
        <w:jc w:val="left"/>
        <w:rPr>
          <w:rFonts w:eastAsia="宋体" w:cs="Arial"/>
          <w:sz w:val="24"/>
          <w:szCs w:val="24"/>
        </w:rPr>
      </w:pPr>
      <w:bookmarkStart w:id="118" w:name="_Toc13367"/>
      <w:bookmarkStart w:id="119" w:name="_Toc535580102"/>
      <w:bookmarkStart w:id="120" w:name="_Toc535570761"/>
      <w:bookmarkStart w:id="121" w:name="_Toc535508647"/>
      <w:bookmarkStart w:id="122" w:name="_Toc532281665"/>
      <w:bookmarkStart w:id="123" w:name="_Toc535580034"/>
      <w:bookmarkStart w:id="124" w:name="_Toc16879"/>
      <w:bookmarkStart w:id="125" w:name="_Toc535570760"/>
      <w:bookmarkStart w:id="126" w:name="_Toc535508646"/>
      <w:bookmarkStart w:id="127" w:name="_Toc532281664"/>
      <w:bookmarkStart w:id="128" w:name="_Toc535580101"/>
      <w:bookmarkStart w:id="129" w:name="_Toc5700909"/>
      <w:bookmarkStart w:id="130" w:name="_Toc535580033"/>
      <w:r>
        <w:rPr>
          <w:rFonts w:eastAsia="宋体" w:cs="Arial"/>
          <w:sz w:val="24"/>
        </w:rPr>
        <w:lastRenderedPageBreak/>
        <w:t>附件四</w:t>
      </w:r>
      <w:r>
        <w:rPr>
          <w:rFonts w:eastAsia="宋体" w:cs="Arial"/>
          <w:sz w:val="24"/>
        </w:rPr>
        <w:t xml:space="preserve"> </w:t>
      </w:r>
      <w:r>
        <w:rPr>
          <w:rFonts w:eastAsia="宋体" w:cs="Arial"/>
          <w:sz w:val="24"/>
        </w:rPr>
        <w:t>各类资金使用统计</w:t>
      </w:r>
      <w:r>
        <w:rPr>
          <w:rFonts w:eastAsia="宋体" w:cs="Arial"/>
          <w:sz w:val="24"/>
          <w:szCs w:val="24"/>
        </w:rPr>
        <w:t>表</w:t>
      </w:r>
      <w:bookmarkEnd w:id="118"/>
      <w:bookmarkEnd w:id="119"/>
      <w:bookmarkEnd w:id="120"/>
      <w:bookmarkEnd w:id="121"/>
      <w:bookmarkEnd w:id="122"/>
      <w:bookmarkEnd w:id="123"/>
      <w:bookmarkEnd w:id="124"/>
    </w:p>
    <w:p w14:paraId="28FB7BC1" w14:textId="77777777" w:rsidR="00AA1C34" w:rsidRDefault="000A0B7A">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310"/>
        <w:gridCol w:w="302"/>
        <w:gridCol w:w="1480"/>
      </w:tblGrid>
      <w:tr w:rsidR="00AA1C34" w14:paraId="353B40A9"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C75C3A"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529F0FD"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50F0488" w14:textId="77777777" w:rsidR="00AA1C34" w:rsidRDefault="000A0B7A">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C2DC174"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2635648"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7F1EB84"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6E4D4E3"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3C7C935"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27EA756"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FE640BE"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F4EA33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31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6D79DD7"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30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8CF118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ADF57E2" w14:textId="77777777" w:rsidR="00AA1C34" w:rsidRDefault="000A0B7A">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AA1C34" w14:paraId="0241C18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2C58C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56ABC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08B0D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4B66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86F4F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6FCC1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F588F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933F5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1085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DA3D3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6A21C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9E596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D8D8A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FB56E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AA1C34" w14:paraId="6620B06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A9F0D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896D0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289F3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14D4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AFB65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36EB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EA478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6EDF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A41A7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97F2C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49112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32D9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853B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D0823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AA1C34" w14:paraId="7E27163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1B53D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6BB6A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4AAE7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149D0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D897B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412B9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1E6B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E024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A564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ACBEA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1A025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D904B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95FDE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3952B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AA1C34" w14:paraId="60E9922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C8D013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7594B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D63D1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27FB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193EB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8863D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A71F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A2E22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CBC34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0F0FA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D733A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E4A4C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1E80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7EC21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AA1C34" w14:paraId="6ABF225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989DE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EDDE6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795C6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DA862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5867F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9A6A8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F6263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25166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8272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6311E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B2E31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BF0CA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54281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315F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AA1C34" w14:paraId="198D00D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1961E0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9EC7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C29FB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756E8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DABA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4ED62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7A374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A7D07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F498F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9CA5E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66B6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36DB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4E5C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DF535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AA1C34" w14:paraId="47DD7EE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6699A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20F86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E565D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2048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F4E48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F999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E4C0A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C07FF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F92B5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FE2C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B94A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73AD6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CF37B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99E47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AA1C34" w14:paraId="3FABE1B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75ADC3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F9BA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C21AF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09D3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ED198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F85CB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0A36D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E7C0A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D7D1D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99FDE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AE1D7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D784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EC4D6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61594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AA1C34" w14:paraId="48BBE9E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FFF4E9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78107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1D665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D37F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9807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12E8E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D567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6B9CD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6D2DD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835D8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6E8A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37C00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CFD4A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EF57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AA1C34" w14:paraId="47FEF86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09905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F4689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5D989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B2A42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4F5B5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6FA17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17CE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0EE9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D5CA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57ADE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B69AA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8EE6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BF0CE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E12A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AA1C34" w14:paraId="79AFA32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B8D19F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2993D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A402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1CF5B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0B082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4B37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A6646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67956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DC125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B7B59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BD7D7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8295B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B59D3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E034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AA1C34" w14:paraId="35A36A1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125D5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93B48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81D51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D9C8B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63F7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DA56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F2CD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983EC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ADFA4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66DA9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DCD58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893D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4CFD0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94699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AA1C34" w14:paraId="1BBC2D0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2B094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10BEF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7BDEF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2517D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FC3A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D2D5B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5E59F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AD922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CC919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FA739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31865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FB24D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26F7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3B8DD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AA1C34" w14:paraId="62BCCF4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D17E51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BCA01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73C9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BB842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ABC1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9DAC7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E5EB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3AA1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91A6A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B3FEA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3D5BA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11F3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47077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F78BD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AA1C34" w14:paraId="77BC920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068FA1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4E09C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A32E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053D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E0DB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61FE6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8863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2921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DABA6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2E7AB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26317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3A50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1EC36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3A1EC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AA1C34" w14:paraId="1168848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3A5A6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A9F44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0C6A9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61B17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E20C2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A146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DAF8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72938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9337B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DBA8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7AA73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6DA35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207A4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FD3A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AA1C34" w14:paraId="6F96B86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1B1832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01C4B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E46E0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5E02A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994B3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64DF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49312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EE8E4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D480E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2BCB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EFAB2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85C0C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40479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81EE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AA1C34" w14:paraId="0346D8C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2DD0A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AAE3E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F5B5B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49DCB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A5363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1DBEB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B1B9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CD91B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5D20D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15A0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A89A4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33BC2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5477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541F7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AA1C34" w14:paraId="2936B9D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FF793B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EA1D7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7903C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92767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D8255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1CB66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8F1BD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2BA8F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FE363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71D88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8DA8D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93E1A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43B1E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0DEC7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AA1C34" w14:paraId="6DF7B4A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84A16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30077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9C2CE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3D31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751DA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FEEB7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9B1B7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A6CD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F4E0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52148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B382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D6A66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9D27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CD245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AA1C34" w14:paraId="3EB58C1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DB755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3072E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B3DC0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0D04E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81341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8E02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7B104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2B655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DC227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21D60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1C1B3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BE21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2C9A0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D5E3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AA1C34" w14:paraId="0A9B45E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5CBA90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20D34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5715A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76C7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399FC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B42B4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ED184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98C0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0DA46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692F0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3D118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D74668"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B4EB1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AC573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AA1C34" w14:paraId="62A54A5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D5961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EBF52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27C7B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6527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373B2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E46A4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CD36D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BD161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6523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DEA2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5D3EB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3B330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21000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0C36F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AA1C34" w14:paraId="7D51C7D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A21D6A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59A5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EE03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9D358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1BBD8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41FDE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6E42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5CA15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A5436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18330C"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6AF84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C46A8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36AA1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28C67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AA1C34" w14:paraId="39C0CB8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56BBD5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4BD52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3C05A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1365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7DEE8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33E1B1"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6635C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2A753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DF182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AF000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A05D7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2F5B8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D8139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73E90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AA1C34" w14:paraId="1DA624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44DB7A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BCDA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5C36F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B4576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8AB9F5"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0C98C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4F2EDD"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C5C32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DD8EF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C21F4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36AB5B"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87D5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CCCF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E0FF12"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AA1C34" w14:paraId="226B29B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CDE0ED"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3A8F1B"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90E2AF" w14:textId="77777777" w:rsidR="00AA1C34" w:rsidRDefault="000A0B7A">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5558A6"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36A290"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072203"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B0B3AB"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E97427"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9A527"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E1B0B8"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55DB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29B570"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224FC0"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5A25DB"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AA1C34" w14:paraId="7F5363D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2CEFB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F4C77F"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963DB0"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947A7"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CEACC7"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749B4"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63382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6E587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445925"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CB5B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73D5B8" w14:textId="77777777" w:rsidR="00AA1C34" w:rsidRDefault="000A0B7A">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DABC14"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6E02A3"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6809F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AA1C34" w14:paraId="08BF89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29BC12"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20C25A"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CCB8E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DF722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2C21E2"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1CA66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28AC50"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674C4F"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744F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4DC8DD"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1FC05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22C5AF"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06C2FD"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73137C"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AA1C34" w14:paraId="60D7F6B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70589D4"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56A12"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432F80"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81F7BF"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0A47B5"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DC531"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32CBDB"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36F58"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935432"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1B1BF"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DCACFA"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E4BC53"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199D43" w14:textId="77777777" w:rsidR="00AA1C34" w:rsidRDefault="000A0B7A">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B2D66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AA1C34" w14:paraId="4CF4423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81FFD3A"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28FDB"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95B314"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03DD0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4362C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317B8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DDBD0"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C6A39D"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7F8AD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FE148D"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6732C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13AFB2"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480A5F" w14:textId="77777777" w:rsidR="00AA1C34" w:rsidRDefault="000A0B7A">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C295A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AA1C34" w14:paraId="38D044B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9E3A2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A177A"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D38254"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3BB6A5"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DAA19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63343"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997285"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CB48B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B13346"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8F75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6C36A"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3937F"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BE4EB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FC68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AA1C34" w14:paraId="016CE9C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EA1819"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AB4036"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CB3C3F"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D3148D"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852FF"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24B828"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9C73A"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1CB6BE"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9B531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D0734E"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41CCD"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31B76B"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566C19" w14:textId="77777777" w:rsidR="00AA1C34" w:rsidRDefault="000A0B7A">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7DC7F5" w14:textId="77777777" w:rsidR="00AA1C34" w:rsidRDefault="000A0B7A">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AA1C34" w14:paraId="12B6A7C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516729"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F7101"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CF01E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884918"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68D936"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61CEFF"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4EF983"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C6C726"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D2A4E5"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0C9F7D"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4F3E07"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0B4E31"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3516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164DE2" w14:textId="77777777" w:rsidR="00AA1C34" w:rsidRDefault="000A0B7A">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AA1C34" w14:paraId="6CD8DC3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502F01"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27F070"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3FBF91"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A5176F"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0DD9B"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26CE2"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D7F151"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19ABF"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AA8800"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30301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B1656D"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35,035,038.82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8CF199"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153,860,000.00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D3CBE"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02DC5"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204,982,316.63</w:t>
            </w:r>
          </w:p>
        </w:tc>
      </w:tr>
      <w:tr w:rsidR="00AA1C34" w14:paraId="5393DF2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68541A2"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33D64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AFD68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C6D5FD"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BFA91"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98543B"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E4472F"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8B9131"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4DEAB4"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31D66E"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FC0809"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CD2573"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280FF"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BB96C5" w14:textId="77777777" w:rsidR="00AA1C34" w:rsidRDefault="000A0B7A">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AA1C34" w14:paraId="62224B5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AE3CD7A"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4EAF0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9D034C"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94421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8512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0D6AF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CCF82A"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9684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016F5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91B6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3CEAC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79C2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FE3F2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C8F9C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AA1C34" w14:paraId="1B02155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8B1F7FD"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839082"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4B9EC5"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16D9B5"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AAF56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956BE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593D95"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9C4DAD"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5CC9CE"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B6A32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DD54D"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0CC56A"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FE303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8BF350"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AA1C34" w14:paraId="17D705D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FA4755"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F6AB5"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D9200"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D6C13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BF7C87"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19123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DBE91F"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8B25C0"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4084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2E30E1"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62491"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85C00B"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25390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09322F"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AA1C34" w14:paraId="7E9FE02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082854"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FFF7D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D36DA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21D617"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1EFBF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B4CA6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C5E0E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1F80D"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A5E76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AB7511"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B709C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FF1A1F"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99D04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D83CC3"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AA1C34" w14:paraId="441B611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668084C"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131F74"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A88CC"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4EC411"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C47E5E"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30ACD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63CC5C"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A3C2DB"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7738CE"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CB0A3B"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5459A3"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FCB1B"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1FC59F"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D0D1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AA1C34" w14:paraId="07B587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68FC22" w14:textId="77777777" w:rsidR="00AA1C34" w:rsidRDefault="000A0B7A">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9D8E72" w14:textId="77777777" w:rsidR="00AA1C34" w:rsidRDefault="000A0B7A">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6EB368"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E590B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ECD66D"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B04A9"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1ECB46"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68E3EB"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FC7DA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D0385"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2D0AC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02C802"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BFE784" w14:textId="77777777" w:rsidR="00AA1C34" w:rsidRDefault="000A0B7A">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219748" w14:textId="77777777" w:rsidR="00AA1C34" w:rsidRDefault="000A0B7A">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AA1C34" w14:paraId="4A0E1B7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14DFF4" w14:textId="77777777" w:rsidR="00AA1C34" w:rsidRDefault="000A0B7A">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06FF3" w14:textId="77777777" w:rsidR="00AA1C34" w:rsidRDefault="000A0B7A">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33B516" w14:textId="77777777" w:rsidR="00AA1C34" w:rsidRDefault="000A0B7A">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70,693,637.47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B6F7EB"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12,078,537.87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1AD91"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6,817,167.72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7C5A2F"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42,491,758.90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9C93FD"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2,188,190.78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E645BA"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0DAADE"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221,342,795.25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60C642"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124,010.16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A2DA59"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432,575,198.65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F524A"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907,332,017.81</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249F13"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F76C99" w14:textId="77777777" w:rsidR="00AA1C34" w:rsidRDefault="000A0B7A">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1,695,828,918.38</w:t>
            </w:r>
          </w:p>
        </w:tc>
      </w:tr>
    </w:tbl>
    <w:p w14:paraId="1A40CE65" w14:textId="77777777" w:rsidR="00AA1C34" w:rsidRDefault="000A0B7A">
      <w:pPr>
        <w:rPr>
          <w:rFonts w:ascii="Arial" w:hAnsi="Arial" w:cs="Arial"/>
          <w:sz w:val="18"/>
          <w:szCs w:val="18"/>
        </w:rPr>
      </w:pPr>
      <w:r>
        <w:rPr>
          <w:rFonts w:ascii="Arial" w:hAnsi="Arial" w:cs="Arial"/>
          <w:sz w:val="18"/>
          <w:szCs w:val="18"/>
        </w:rPr>
        <w:t>币种：人民币；单位：元</w:t>
      </w:r>
    </w:p>
    <w:p w14:paraId="433ABF93" w14:textId="77777777" w:rsidR="00AA1C34" w:rsidRDefault="000A0B7A">
      <w:pPr>
        <w:rPr>
          <w:rFonts w:ascii="Arial" w:hAnsi="Arial" w:cs="Arial"/>
          <w:sz w:val="18"/>
          <w:szCs w:val="18"/>
        </w:rPr>
      </w:pPr>
      <w:r>
        <w:rPr>
          <w:rFonts w:ascii="Arial" w:hAnsi="Arial" w:cs="Arial"/>
          <w:sz w:val="18"/>
          <w:szCs w:val="18"/>
        </w:rPr>
        <w:lastRenderedPageBreak/>
        <w:t>注：（</w:t>
      </w:r>
      <w:r>
        <w:rPr>
          <w:rFonts w:ascii="Arial" w:hAnsi="Arial" w:cs="Arial"/>
          <w:sz w:val="18"/>
          <w:szCs w:val="18"/>
        </w:rPr>
        <w:t>1</w:t>
      </w:r>
      <w:r>
        <w:rPr>
          <w:rFonts w:ascii="Arial" w:hAnsi="Arial" w:cs="Arial"/>
          <w:sz w:val="18"/>
          <w:szCs w:val="18"/>
        </w:rPr>
        <w:t>）以上科目分类不以会计记账原则划分；</w:t>
      </w:r>
    </w:p>
    <w:p w14:paraId="3FD43DCC"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4C539B51"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3E7A54F5"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w:t>
      </w:r>
      <w:proofErr w:type="gramStart"/>
      <w:r>
        <w:rPr>
          <w:rFonts w:ascii="Arial" w:hAnsi="Arial" w:cs="Arial"/>
          <w:sz w:val="18"/>
          <w:szCs w:val="18"/>
        </w:rPr>
        <w:t>怡</w:t>
      </w:r>
      <w:proofErr w:type="gramEnd"/>
      <w:r>
        <w:rPr>
          <w:rFonts w:ascii="Arial" w:hAnsi="Arial" w:cs="Arial"/>
          <w:sz w:val="18"/>
          <w:szCs w:val="18"/>
        </w:rPr>
        <w:t>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761A0F5F"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60CC9D94"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w:t>
      </w:r>
      <w:proofErr w:type="gramStart"/>
      <w:r>
        <w:rPr>
          <w:rFonts w:ascii="Arial" w:hAnsi="Arial" w:cs="Arial"/>
          <w:sz w:val="18"/>
          <w:szCs w:val="18"/>
        </w:rPr>
        <w:t>道诚基金</w:t>
      </w:r>
      <w:proofErr w:type="gramEnd"/>
      <w:r>
        <w:rPr>
          <w:rFonts w:ascii="Arial" w:hAnsi="Arial" w:cs="Arial"/>
          <w:sz w:val="18"/>
          <w:szCs w:val="18"/>
        </w:rPr>
        <w:t>汇</w:t>
      </w:r>
      <w:r>
        <w:rPr>
          <w:rFonts w:ascii="Arial" w:hAnsi="Arial" w:cs="Arial"/>
          <w:sz w:val="18"/>
          <w:szCs w:val="18"/>
        </w:rPr>
        <w:t>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w:t>
      </w:r>
      <w:proofErr w:type="gramStart"/>
      <w:r>
        <w:rPr>
          <w:rFonts w:ascii="Arial" w:hAnsi="Arial" w:cs="Arial"/>
          <w:sz w:val="18"/>
          <w:szCs w:val="18"/>
        </w:rPr>
        <w:t>诚基金</w:t>
      </w:r>
      <w:proofErr w:type="gramEnd"/>
      <w:r>
        <w:rPr>
          <w:rFonts w:ascii="Arial" w:hAnsi="Arial" w:cs="Arial"/>
          <w:sz w:val="18"/>
          <w:szCs w:val="18"/>
        </w:rPr>
        <w:t>账户，该资金不计入资金使用。</w:t>
      </w:r>
    </w:p>
    <w:p w14:paraId="24C63087"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624064E3" w14:textId="77777777" w:rsidR="00AA1C34" w:rsidRDefault="000A0B7A">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25"/>
      <w:bookmarkEnd w:id="126"/>
      <w:bookmarkEnd w:id="127"/>
      <w:bookmarkEnd w:id="128"/>
      <w:bookmarkEnd w:id="129"/>
      <w:bookmarkEnd w:id="130"/>
    </w:p>
    <w:p w14:paraId="5B6B3AFF" w14:textId="77777777" w:rsidR="00AA1C34" w:rsidRDefault="00AA1C34">
      <w:pPr>
        <w:rPr>
          <w:rFonts w:ascii="Arial" w:hAnsi="Arial" w:cs="Arial"/>
        </w:rPr>
      </w:pPr>
    </w:p>
    <w:sectPr w:rsidR="00AA1C34">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36262" w14:textId="77777777" w:rsidR="000A0B7A" w:rsidRDefault="000A0B7A">
      <w:r>
        <w:separator/>
      </w:r>
    </w:p>
  </w:endnote>
  <w:endnote w:type="continuationSeparator" w:id="0">
    <w:p w14:paraId="60B4BC1E" w14:textId="77777777" w:rsidR="000A0B7A" w:rsidRDefault="000A0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4C663" w14:textId="77777777" w:rsidR="00AA1C34" w:rsidRDefault="000A0B7A">
    <w:pPr>
      <w:pStyle w:val="a7"/>
    </w:pPr>
    <w:r>
      <w:rPr>
        <w:noProof/>
      </w:rPr>
      <mc:AlternateContent>
        <mc:Choice Requires="wps">
          <w:drawing>
            <wp:anchor distT="0" distB="0" distL="114300" distR="114300" simplePos="0" relativeHeight="251659264" behindDoc="0" locked="0" layoutInCell="1" allowOverlap="1" wp14:anchorId="74B55444" wp14:editId="6B6EB008">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135A9A" w14:textId="77777777" w:rsidR="00AA1C34" w:rsidRDefault="00AA1C34">
                          <w:pPr>
                            <w:pStyle w:val="a7"/>
                          </w:pPr>
                        </w:p>
                      </w:txbxContent>
                    </wps:txbx>
                    <wps:bodyPr wrap="none" lIns="0" tIns="0" rIns="0" bIns="0">
                      <a:spAutoFit/>
                    </wps:bodyPr>
                  </wps:wsp>
                </a:graphicData>
              </a:graphic>
            </wp:anchor>
          </w:drawing>
        </mc:Choice>
        <mc:Fallback xmlns:wpsCustomData="http://www.wps.cn/officeDocument/2013/wpsCustomData">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0642283" wp14:editId="6C8CBBF3">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0091A0" w14:textId="77777777" w:rsidR="00AA1C34" w:rsidRDefault="00AA1C34">
                          <w:pPr>
                            <w:pStyle w:val="a7"/>
                          </w:pPr>
                        </w:p>
                      </w:txbxContent>
                    </wps:txbx>
                    <wps:bodyPr wrap="none" lIns="0" tIns="0" rIns="0" bIns="0">
                      <a:spAutoFit/>
                    </wps:bodyPr>
                  </wps:wsp>
                </a:graphicData>
              </a:graphic>
            </wp:anchor>
          </w:drawing>
        </mc:Choice>
        <mc:Fallback xmlns:wpsCustomData="http://www.wps.cn/officeDocument/2013/wpsCustomData">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3C0BB" w14:textId="77777777" w:rsidR="00AA1C34" w:rsidRDefault="00AA1C3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09F9" w14:textId="77777777" w:rsidR="00AA1C34" w:rsidRDefault="000A0B7A">
    <w:pPr>
      <w:pStyle w:val="a7"/>
      <w:jc w:val="center"/>
    </w:pPr>
    <w:r>
      <w:fldChar w:fldCharType="begin"/>
    </w:r>
    <w:r>
      <w:instrText>PAGE   \* MERGEFORMAT</w:instrText>
    </w:r>
    <w:r>
      <w:fldChar w:fldCharType="separate"/>
    </w:r>
    <w:r>
      <w:rPr>
        <w:lang w:val="zh-CN"/>
      </w:rPr>
      <w:t>28</w:t>
    </w:r>
    <w:r>
      <w:fldChar w:fldCharType="end"/>
    </w:r>
  </w:p>
  <w:p w14:paraId="5EB379B6" w14:textId="77777777" w:rsidR="00AA1C34" w:rsidRDefault="00AA1C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61C47" w14:textId="77777777" w:rsidR="000A0B7A" w:rsidRDefault="000A0B7A">
      <w:r>
        <w:separator/>
      </w:r>
    </w:p>
  </w:footnote>
  <w:footnote w:type="continuationSeparator" w:id="0">
    <w:p w14:paraId="5D7511DE" w14:textId="77777777" w:rsidR="000A0B7A" w:rsidRDefault="000A0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5E87B" w14:textId="77777777" w:rsidR="00AA1C34" w:rsidRDefault="000A0B7A">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E512" w14:textId="77777777" w:rsidR="00AA1C34" w:rsidRDefault="000A0B7A">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rPr>
      <w:t>2</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0B7A"/>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7370"/>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1C34"/>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B22C38"/>
    <w:rsid w:val="0287698F"/>
    <w:rsid w:val="029517EF"/>
    <w:rsid w:val="02991399"/>
    <w:rsid w:val="02AF2C3C"/>
    <w:rsid w:val="02E56F49"/>
    <w:rsid w:val="03120CF3"/>
    <w:rsid w:val="03B03C51"/>
    <w:rsid w:val="040F5F73"/>
    <w:rsid w:val="041A23C3"/>
    <w:rsid w:val="044E53C0"/>
    <w:rsid w:val="04615645"/>
    <w:rsid w:val="046210E6"/>
    <w:rsid w:val="04B135A2"/>
    <w:rsid w:val="04D5358E"/>
    <w:rsid w:val="04ED3C48"/>
    <w:rsid w:val="05024B1E"/>
    <w:rsid w:val="05091CA9"/>
    <w:rsid w:val="05566239"/>
    <w:rsid w:val="055E6E2E"/>
    <w:rsid w:val="056B10C8"/>
    <w:rsid w:val="05741D95"/>
    <w:rsid w:val="057C2F78"/>
    <w:rsid w:val="058B20AB"/>
    <w:rsid w:val="05C72D1F"/>
    <w:rsid w:val="05FE1AC1"/>
    <w:rsid w:val="064A71F2"/>
    <w:rsid w:val="067F4229"/>
    <w:rsid w:val="06A30AF5"/>
    <w:rsid w:val="06AC7C2F"/>
    <w:rsid w:val="07924ED4"/>
    <w:rsid w:val="079F2291"/>
    <w:rsid w:val="07C762F7"/>
    <w:rsid w:val="08070C6F"/>
    <w:rsid w:val="088D22F8"/>
    <w:rsid w:val="08AF68AA"/>
    <w:rsid w:val="08BE679F"/>
    <w:rsid w:val="08C169D0"/>
    <w:rsid w:val="08E969CC"/>
    <w:rsid w:val="090A6A03"/>
    <w:rsid w:val="09285245"/>
    <w:rsid w:val="095A40D3"/>
    <w:rsid w:val="096B28F0"/>
    <w:rsid w:val="09746F62"/>
    <w:rsid w:val="09B375D0"/>
    <w:rsid w:val="0A1C07CA"/>
    <w:rsid w:val="0A510F2E"/>
    <w:rsid w:val="0A647549"/>
    <w:rsid w:val="0A904AE2"/>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16C84"/>
    <w:rsid w:val="0CFB32FE"/>
    <w:rsid w:val="0D7B01EB"/>
    <w:rsid w:val="0D9F6E40"/>
    <w:rsid w:val="0DC97627"/>
    <w:rsid w:val="0DF51BE4"/>
    <w:rsid w:val="0DF554B9"/>
    <w:rsid w:val="0E0C1841"/>
    <w:rsid w:val="0E4B32AB"/>
    <w:rsid w:val="0EA70C3B"/>
    <w:rsid w:val="0EA84BA0"/>
    <w:rsid w:val="0EC81462"/>
    <w:rsid w:val="0EE82EB1"/>
    <w:rsid w:val="0EF37996"/>
    <w:rsid w:val="0F5131FC"/>
    <w:rsid w:val="0F5A1EAC"/>
    <w:rsid w:val="0F743071"/>
    <w:rsid w:val="0FCB5663"/>
    <w:rsid w:val="0FE1627A"/>
    <w:rsid w:val="0FE90254"/>
    <w:rsid w:val="107E566D"/>
    <w:rsid w:val="10B2324F"/>
    <w:rsid w:val="10CB41B2"/>
    <w:rsid w:val="10D029C5"/>
    <w:rsid w:val="10D05217"/>
    <w:rsid w:val="10D502F2"/>
    <w:rsid w:val="10F50BB4"/>
    <w:rsid w:val="11007B77"/>
    <w:rsid w:val="111265A8"/>
    <w:rsid w:val="112C77B4"/>
    <w:rsid w:val="114B54D4"/>
    <w:rsid w:val="11690A66"/>
    <w:rsid w:val="118266BE"/>
    <w:rsid w:val="11A779B8"/>
    <w:rsid w:val="11C90C09"/>
    <w:rsid w:val="11D55F77"/>
    <w:rsid w:val="11F12ABA"/>
    <w:rsid w:val="121C2C91"/>
    <w:rsid w:val="12201285"/>
    <w:rsid w:val="124B2B4C"/>
    <w:rsid w:val="12511436"/>
    <w:rsid w:val="125B3204"/>
    <w:rsid w:val="129110F3"/>
    <w:rsid w:val="129737AA"/>
    <w:rsid w:val="12C32F73"/>
    <w:rsid w:val="1329728F"/>
    <w:rsid w:val="13400935"/>
    <w:rsid w:val="1384032D"/>
    <w:rsid w:val="1397238C"/>
    <w:rsid w:val="13B4494C"/>
    <w:rsid w:val="13EA42B9"/>
    <w:rsid w:val="140A7A4F"/>
    <w:rsid w:val="14125F20"/>
    <w:rsid w:val="14176954"/>
    <w:rsid w:val="143A6A28"/>
    <w:rsid w:val="14474AFD"/>
    <w:rsid w:val="145061A4"/>
    <w:rsid w:val="145C50AE"/>
    <w:rsid w:val="146A438C"/>
    <w:rsid w:val="14FD45A9"/>
    <w:rsid w:val="14FE14A3"/>
    <w:rsid w:val="150B1F6C"/>
    <w:rsid w:val="1511406F"/>
    <w:rsid w:val="158079C2"/>
    <w:rsid w:val="159B3318"/>
    <w:rsid w:val="159D7C92"/>
    <w:rsid w:val="15AB2410"/>
    <w:rsid w:val="15C93A3A"/>
    <w:rsid w:val="15CA6CD2"/>
    <w:rsid w:val="15FE4A73"/>
    <w:rsid w:val="16011A58"/>
    <w:rsid w:val="1657777F"/>
    <w:rsid w:val="165F631B"/>
    <w:rsid w:val="16643CB1"/>
    <w:rsid w:val="1673604F"/>
    <w:rsid w:val="16A26AEA"/>
    <w:rsid w:val="16A65EC9"/>
    <w:rsid w:val="16ED7B96"/>
    <w:rsid w:val="16F52C62"/>
    <w:rsid w:val="174027AB"/>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8C5DCD"/>
    <w:rsid w:val="19A62345"/>
    <w:rsid w:val="19AF5819"/>
    <w:rsid w:val="19D779B2"/>
    <w:rsid w:val="19D878EF"/>
    <w:rsid w:val="1A3811DA"/>
    <w:rsid w:val="1A3E1180"/>
    <w:rsid w:val="1A601E7B"/>
    <w:rsid w:val="1A696C88"/>
    <w:rsid w:val="1A6C646C"/>
    <w:rsid w:val="1A864009"/>
    <w:rsid w:val="1AF36D63"/>
    <w:rsid w:val="1B36474B"/>
    <w:rsid w:val="1B490121"/>
    <w:rsid w:val="1B4A3B36"/>
    <w:rsid w:val="1B573F0E"/>
    <w:rsid w:val="1B596E8A"/>
    <w:rsid w:val="1B6B20B6"/>
    <w:rsid w:val="1BA5090D"/>
    <w:rsid w:val="1BC349E4"/>
    <w:rsid w:val="1C3F2EA3"/>
    <w:rsid w:val="1C4C5268"/>
    <w:rsid w:val="1C602472"/>
    <w:rsid w:val="1C980A78"/>
    <w:rsid w:val="1CAE21A8"/>
    <w:rsid w:val="1CC36547"/>
    <w:rsid w:val="1CDF4126"/>
    <w:rsid w:val="1CE800DA"/>
    <w:rsid w:val="1D12656E"/>
    <w:rsid w:val="1D440C88"/>
    <w:rsid w:val="1D4B4F71"/>
    <w:rsid w:val="1D54394F"/>
    <w:rsid w:val="1DA46770"/>
    <w:rsid w:val="1DB84EB8"/>
    <w:rsid w:val="1DCF7F4C"/>
    <w:rsid w:val="1DEA16D8"/>
    <w:rsid w:val="1DF13B24"/>
    <w:rsid w:val="1DF3224B"/>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4E5451"/>
    <w:rsid w:val="21B539C8"/>
    <w:rsid w:val="21D32E26"/>
    <w:rsid w:val="225D766B"/>
    <w:rsid w:val="23044E36"/>
    <w:rsid w:val="236225A3"/>
    <w:rsid w:val="23860FDE"/>
    <w:rsid w:val="23962A57"/>
    <w:rsid w:val="239F5676"/>
    <w:rsid w:val="239F63F0"/>
    <w:rsid w:val="23AF2050"/>
    <w:rsid w:val="23D017CA"/>
    <w:rsid w:val="23D70350"/>
    <w:rsid w:val="241F2A33"/>
    <w:rsid w:val="24254B05"/>
    <w:rsid w:val="243C41C1"/>
    <w:rsid w:val="24496D69"/>
    <w:rsid w:val="24503850"/>
    <w:rsid w:val="247B4086"/>
    <w:rsid w:val="249B3414"/>
    <w:rsid w:val="24E02803"/>
    <w:rsid w:val="24EA1DE0"/>
    <w:rsid w:val="250836B6"/>
    <w:rsid w:val="25111F62"/>
    <w:rsid w:val="252C1252"/>
    <w:rsid w:val="254D62E6"/>
    <w:rsid w:val="25566C82"/>
    <w:rsid w:val="25A1363C"/>
    <w:rsid w:val="25A37978"/>
    <w:rsid w:val="25B908FD"/>
    <w:rsid w:val="262D4DA5"/>
    <w:rsid w:val="264E4D1A"/>
    <w:rsid w:val="26501CEE"/>
    <w:rsid w:val="266C2207"/>
    <w:rsid w:val="26712E2D"/>
    <w:rsid w:val="267433F0"/>
    <w:rsid w:val="26821EF1"/>
    <w:rsid w:val="26B620BC"/>
    <w:rsid w:val="26C256C4"/>
    <w:rsid w:val="27251556"/>
    <w:rsid w:val="27316154"/>
    <w:rsid w:val="275B47DC"/>
    <w:rsid w:val="27767AA5"/>
    <w:rsid w:val="278458F1"/>
    <w:rsid w:val="279A662B"/>
    <w:rsid w:val="27A25564"/>
    <w:rsid w:val="27A85EEE"/>
    <w:rsid w:val="27D36648"/>
    <w:rsid w:val="28014CCC"/>
    <w:rsid w:val="28345CB9"/>
    <w:rsid w:val="28A3157D"/>
    <w:rsid w:val="28C71836"/>
    <w:rsid w:val="28E468D2"/>
    <w:rsid w:val="294B7A7C"/>
    <w:rsid w:val="294D2990"/>
    <w:rsid w:val="298224E3"/>
    <w:rsid w:val="29B4678E"/>
    <w:rsid w:val="29FE2F07"/>
    <w:rsid w:val="2A341FD2"/>
    <w:rsid w:val="2A5F13A7"/>
    <w:rsid w:val="2AAA2925"/>
    <w:rsid w:val="2AAF3B36"/>
    <w:rsid w:val="2B362C7A"/>
    <w:rsid w:val="2B4F070A"/>
    <w:rsid w:val="2B765F62"/>
    <w:rsid w:val="2B9525D8"/>
    <w:rsid w:val="2B995C53"/>
    <w:rsid w:val="2BA037BB"/>
    <w:rsid w:val="2BD94B0B"/>
    <w:rsid w:val="2BDF176E"/>
    <w:rsid w:val="2BFE45E6"/>
    <w:rsid w:val="2C23239B"/>
    <w:rsid w:val="2C420226"/>
    <w:rsid w:val="2C6E3523"/>
    <w:rsid w:val="2C73562D"/>
    <w:rsid w:val="2C794C81"/>
    <w:rsid w:val="2C9245FF"/>
    <w:rsid w:val="2CA27085"/>
    <w:rsid w:val="2CA614D2"/>
    <w:rsid w:val="2CB852B6"/>
    <w:rsid w:val="2CCF0363"/>
    <w:rsid w:val="2D013A66"/>
    <w:rsid w:val="2D1265B0"/>
    <w:rsid w:val="2D5D5FDA"/>
    <w:rsid w:val="2D8E7D40"/>
    <w:rsid w:val="2DE2150B"/>
    <w:rsid w:val="2E927766"/>
    <w:rsid w:val="2EBE13B9"/>
    <w:rsid w:val="2ECE00A9"/>
    <w:rsid w:val="2EF04512"/>
    <w:rsid w:val="2F855ABB"/>
    <w:rsid w:val="2FB8217C"/>
    <w:rsid w:val="2FCD42B2"/>
    <w:rsid w:val="2FEA60F9"/>
    <w:rsid w:val="308265BA"/>
    <w:rsid w:val="30916070"/>
    <w:rsid w:val="30985AB1"/>
    <w:rsid w:val="30CF0835"/>
    <w:rsid w:val="30F03DFA"/>
    <w:rsid w:val="313930FF"/>
    <w:rsid w:val="314B4163"/>
    <w:rsid w:val="315B7C6B"/>
    <w:rsid w:val="31872E04"/>
    <w:rsid w:val="31891D82"/>
    <w:rsid w:val="31BE4021"/>
    <w:rsid w:val="31BF0DB8"/>
    <w:rsid w:val="31F1618F"/>
    <w:rsid w:val="32005397"/>
    <w:rsid w:val="323568F8"/>
    <w:rsid w:val="323B7FFE"/>
    <w:rsid w:val="32553B73"/>
    <w:rsid w:val="326D0566"/>
    <w:rsid w:val="32DA35D0"/>
    <w:rsid w:val="32E16C49"/>
    <w:rsid w:val="32EE3326"/>
    <w:rsid w:val="336C796C"/>
    <w:rsid w:val="33A717F8"/>
    <w:rsid w:val="33BE058E"/>
    <w:rsid w:val="340169DA"/>
    <w:rsid w:val="34303CEF"/>
    <w:rsid w:val="34563B80"/>
    <w:rsid w:val="346C7F74"/>
    <w:rsid w:val="34CF45BC"/>
    <w:rsid w:val="34E17EF3"/>
    <w:rsid w:val="34E27CEA"/>
    <w:rsid w:val="351C6510"/>
    <w:rsid w:val="35207F9E"/>
    <w:rsid w:val="35635B07"/>
    <w:rsid w:val="35657930"/>
    <w:rsid w:val="359508DB"/>
    <w:rsid w:val="35B44532"/>
    <w:rsid w:val="35CF1819"/>
    <w:rsid w:val="35E242F4"/>
    <w:rsid w:val="35E85E3C"/>
    <w:rsid w:val="36004B30"/>
    <w:rsid w:val="361C1378"/>
    <w:rsid w:val="367140EF"/>
    <w:rsid w:val="367C45A2"/>
    <w:rsid w:val="368F27F7"/>
    <w:rsid w:val="36932D65"/>
    <w:rsid w:val="36D3772D"/>
    <w:rsid w:val="36EE0BD9"/>
    <w:rsid w:val="37177A68"/>
    <w:rsid w:val="371D4D0A"/>
    <w:rsid w:val="37F80A98"/>
    <w:rsid w:val="380B112A"/>
    <w:rsid w:val="38102C5D"/>
    <w:rsid w:val="3825292B"/>
    <w:rsid w:val="382E19C0"/>
    <w:rsid w:val="384951A4"/>
    <w:rsid w:val="38593A85"/>
    <w:rsid w:val="388A5DE8"/>
    <w:rsid w:val="388F550C"/>
    <w:rsid w:val="389E6465"/>
    <w:rsid w:val="38CC2B51"/>
    <w:rsid w:val="391D6ED0"/>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2C43E6"/>
    <w:rsid w:val="3B3862BC"/>
    <w:rsid w:val="3B40001F"/>
    <w:rsid w:val="3BD96BEF"/>
    <w:rsid w:val="3C215EDB"/>
    <w:rsid w:val="3C437BC4"/>
    <w:rsid w:val="3C5E3057"/>
    <w:rsid w:val="3CDA63FD"/>
    <w:rsid w:val="3CE57755"/>
    <w:rsid w:val="3CFC33A6"/>
    <w:rsid w:val="3DD205E2"/>
    <w:rsid w:val="3DF5519B"/>
    <w:rsid w:val="3E126A8A"/>
    <w:rsid w:val="3EB061F5"/>
    <w:rsid w:val="3F151678"/>
    <w:rsid w:val="3F7F34BC"/>
    <w:rsid w:val="3F862B55"/>
    <w:rsid w:val="3FB65279"/>
    <w:rsid w:val="3FC63FB2"/>
    <w:rsid w:val="3FE52E1C"/>
    <w:rsid w:val="3FE85DE3"/>
    <w:rsid w:val="400F5610"/>
    <w:rsid w:val="404A0390"/>
    <w:rsid w:val="40BF3306"/>
    <w:rsid w:val="40C802B9"/>
    <w:rsid w:val="40E26576"/>
    <w:rsid w:val="418450F7"/>
    <w:rsid w:val="41953547"/>
    <w:rsid w:val="41C156BC"/>
    <w:rsid w:val="41FD6252"/>
    <w:rsid w:val="421E3A3B"/>
    <w:rsid w:val="42353595"/>
    <w:rsid w:val="42DD4ED6"/>
    <w:rsid w:val="430C7821"/>
    <w:rsid w:val="432626DC"/>
    <w:rsid w:val="43582CEE"/>
    <w:rsid w:val="43762C3D"/>
    <w:rsid w:val="440139F5"/>
    <w:rsid w:val="441322DC"/>
    <w:rsid w:val="441F157E"/>
    <w:rsid w:val="445752F3"/>
    <w:rsid w:val="4462676B"/>
    <w:rsid w:val="447B7EB4"/>
    <w:rsid w:val="44E372C7"/>
    <w:rsid w:val="44E80311"/>
    <w:rsid w:val="44F375B2"/>
    <w:rsid w:val="45074CA5"/>
    <w:rsid w:val="451F195C"/>
    <w:rsid w:val="45223ABD"/>
    <w:rsid w:val="45366012"/>
    <w:rsid w:val="453D50E1"/>
    <w:rsid w:val="45B069B3"/>
    <w:rsid w:val="45F62BFD"/>
    <w:rsid w:val="46760D2B"/>
    <w:rsid w:val="46F13A07"/>
    <w:rsid w:val="47E9125D"/>
    <w:rsid w:val="47F17A06"/>
    <w:rsid w:val="47F505DD"/>
    <w:rsid w:val="483A74DE"/>
    <w:rsid w:val="485006B9"/>
    <w:rsid w:val="4879604A"/>
    <w:rsid w:val="48BB752E"/>
    <w:rsid w:val="490E02CD"/>
    <w:rsid w:val="493652D9"/>
    <w:rsid w:val="496B7D78"/>
    <w:rsid w:val="49764BB8"/>
    <w:rsid w:val="49A75D4B"/>
    <w:rsid w:val="49CB02DE"/>
    <w:rsid w:val="4A21385E"/>
    <w:rsid w:val="4A6002EB"/>
    <w:rsid w:val="4A763A10"/>
    <w:rsid w:val="4A885FC8"/>
    <w:rsid w:val="4ADE2E72"/>
    <w:rsid w:val="4B0432C4"/>
    <w:rsid w:val="4B3F1224"/>
    <w:rsid w:val="4B543FDF"/>
    <w:rsid w:val="4B95368D"/>
    <w:rsid w:val="4BE60882"/>
    <w:rsid w:val="4BEB7FDB"/>
    <w:rsid w:val="4BEF1770"/>
    <w:rsid w:val="4C6F222E"/>
    <w:rsid w:val="4C7C14BD"/>
    <w:rsid w:val="4D3E7333"/>
    <w:rsid w:val="4D6F7103"/>
    <w:rsid w:val="4D73757A"/>
    <w:rsid w:val="4DAB4404"/>
    <w:rsid w:val="4E1104E7"/>
    <w:rsid w:val="4E443E3C"/>
    <w:rsid w:val="4EB33D4B"/>
    <w:rsid w:val="4ECD354E"/>
    <w:rsid w:val="4ECF0C25"/>
    <w:rsid w:val="4ED957B8"/>
    <w:rsid w:val="4EE30A09"/>
    <w:rsid w:val="4F015911"/>
    <w:rsid w:val="4F0936D1"/>
    <w:rsid w:val="4F3421E2"/>
    <w:rsid w:val="4F69312D"/>
    <w:rsid w:val="4F7D3320"/>
    <w:rsid w:val="4F822974"/>
    <w:rsid w:val="4FA1224D"/>
    <w:rsid w:val="50231277"/>
    <w:rsid w:val="50530FD2"/>
    <w:rsid w:val="50680C7A"/>
    <w:rsid w:val="50AF7AEB"/>
    <w:rsid w:val="50F5588B"/>
    <w:rsid w:val="50F906AD"/>
    <w:rsid w:val="50FD5220"/>
    <w:rsid w:val="51364674"/>
    <w:rsid w:val="517A54EF"/>
    <w:rsid w:val="51AA68EA"/>
    <w:rsid w:val="51CF4535"/>
    <w:rsid w:val="51EA7D2A"/>
    <w:rsid w:val="51FD782F"/>
    <w:rsid w:val="52193772"/>
    <w:rsid w:val="52241516"/>
    <w:rsid w:val="52A43471"/>
    <w:rsid w:val="52C723C5"/>
    <w:rsid w:val="52CE7B29"/>
    <w:rsid w:val="52FE59D7"/>
    <w:rsid w:val="53143C76"/>
    <w:rsid w:val="533F605B"/>
    <w:rsid w:val="538E25D9"/>
    <w:rsid w:val="538F283F"/>
    <w:rsid w:val="544A7DDE"/>
    <w:rsid w:val="54513B0B"/>
    <w:rsid w:val="54802842"/>
    <w:rsid w:val="54BB3E9D"/>
    <w:rsid w:val="54D866BF"/>
    <w:rsid w:val="54DA4F58"/>
    <w:rsid w:val="550A7B54"/>
    <w:rsid w:val="551B359B"/>
    <w:rsid w:val="551F76E6"/>
    <w:rsid w:val="55243AC3"/>
    <w:rsid w:val="554C2943"/>
    <w:rsid w:val="554C2E4C"/>
    <w:rsid w:val="5590127B"/>
    <w:rsid w:val="55CE553D"/>
    <w:rsid w:val="566469E9"/>
    <w:rsid w:val="567A168B"/>
    <w:rsid w:val="568B628B"/>
    <w:rsid w:val="56B83A26"/>
    <w:rsid w:val="56C77F65"/>
    <w:rsid w:val="56F9126E"/>
    <w:rsid w:val="5724664B"/>
    <w:rsid w:val="577E4888"/>
    <w:rsid w:val="580010B1"/>
    <w:rsid w:val="583D7CF2"/>
    <w:rsid w:val="58704C2D"/>
    <w:rsid w:val="58755AEE"/>
    <w:rsid w:val="58790E76"/>
    <w:rsid w:val="587F2334"/>
    <w:rsid w:val="5895610B"/>
    <w:rsid w:val="58F146F3"/>
    <w:rsid w:val="594B220B"/>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10C59"/>
    <w:rsid w:val="5B07589C"/>
    <w:rsid w:val="5B206A5A"/>
    <w:rsid w:val="5B711CFB"/>
    <w:rsid w:val="5B7219C1"/>
    <w:rsid w:val="5BD60ABA"/>
    <w:rsid w:val="5BEF026B"/>
    <w:rsid w:val="5C0B6516"/>
    <w:rsid w:val="5C3F425E"/>
    <w:rsid w:val="5C8D515A"/>
    <w:rsid w:val="5C9A49CA"/>
    <w:rsid w:val="5CE4559D"/>
    <w:rsid w:val="5D2B44E7"/>
    <w:rsid w:val="5D692489"/>
    <w:rsid w:val="5D7C3793"/>
    <w:rsid w:val="5D8563A7"/>
    <w:rsid w:val="5D8A045D"/>
    <w:rsid w:val="5DA75C6B"/>
    <w:rsid w:val="5E48254A"/>
    <w:rsid w:val="5E60449B"/>
    <w:rsid w:val="5E8725F8"/>
    <w:rsid w:val="5EE90CA7"/>
    <w:rsid w:val="5F101CEF"/>
    <w:rsid w:val="5F247BF6"/>
    <w:rsid w:val="5F4433B2"/>
    <w:rsid w:val="5FE35892"/>
    <w:rsid w:val="602250B9"/>
    <w:rsid w:val="602F4925"/>
    <w:rsid w:val="60562E16"/>
    <w:rsid w:val="605F3F5B"/>
    <w:rsid w:val="60F92CA0"/>
    <w:rsid w:val="61592189"/>
    <w:rsid w:val="61594CEB"/>
    <w:rsid w:val="61B029FB"/>
    <w:rsid w:val="61C30742"/>
    <w:rsid w:val="61C50037"/>
    <w:rsid w:val="61F37E98"/>
    <w:rsid w:val="61F915CF"/>
    <w:rsid w:val="62540E6B"/>
    <w:rsid w:val="6299746C"/>
    <w:rsid w:val="62B15660"/>
    <w:rsid w:val="62D25F44"/>
    <w:rsid w:val="62EF3110"/>
    <w:rsid w:val="6319094A"/>
    <w:rsid w:val="63514CFE"/>
    <w:rsid w:val="637C1773"/>
    <w:rsid w:val="63C57042"/>
    <w:rsid w:val="64D85A36"/>
    <w:rsid w:val="652F2244"/>
    <w:rsid w:val="6547142D"/>
    <w:rsid w:val="65767348"/>
    <w:rsid w:val="65857C0B"/>
    <w:rsid w:val="65B9728C"/>
    <w:rsid w:val="65BC6D6B"/>
    <w:rsid w:val="65C7030B"/>
    <w:rsid w:val="663E7C85"/>
    <w:rsid w:val="664A6F74"/>
    <w:rsid w:val="666A2E4D"/>
    <w:rsid w:val="666C1604"/>
    <w:rsid w:val="6693670B"/>
    <w:rsid w:val="66C33BCC"/>
    <w:rsid w:val="66D80480"/>
    <w:rsid w:val="66FB00FF"/>
    <w:rsid w:val="67484448"/>
    <w:rsid w:val="67694D9C"/>
    <w:rsid w:val="676E17E3"/>
    <w:rsid w:val="67A50CAB"/>
    <w:rsid w:val="67E12659"/>
    <w:rsid w:val="67E13973"/>
    <w:rsid w:val="68212E27"/>
    <w:rsid w:val="68B467A8"/>
    <w:rsid w:val="68BD3F05"/>
    <w:rsid w:val="68EB4ED7"/>
    <w:rsid w:val="691B5623"/>
    <w:rsid w:val="692E1D9F"/>
    <w:rsid w:val="69415BD1"/>
    <w:rsid w:val="6A36045F"/>
    <w:rsid w:val="6A4127BE"/>
    <w:rsid w:val="6A6C675E"/>
    <w:rsid w:val="6AB71A2A"/>
    <w:rsid w:val="6AC6738D"/>
    <w:rsid w:val="6ACA3031"/>
    <w:rsid w:val="6B9B0D78"/>
    <w:rsid w:val="6BD50AE2"/>
    <w:rsid w:val="6BE9714A"/>
    <w:rsid w:val="6BF413B9"/>
    <w:rsid w:val="6C162B24"/>
    <w:rsid w:val="6C69094E"/>
    <w:rsid w:val="6CD25CED"/>
    <w:rsid w:val="6CEC62A7"/>
    <w:rsid w:val="6CFB6337"/>
    <w:rsid w:val="6CFD1E73"/>
    <w:rsid w:val="6D1D0982"/>
    <w:rsid w:val="6D3210E6"/>
    <w:rsid w:val="6D35660C"/>
    <w:rsid w:val="6D3C0532"/>
    <w:rsid w:val="6D4A7C3D"/>
    <w:rsid w:val="6D642C0E"/>
    <w:rsid w:val="6D657E15"/>
    <w:rsid w:val="6D6A235F"/>
    <w:rsid w:val="6DC072BA"/>
    <w:rsid w:val="6DEB5E39"/>
    <w:rsid w:val="6E0C51E5"/>
    <w:rsid w:val="6E30763C"/>
    <w:rsid w:val="6E3E324E"/>
    <w:rsid w:val="6E4627E7"/>
    <w:rsid w:val="6E8C3894"/>
    <w:rsid w:val="6E977668"/>
    <w:rsid w:val="6EB51B52"/>
    <w:rsid w:val="6ECA3704"/>
    <w:rsid w:val="6ECE25BF"/>
    <w:rsid w:val="6EE72ABD"/>
    <w:rsid w:val="6F0028F8"/>
    <w:rsid w:val="6F017FD9"/>
    <w:rsid w:val="6F0740F2"/>
    <w:rsid w:val="6F0F6730"/>
    <w:rsid w:val="6F3935FE"/>
    <w:rsid w:val="6F3B201E"/>
    <w:rsid w:val="6F7C7270"/>
    <w:rsid w:val="6F862AB4"/>
    <w:rsid w:val="6FB800D6"/>
    <w:rsid w:val="6FC31426"/>
    <w:rsid w:val="6FD832F2"/>
    <w:rsid w:val="6FF3299D"/>
    <w:rsid w:val="70216FF3"/>
    <w:rsid w:val="7058396C"/>
    <w:rsid w:val="708763CE"/>
    <w:rsid w:val="70FC5925"/>
    <w:rsid w:val="71221DD3"/>
    <w:rsid w:val="714F7B44"/>
    <w:rsid w:val="71956A87"/>
    <w:rsid w:val="719A593E"/>
    <w:rsid w:val="71A35A58"/>
    <w:rsid w:val="71A44B9C"/>
    <w:rsid w:val="71AC2F36"/>
    <w:rsid w:val="71AF314C"/>
    <w:rsid w:val="71F6544C"/>
    <w:rsid w:val="726624CF"/>
    <w:rsid w:val="726A334F"/>
    <w:rsid w:val="72831F7E"/>
    <w:rsid w:val="7285666F"/>
    <w:rsid w:val="728A5EC9"/>
    <w:rsid w:val="72A0730C"/>
    <w:rsid w:val="72DF3E4B"/>
    <w:rsid w:val="72E832DA"/>
    <w:rsid w:val="72EA5AB4"/>
    <w:rsid w:val="73297F00"/>
    <w:rsid w:val="735C0845"/>
    <w:rsid w:val="738D0523"/>
    <w:rsid w:val="739D0AE2"/>
    <w:rsid w:val="73E232C6"/>
    <w:rsid w:val="74024C11"/>
    <w:rsid w:val="747555BC"/>
    <w:rsid w:val="7490202D"/>
    <w:rsid w:val="74D63E8E"/>
    <w:rsid w:val="74E27E40"/>
    <w:rsid w:val="74E939DC"/>
    <w:rsid w:val="751A34F6"/>
    <w:rsid w:val="75231212"/>
    <w:rsid w:val="756C0211"/>
    <w:rsid w:val="75D607E4"/>
    <w:rsid w:val="766B4EBD"/>
    <w:rsid w:val="767001E1"/>
    <w:rsid w:val="76841BD5"/>
    <w:rsid w:val="76E70481"/>
    <w:rsid w:val="76EC2B6D"/>
    <w:rsid w:val="772B43E7"/>
    <w:rsid w:val="7786316D"/>
    <w:rsid w:val="77EA6905"/>
    <w:rsid w:val="78070A2F"/>
    <w:rsid w:val="781D2593"/>
    <w:rsid w:val="782B471E"/>
    <w:rsid w:val="783B5C38"/>
    <w:rsid w:val="789914C5"/>
    <w:rsid w:val="78A6154A"/>
    <w:rsid w:val="78CF5354"/>
    <w:rsid w:val="79091026"/>
    <w:rsid w:val="7949545E"/>
    <w:rsid w:val="79607B80"/>
    <w:rsid w:val="79716ABC"/>
    <w:rsid w:val="79733EE5"/>
    <w:rsid w:val="79D84F64"/>
    <w:rsid w:val="79E60CD2"/>
    <w:rsid w:val="79FE470C"/>
    <w:rsid w:val="7A5B2E77"/>
    <w:rsid w:val="7AAD1751"/>
    <w:rsid w:val="7ABD75DA"/>
    <w:rsid w:val="7ACF3F34"/>
    <w:rsid w:val="7ADD3A59"/>
    <w:rsid w:val="7AFA1C30"/>
    <w:rsid w:val="7B1C21BD"/>
    <w:rsid w:val="7B465DCB"/>
    <w:rsid w:val="7B60700B"/>
    <w:rsid w:val="7B6F2120"/>
    <w:rsid w:val="7BC60F85"/>
    <w:rsid w:val="7C4D3D57"/>
    <w:rsid w:val="7C6D2BFD"/>
    <w:rsid w:val="7C9A3C5D"/>
    <w:rsid w:val="7CCC7734"/>
    <w:rsid w:val="7CF56A3F"/>
    <w:rsid w:val="7D1932E6"/>
    <w:rsid w:val="7D291199"/>
    <w:rsid w:val="7D3E544B"/>
    <w:rsid w:val="7D572156"/>
    <w:rsid w:val="7D8815D4"/>
    <w:rsid w:val="7DAC7AE2"/>
    <w:rsid w:val="7DDD4B37"/>
    <w:rsid w:val="7DE00996"/>
    <w:rsid w:val="7E232986"/>
    <w:rsid w:val="7E93167F"/>
    <w:rsid w:val="7E9D3B58"/>
    <w:rsid w:val="7EA91B24"/>
    <w:rsid w:val="7EAB0EB1"/>
    <w:rsid w:val="7EAF215D"/>
    <w:rsid w:val="7EC85753"/>
    <w:rsid w:val="7EE03CE3"/>
    <w:rsid w:val="7F0F4C25"/>
    <w:rsid w:val="7F2E6B0A"/>
    <w:rsid w:val="7F4C24E4"/>
    <w:rsid w:val="7F672B10"/>
    <w:rsid w:val="7F6C2394"/>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42A4F5"/>
  <w15:docId w15:val="{CA818C37-462B-4466-9E0B-7C93FD8F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TotalTime>2</TotalTime>
  <Pages>1</Pages>
  <Words>13556</Words>
  <Characters>77271</Characters>
  <Application>Microsoft Office Word</Application>
  <DocSecurity>0</DocSecurity>
  <Lines>643</Lines>
  <Paragraphs>181</Paragraphs>
  <ScaleCrop>false</ScaleCrop>
  <Company>WIN</Company>
  <LinksUpToDate>false</LinksUpToDate>
  <CharactersWithSpaces>90646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蔡 艳清</cp:lastModifiedBy>
  <cp:revision>3</cp:revision>
  <dcterms:created xsi:type="dcterms:W3CDTF">2021-03-15T08:09:00Z</dcterms:created>
  <dcterms:modified xsi:type="dcterms:W3CDTF">2021-03-15T08:09:00Z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